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mc:Ignorable="w14 w15 w16se w16cid w16 w16cex w16sdtdh w16sdtfl w16du wp14">
  <w:body>
    <w:p w:rsidRPr="002463E0" w:rsidR="002463E0" w:rsidP="002463E0" w:rsidRDefault="004673C2" w14:paraId="0E7F75DF" w14:textId="4F423D70">
      <w:pPr>
        <w:pStyle w:val="Title"/>
        <w:rPr>
          <w:rFonts w:eastAsia="Times New Roman"/>
          <w:i/>
          <w:sz w:val="52"/>
          <w:szCs w:val="52"/>
        </w:rPr>
      </w:pPr>
      <w:r>
        <w:rPr>
          <w:rFonts w:eastAsia="Times New Roman"/>
          <w:sz w:val="52"/>
          <w:szCs w:val="52"/>
        </w:rPr>
        <w:t>Accessing the Shared Care Record via</w:t>
      </w:r>
      <w:r w:rsidRPr="002463E0" w:rsidR="002463E0">
        <w:rPr>
          <w:rFonts w:eastAsia="Times New Roman"/>
          <w:sz w:val="52"/>
          <w:szCs w:val="52"/>
        </w:rPr>
        <w:t xml:space="preserve"> </w:t>
      </w:r>
      <w:r w:rsidR="00CF71A9">
        <w:rPr>
          <w:rFonts w:ascii="Arial" w:hAnsi="Arial" w:eastAsia="Times New Roman" w:cs="Times New Roman"/>
          <w:iCs w:val="0"/>
          <w:color w:val="005EB8"/>
          <w:sz w:val="52"/>
          <w:szCs w:val="52"/>
        </w:rPr>
        <w:t xml:space="preserve">EPUT Care </w:t>
      </w:r>
      <w:r w:rsidR="001E6545">
        <w:rPr>
          <w:rFonts w:ascii="Arial" w:hAnsi="Arial" w:eastAsia="Times New Roman" w:cs="Times New Roman"/>
          <w:iCs w:val="0"/>
          <w:color w:val="005EB8"/>
          <w:sz w:val="52"/>
          <w:szCs w:val="52"/>
        </w:rPr>
        <w:t>P</w:t>
      </w:r>
      <w:r w:rsidR="00CF71A9">
        <w:rPr>
          <w:rFonts w:ascii="Arial" w:hAnsi="Arial" w:eastAsia="Times New Roman" w:cs="Times New Roman"/>
          <w:iCs w:val="0"/>
          <w:color w:val="005EB8"/>
          <w:sz w:val="52"/>
          <w:szCs w:val="52"/>
        </w:rPr>
        <w:t>ortal</w:t>
      </w:r>
      <w:r w:rsidRPr="0021115F">
        <w:rPr>
          <w:rFonts w:ascii="Arial" w:hAnsi="Arial" w:eastAsia="Times New Roman" w:cs="Times New Roman"/>
          <w:iCs w:val="0"/>
          <w:color w:val="005EB8"/>
          <w:sz w:val="52"/>
          <w:szCs w:val="52"/>
        </w:rPr>
        <w:t xml:space="preserve"> </w:t>
      </w:r>
      <w:r w:rsidRPr="002463E0" w:rsidR="002463E0">
        <w:rPr>
          <w:rFonts w:eastAsia="Times New Roman"/>
          <w:sz w:val="52"/>
          <w:szCs w:val="52"/>
        </w:rPr>
        <w:t xml:space="preserve">Single Sign </w:t>
      </w:r>
      <w:r w:rsidR="00CD2C47">
        <w:rPr>
          <w:rFonts w:eastAsia="Times New Roman"/>
          <w:sz w:val="52"/>
          <w:szCs w:val="52"/>
        </w:rPr>
        <w:t>O</w:t>
      </w:r>
      <w:r w:rsidRPr="002463E0" w:rsidR="002463E0">
        <w:rPr>
          <w:rFonts w:eastAsia="Times New Roman"/>
          <w:sz w:val="52"/>
          <w:szCs w:val="52"/>
        </w:rPr>
        <w:t>n:</w:t>
      </w:r>
      <w:r w:rsidRPr="002463E0" w:rsidR="002463E0">
        <w:rPr>
          <w:rFonts w:eastAsia="Times New Roman"/>
          <w:b w:val="0"/>
          <w:bCs/>
          <w:sz w:val="52"/>
          <w:szCs w:val="52"/>
        </w:rPr>
        <w:t xml:space="preserve"> a quick reference guide</w:t>
      </w:r>
    </w:p>
    <w:p w:rsidRPr="002463E0" w:rsidR="002463E0" w:rsidP="002463E0" w:rsidRDefault="002463E0" w14:paraId="1A01CD80" w14:textId="184A86AF">
      <w:pPr>
        <w:pStyle w:val="Heading2"/>
      </w:pPr>
      <w:r w:rsidRPr="002463E0">
        <w:t>Introduction</w:t>
      </w:r>
    </w:p>
    <w:p w:rsidRPr="00375A45" w:rsidR="002463E0" w:rsidP="002463E0" w:rsidRDefault="002463E0" w14:paraId="523554D5" w14:textId="6BF385F6">
      <w:pPr>
        <w:pStyle w:val="Heading3"/>
        <w:rPr>
          <w:rFonts w:eastAsia="Times New Roman"/>
          <w:i/>
        </w:rPr>
      </w:pPr>
      <w:r w:rsidRPr="00375A45">
        <w:rPr>
          <w:rFonts w:eastAsia="Times New Roman"/>
        </w:rPr>
        <w:t>Purpose of the guide</w:t>
      </w:r>
    </w:p>
    <w:p w:rsidR="002463E0" w:rsidP="002463E0" w:rsidRDefault="002463E0" w14:paraId="63044518" w14:textId="28B78EC7">
      <w:r w:rsidRPr="002463E0">
        <w:t xml:space="preserve">This guide explains how to access the </w:t>
      </w:r>
      <w:r w:rsidR="00792593">
        <w:t xml:space="preserve">Mid and South Essex </w:t>
      </w:r>
      <w:r w:rsidRPr="002463E0">
        <w:t xml:space="preserve">Shared Care Record via </w:t>
      </w:r>
      <w:r w:rsidR="001E6545">
        <w:t>EPUT Care Portal</w:t>
      </w:r>
      <w:r w:rsidRPr="002463E0">
        <w:t>.</w:t>
      </w:r>
      <w:r w:rsidR="00AB4480">
        <w:t xml:space="preserve"> </w:t>
      </w:r>
    </w:p>
    <w:p w:rsidRPr="002463E0" w:rsidR="00AB4480" w:rsidP="002463E0" w:rsidRDefault="00AB4480" w14:paraId="69987F5F" w14:textId="1B62EC74">
      <w:r w:rsidRPr="00AB4480">
        <w:t xml:space="preserve">The screenshots below have been supplied by </w:t>
      </w:r>
      <w:r w:rsidR="00E765FA">
        <w:t>Essex Partnership University NHS Foundation Trust (EPUT)</w:t>
      </w:r>
      <w:r w:rsidRPr="00AB4480">
        <w:t>. If you encounter any issues accessing the Shared Care Record, please contact your IT service desk in the usual way.</w:t>
      </w:r>
    </w:p>
    <w:p w:rsidRPr="00375A45" w:rsidR="002463E0" w:rsidP="002463E0" w:rsidRDefault="002463E0" w14:paraId="35DBA221" w14:textId="46D71221">
      <w:pPr>
        <w:pStyle w:val="Heading3"/>
        <w:rPr>
          <w:rFonts w:eastAsia="Times New Roman"/>
          <w:i/>
        </w:rPr>
      </w:pPr>
      <w:r w:rsidRPr="002463E0">
        <w:t>Target</w:t>
      </w:r>
      <w:r w:rsidRPr="00375A45">
        <w:rPr>
          <w:rFonts w:eastAsia="Times New Roman"/>
        </w:rPr>
        <w:t xml:space="preserve"> audience</w:t>
      </w:r>
    </w:p>
    <w:p w:rsidRPr="00375A45" w:rsidR="002463E0" w:rsidP="002463E0" w:rsidRDefault="008069BB" w14:paraId="45E7A1DB" w14:textId="3D96848F">
      <w:pPr>
        <w:rPr>
          <w:rFonts w:eastAsia="Arial"/>
          <w:i/>
        </w:rPr>
      </w:pPr>
      <w:r>
        <w:rPr>
          <w:rFonts w:eastAsia="Arial"/>
        </w:rPr>
        <w:t>Professionals who use</w:t>
      </w:r>
      <w:r w:rsidR="00792593">
        <w:rPr>
          <w:rFonts w:eastAsia="Arial"/>
        </w:rPr>
        <w:t xml:space="preserve"> </w:t>
      </w:r>
      <w:r w:rsidR="00CF71A9">
        <w:rPr>
          <w:rFonts w:eastAsia="Arial"/>
        </w:rPr>
        <w:t>EPUT Care Portal</w:t>
      </w:r>
      <w:r w:rsidR="004673C2">
        <w:rPr>
          <w:rFonts w:eastAsia="Arial"/>
        </w:rPr>
        <w:t xml:space="preserve"> and want to access the Shared Care Record.</w:t>
      </w:r>
    </w:p>
    <w:p w:rsidRPr="00375A45" w:rsidR="002463E0" w:rsidP="002463E0" w:rsidRDefault="002463E0" w14:paraId="62392E8A" w14:textId="45CAB78A">
      <w:pPr>
        <w:pStyle w:val="Heading3"/>
        <w:rPr>
          <w:rFonts w:eastAsia="Times New Roman"/>
          <w:i/>
        </w:rPr>
      </w:pPr>
      <w:r w:rsidRPr="00375A45">
        <w:rPr>
          <w:rFonts w:eastAsia="Times New Roman"/>
        </w:rPr>
        <w:t>Prerequisites and requirements</w:t>
      </w:r>
    </w:p>
    <w:p w:rsidR="002463E0" w:rsidP="002463E0" w:rsidRDefault="002463E0" w14:paraId="46BB581F" w14:textId="0230D1D6">
      <w:pPr>
        <w:rPr>
          <w:rFonts w:eastAsia="Arial"/>
        </w:rPr>
      </w:pPr>
      <w:r w:rsidRPr="00375A45">
        <w:rPr>
          <w:rFonts w:eastAsia="Arial"/>
        </w:rPr>
        <w:t xml:space="preserve">Access to </w:t>
      </w:r>
      <w:r w:rsidR="00CF71A9">
        <w:rPr>
          <w:rFonts w:eastAsia="Arial"/>
        </w:rPr>
        <w:t>EPUT Care Portal</w:t>
      </w:r>
      <w:r>
        <w:rPr>
          <w:rFonts w:eastAsia="Arial"/>
        </w:rPr>
        <w:t xml:space="preserve"> and t</w:t>
      </w:r>
      <w:r w:rsidRPr="00EB6F32">
        <w:rPr>
          <w:rFonts w:eastAsia="Arial"/>
        </w:rPr>
        <w:t>he</w:t>
      </w:r>
      <w:r>
        <w:rPr>
          <w:rFonts w:eastAsia="Arial"/>
        </w:rPr>
        <w:t xml:space="preserve"> </w:t>
      </w:r>
      <w:r w:rsidRPr="00EB6F32">
        <w:rPr>
          <w:rFonts w:eastAsia="Arial"/>
        </w:rPr>
        <w:t xml:space="preserve">record displayed will always be that of the patient that you are currently viewing in the clinical system. </w:t>
      </w:r>
    </w:p>
    <w:p w:rsidR="00CD2C47" w:rsidP="00CD2C47" w:rsidRDefault="00CD2C47" w14:paraId="2B1DD70C" w14:textId="1A225E57">
      <w:pPr>
        <w:pStyle w:val="Heading3"/>
        <w:rPr>
          <w:rFonts w:eastAsia="Arial"/>
        </w:rPr>
      </w:pPr>
      <w:r>
        <w:rPr>
          <w:rFonts w:eastAsia="Arial"/>
        </w:rPr>
        <w:t>About access to the Shared Care Record</w:t>
      </w:r>
    </w:p>
    <w:p w:rsidR="00CD2C47" w:rsidP="00CD2C47" w:rsidRDefault="00CD2C47" w14:paraId="72F8E746" w14:textId="77777777">
      <w:r w:rsidRPr="00CE17AA">
        <w:t>Access to the Shared Care Record is granted via single sign-on when you are signed into your own record</w:t>
      </w:r>
      <w:r>
        <w:t>s</w:t>
      </w:r>
      <w:r w:rsidRPr="00CE17AA">
        <w:t xml:space="preserve"> system. This means that you do not need any additional login details</w:t>
      </w:r>
      <w:r>
        <w:t xml:space="preserve"> and will only be able to view the Shared Care Record for the person whose record you are currently viewing.</w:t>
      </w:r>
    </w:p>
    <w:p w:rsidR="00CD2C47" w:rsidP="00CD2C47" w:rsidRDefault="00CD2C47" w14:paraId="51CD5BF8" w14:textId="414A052A">
      <w:r w:rsidRPr="00CE17AA">
        <w:t>If you encounter any issues accessing the Shared Care Record, please contact your IT service desk in the usual way.</w:t>
      </w:r>
    </w:p>
    <w:p w:rsidR="0085203B" w:rsidP="0085203B" w:rsidRDefault="0085203B" w14:paraId="6AA11B5D" w14:textId="1936DB38">
      <w:pPr>
        <w:rPr>
          <w:b/>
          <w:bCs/>
          <w:i/>
          <w:u w:val="single"/>
        </w:rPr>
      </w:pPr>
      <w:r w:rsidRPr="001B0A23">
        <w:rPr>
          <w:b/>
          <w:bCs/>
          <w:i/>
          <w:u w:val="single"/>
        </w:rPr>
        <w:t>Please note that the record shown is a test patient and does not contain any personal identifiable information.</w:t>
      </w:r>
    </w:p>
    <w:p w:rsidRPr="001B0A23" w:rsidR="00A25467" w:rsidP="0085203B" w:rsidRDefault="00A25467" w14:paraId="6884B61A" w14:textId="77777777">
      <w:pPr>
        <w:rPr>
          <w:b/>
          <w:bCs/>
          <w:i/>
          <w:u w:val="single"/>
        </w:rPr>
      </w:pPr>
    </w:p>
    <w:p w:rsidRPr="002463E0" w:rsidR="002463E0" w:rsidP="002463E0" w:rsidRDefault="002463E0" w14:paraId="0B5E6639" w14:textId="4DE8F859">
      <w:pPr>
        <w:pStyle w:val="Heading2"/>
        <w:rPr>
          <w:rFonts w:eastAsia="Times New Roman"/>
          <w:i/>
        </w:rPr>
      </w:pPr>
      <w:r w:rsidRPr="00375A45">
        <w:rPr>
          <w:rFonts w:eastAsia="Times New Roman"/>
        </w:rPr>
        <w:lastRenderedPageBreak/>
        <w:t>Step-by-step instructions</w:t>
      </w:r>
    </w:p>
    <w:p w:rsidR="004673C2" w:rsidP="002463E0" w:rsidRDefault="004673C2" w14:paraId="61BF4999" w14:textId="3E7E6FF3">
      <w:pPr>
        <w:pStyle w:val="Heading3"/>
        <w:rPr>
          <w:szCs w:val="24"/>
        </w:rPr>
      </w:pPr>
      <w:r w:rsidRPr="00E53F81">
        <w:rPr>
          <w:rFonts w:ascii="Arial" w:hAnsi="Arial" w:cs="Arial"/>
          <w:b w:val="0"/>
          <w:bCs/>
          <w:iCs w:val="0"/>
          <w:szCs w:val="24"/>
        </w:rPr>
        <w:t xml:space="preserve">Launch </w:t>
      </w:r>
      <w:r w:rsidR="00CF71A9">
        <w:rPr>
          <w:rFonts w:ascii="Arial" w:hAnsi="Arial" w:cs="Arial"/>
          <w:b w:val="0"/>
          <w:bCs/>
          <w:iCs w:val="0"/>
          <w:szCs w:val="24"/>
        </w:rPr>
        <w:t xml:space="preserve">the EPUT Care Portal by opening </w:t>
      </w:r>
      <w:r w:rsidR="00CF71A9">
        <w:rPr>
          <w:szCs w:val="24"/>
        </w:rPr>
        <w:t xml:space="preserve">the trusts intranet page then go to </w:t>
      </w:r>
      <w:r w:rsidRPr="00024426" w:rsidR="00CF71A9">
        <w:rPr>
          <w:szCs w:val="24"/>
        </w:rPr>
        <w:t>Tools</w:t>
      </w:r>
      <w:r w:rsidR="00CF71A9">
        <w:rPr>
          <w:szCs w:val="24"/>
        </w:rPr>
        <w:t xml:space="preserve">, </w:t>
      </w:r>
      <w:r w:rsidRPr="00024426" w:rsidR="00CF71A9">
        <w:rPr>
          <w:szCs w:val="24"/>
        </w:rPr>
        <w:t>Clinical Systems</w:t>
      </w:r>
      <w:r w:rsidR="00CF71A9">
        <w:rPr>
          <w:szCs w:val="24"/>
        </w:rPr>
        <w:t xml:space="preserve"> and </w:t>
      </w:r>
      <w:r w:rsidRPr="00024426" w:rsidR="00CF71A9">
        <w:rPr>
          <w:szCs w:val="24"/>
        </w:rPr>
        <w:t>EPUT Care Portal</w:t>
      </w:r>
      <w:r w:rsidR="00CF71A9">
        <w:rPr>
          <w:szCs w:val="24"/>
        </w:rPr>
        <w:t>.</w:t>
      </w:r>
    </w:p>
    <w:p w:rsidR="00CF71A9" w:rsidP="00CF71A9" w:rsidRDefault="00A768C7" w14:paraId="1407F4B0" w14:textId="5DB111ED">
      <w:r>
        <w:rPr>
          <w:rFonts w:ascii="Arial" w:hAnsi="Arial" w:cs="Arial"/>
          <w:b/>
          <w:bCs/>
          <w:iCs w:val="0"/>
          <w:noProof/>
          <w:szCs w:val="24"/>
        </w:rPr>
        <mc:AlternateContent>
          <mc:Choice Requires="wps">
            <w:drawing>
              <wp:anchor distT="0" distB="0" distL="114300" distR="114300" simplePos="0" relativeHeight="251694080" behindDoc="0" locked="0" layoutInCell="1" allowOverlap="1" wp14:anchorId="57469CF1" wp14:editId="0C073981">
                <wp:simplePos x="0" y="0"/>
                <wp:positionH relativeFrom="column">
                  <wp:posOffset>4442155</wp:posOffset>
                </wp:positionH>
                <wp:positionV relativeFrom="paragraph">
                  <wp:posOffset>217372</wp:posOffset>
                </wp:positionV>
                <wp:extent cx="497434" cy="102413"/>
                <wp:effectExtent l="0" t="0" r="17145" b="12065"/>
                <wp:wrapNone/>
                <wp:docPr id="1131975847" name="Rectangle 5"/>
                <wp:cNvGraphicFramePr/>
                <a:graphic xmlns:a="http://schemas.openxmlformats.org/drawingml/2006/main">
                  <a:graphicData uri="http://schemas.microsoft.com/office/word/2010/wordprocessingShape">
                    <wps:wsp>
                      <wps:cNvSpPr/>
                      <wps:spPr>
                        <a:xfrm>
                          <a:off x="0" y="0"/>
                          <a:ext cx="497434" cy="102413"/>
                        </a:xfrm>
                        <a:prstGeom prst="rect">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349.8pt;margin-top:17.1pt;width:39.15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1.5pt" w14:anchorId="04D5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UgIAAKEEAAAOAAAAZHJzL2Uyb0RvYy54bWysVE1vGjEQvVfqf7B8b3YhmyZBLBEioqqE&#10;EiRS5Wy8NmvJXx0bFvrrO/bykaQ9Vb2YmZ3xG8+bN4wf9kaTnYCgnK3p4KqkRFjuGmU3Nf3xMv9y&#10;R0mIzDZMOytqehCBPkw+fxp3fiSGrnW6EUAQxIZR52vaxuhHRRF4KwwLV84Li0HpwLCILmyKBliH&#10;6EYXw7L8WnQOGg+OixDw62MfpJOML6Xg8VnKICLRNcW3xXxCPtfpLCZjNtoA863ix2ewf3iFYcpi&#10;0TPUI4uMbEH9AWUUBxecjFfcmcJJqbjIPWA3g/JDN6uWeZF7QXKCP9MU/h8sf9qt/BKQhs6HUUAz&#10;dbGXYNIvvo/sM1mHM1liHwnHj9X9bXVdUcIxNCiH1eA6kVlcLnsI8ZtwhiSjpoCzyBSx3SLEPvWU&#10;kmpZN1da53loSzoEvS9vcGScoSykZhFN45uaBruhhOkN6o1HyJDBadWk6wkowGY900B2DGc+n8/K&#10;Mo8ZX/YuLdV+ZKHt83KoV4NRESWplanpHd4939Y2oYssqmMHF86StXbNYQkEXK+y4PlcYZEFC3HJ&#10;AGWF3eCqxGc8pHbYojtalLQOfv3te8rHaWOUkg5liu3/3DIQlOjvFnVwP6iqpOvsVDe3Q3TgbWT9&#10;NmK3ZuaQlQEupefZTPlRn0wJzrziRk1TVQwxy7F2T/TRmcV+fXAnuZhOcxpq2bO4sCvPE3jiKdH7&#10;sn9l4I/zjyicJ3eSNBt9kEGf2wthuo1OqqyRC6+oreTgHmSVHXc2LdpbP2dd/lkmvwEAAP//AwBQ&#10;SwMEFAAGAAgAAAAhAJEuRN7hAAAACQEAAA8AAABkcnMvZG93bnJldi54bWxMj8FOwzAQRO9I/IO1&#10;SFwQdWghISFOBUjAAVSpBQRHN14Sg72ObDcNf485wXE1TzNv6+VkDRvRB+1IwNksA4bUOqWpE/Dy&#10;fHd6CSxESUoaRyjgGwMsm8ODWlbK7WmN4yZ2LJVQqKSAPsah4jy0PVoZZm5AStmH81bGdPqOKy/3&#10;qdwaPs+ynFupKS30csDbHtuvzc4KeNcr//BG9+v85nF8/QzTyZM2KyGOj6brK2ARp/gHw69+Uocm&#10;OW3djlRgRkBelnlCBSzO58ASUBRFCWwr4CJbAG9q/v+D5gcAAP//AwBQSwECLQAUAAYACAAAACEA&#10;toM4kv4AAADhAQAAEwAAAAAAAAAAAAAAAAAAAAAAW0NvbnRlbnRfVHlwZXNdLnhtbFBLAQItABQA&#10;BgAIAAAAIQA4/SH/1gAAAJQBAAALAAAAAAAAAAAAAAAAAC8BAABfcmVscy8ucmVsc1BLAQItABQA&#10;BgAIAAAAIQCq+HRUUgIAAKEEAAAOAAAAAAAAAAAAAAAAAC4CAABkcnMvZTJvRG9jLnhtbFBLAQIt&#10;ABQABgAIAAAAIQCRLkTe4QAAAAkBAAAPAAAAAAAAAAAAAAAAAKwEAABkcnMvZG93bnJldi54bWxQ&#10;SwUGAAAAAAQABADzAAAAugUAAAAA&#10;"/>
            </w:pict>
          </mc:Fallback>
        </mc:AlternateContent>
      </w:r>
      <w:r>
        <w:rPr>
          <w:noProof/>
        </w:rPr>
        <w:drawing>
          <wp:anchor distT="0" distB="0" distL="114300" distR="114300" simplePos="0" relativeHeight="251692032" behindDoc="0" locked="0" layoutInCell="1" allowOverlap="1" wp14:anchorId="4A5F4D9E" wp14:editId="45C9EECC">
            <wp:simplePos x="0" y="0"/>
            <wp:positionH relativeFrom="margin">
              <wp:align>right</wp:align>
            </wp:positionH>
            <wp:positionV relativeFrom="paragraph">
              <wp:posOffset>231877</wp:posOffset>
            </wp:positionV>
            <wp:extent cx="1752981" cy="1111646"/>
            <wp:effectExtent l="0" t="0" r="0" b="0"/>
            <wp:wrapNone/>
            <wp:docPr id="446014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4164"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981" cy="1111646"/>
                    </a:xfrm>
                    <a:prstGeom prst="rect">
                      <a:avLst/>
                    </a:prstGeom>
                  </pic:spPr>
                </pic:pic>
              </a:graphicData>
            </a:graphic>
            <wp14:sizeRelH relativeFrom="margin">
              <wp14:pctWidth>0</wp14:pctWidth>
            </wp14:sizeRelH>
            <wp14:sizeRelV relativeFrom="margin">
              <wp14:pctHeight>0</wp14:pctHeight>
            </wp14:sizeRelV>
          </wp:anchor>
        </w:drawing>
      </w:r>
      <w:r w:rsidR="00CF71A9">
        <w:rPr>
          <w:rFonts w:eastAsia="Times New Roman"/>
          <w:noProof/>
          <w:lang w:eastAsia="en-GB"/>
        </w:rPr>
        <w:drawing>
          <wp:anchor distT="0" distB="0" distL="114300" distR="114300" simplePos="0" relativeHeight="251658239" behindDoc="0" locked="0" layoutInCell="1" allowOverlap="1" wp14:anchorId="407A6EC9" wp14:editId="5BEDD989">
            <wp:simplePos x="0" y="0"/>
            <wp:positionH relativeFrom="margin">
              <wp:align>right</wp:align>
            </wp:positionH>
            <wp:positionV relativeFrom="paragraph">
              <wp:posOffset>4826</wp:posOffset>
            </wp:positionV>
            <wp:extent cx="6188710" cy="1348105"/>
            <wp:effectExtent l="0" t="0" r="2540" b="4445"/>
            <wp:wrapNone/>
            <wp:docPr id="156579773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97737" name="Picture 3"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1348105"/>
                    </a:xfrm>
                    <a:prstGeom prst="rect">
                      <a:avLst/>
                    </a:prstGeom>
                  </pic:spPr>
                </pic:pic>
              </a:graphicData>
            </a:graphic>
            <wp14:sizeRelH relativeFrom="page">
              <wp14:pctWidth>0</wp14:pctWidth>
            </wp14:sizeRelH>
            <wp14:sizeRelV relativeFrom="page">
              <wp14:pctHeight>0</wp14:pctHeight>
            </wp14:sizeRelV>
          </wp:anchor>
        </w:drawing>
      </w:r>
      <w:r w:rsidR="00CF71A9">
        <w:rPr>
          <w:rFonts w:ascii="Arial" w:hAnsi="Arial" w:cs="Arial"/>
          <w:b/>
          <w:bCs/>
          <w:iCs w:val="0"/>
          <w:noProof/>
          <w:szCs w:val="24"/>
        </w:rPr>
        <mc:AlternateContent>
          <mc:Choice Requires="wps">
            <w:drawing>
              <wp:anchor distT="0" distB="0" distL="114300" distR="114300" simplePos="0" relativeHeight="251686912" behindDoc="0" locked="0" layoutInCell="1" allowOverlap="1" wp14:anchorId="44172C9B" wp14:editId="0EEF2F60">
                <wp:simplePos x="0" y="0"/>
                <wp:positionH relativeFrom="column">
                  <wp:posOffset>4998110</wp:posOffset>
                </wp:positionH>
                <wp:positionV relativeFrom="paragraph">
                  <wp:posOffset>16967</wp:posOffset>
                </wp:positionV>
                <wp:extent cx="355194" cy="197510"/>
                <wp:effectExtent l="0" t="0" r="26035" b="12065"/>
                <wp:wrapNone/>
                <wp:docPr id="1859730721" name="Rectangle 5"/>
                <wp:cNvGraphicFramePr/>
                <a:graphic xmlns:a="http://schemas.openxmlformats.org/drawingml/2006/main">
                  <a:graphicData uri="http://schemas.microsoft.com/office/word/2010/wordprocessingShape">
                    <wps:wsp>
                      <wps:cNvSpPr/>
                      <wps:spPr>
                        <a:xfrm>
                          <a:off x="0" y="0"/>
                          <a:ext cx="355194" cy="197510"/>
                        </a:xfrm>
                        <a:prstGeom prst="rect">
                          <a:avLst/>
                        </a:prstGeom>
                        <a:no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style="position:absolute;margin-left:393.55pt;margin-top:1.35pt;width:27.95pt;height:15.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ffc000" strokeweight="1.5pt" w14:anchorId="1A680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L9ggIAAGgFAAAOAAAAZHJzL2Uyb0RvYy54bWysVEtv2zAMvg/YfxB0X21nyboGdYogRYYB&#10;RVu0HXpWZCkWIIuapMTJfv0o+ZGgK3YYdpEpk/wofnxc3xwaTfbCeQWmpMVFTokwHCpltiX98bL+&#10;9JUSH5ipmAYjSnoUnt4sPn64bu1cTKAGXQlHEMT4eWtLWodg51nmeS0a5i/ACoNKCa5hAa9um1WO&#10;tYje6GyS51+yFlxlHXDhPf697ZR0kfClFDw8SOlFILqk+LaQTpfOTTyzxTWbbx2zteL9M9g/vKJh&#10;ymDQEeqWBUZ2Tv0B1SjuwIMMFxyaDKRUXKQcMJsif5PNc82sSLkgOd6ONPn/B8vv98/20SENrfVz&#10;j2LM4iBdE7/4PnJIZB1HssQhEI4/P89mxdWUEo6q4upyViQys5OzdT58E9CQKJTUYS0SRWx/5wMG&#10;RNPBJMYysFZap3poQ9oIms/y5OFBqypqo513281KO7JnWNL1epXnQ+AzM8TWBkOckkpSOGoRMbR5&#10;EpKoCtOYdBFiv4kRlnEuTCg6Vc0q0UUrZmfBBo+USAKMyBJfOWL3AINlBzJgdwz09tFVpHYdnfvU&#10;/+Y8eqTIYMLo3CgD7r3MNGbVR+7sB5I6aiJLG6iOj4446IbFW75WWME75sMjczgdOEc48eEBD6kB&#10;KwW9REkN7td7/6M9Ni1qKWlx2krqf+6YE5To7wbb+aqYTuN4pst0djnBizvXbM41ZtesAKtf4G6x&#10;PInRPuhBlA6aV1wMyxgVVcxwjF1SHtxwWYVuC+Bq4WK5TGY4kpaFO/NseQSPrMYOfTm8Mmf7Ng7Y&#10;//cwTCabv+nmzjZ6GljuAkiVWv3Ea883jnNqnH71xH1xfk9WpwW5+A0AAP//AwBQSwMEFAAGAAgA&#10;AAAhAKmKnzzgAAAACAEAAA8AAABkcnMvZG93bnJldi54bWxMj8FOwzAQRO9I/IO1SFwQddqgJgpx&#10;KkACDlSVWkBwdOMlMdjryHbT8PeYExxHM5p5U68ma9iIPmhHAuazDBhS65SmTsDL8/1lCSxESUoa&#10;RyjgGwOsmtOTWlbKHWmL4y52LJVQqKSAPsah4jy0PVoZZm5ASt6H81bGJH3HlZfHVG4NX2TZklup&#10;KS30csC7Htuv3cEKeNcb//hGD9vl7dP4+hmmi7U2GyHOz6aba2ARp/gXhl/8hA5NYtq7A6nAjICi&#10;LOYpKmBRAEt+eZWnb3sBeV4Cb2r+/0DzAwAA//8DAFBLAQItABQABgAIAAAAIQC2gziS/gAAAOEB&#10;AAATAAAAAAAAAAAAAAAAAAAAAABbQ29udGVudF9UeXBlc10ueG1sUEsBAi0AFAAGAAgAAAAhADj9&#10;If/WAAAAlAEAAAsAAAAAAAAAAAAAAAAALwEAAF9yZWxzLy5yZWxzUEsBAi0AFAAGAAgAAAAhAI8B&#10;Yv2CAgAAaAUAAA4AAAAAAAAAAAAAAAAALgIAAGRycy9lMm9Eb2MueG1sUEsBAi0AFAAGAAgAAAAh&#10;AKmKnzzgAAAACAEAAA8AAAAAAAAAAAAAAAAA3AQAAGRycy9kb3ducmV2LnhtbFBLBQYAAAAABAAE&#10;APMAAADpBQAAAAA=&#10;"/>
            </w:pict>
          </mc:Fallback>
        </mc:AlternateContent>
      </w:r>
    </w:p>
    <w:p w:rsidR="00CF71A9" w:rsidP="00CF71A9" w:rsidRDefault="00A768C7" w14:paraId="6A04B4DE" w14:textId="1D62809F">
      <w:r>
        <w:rPr>
          <w:noProof/>
        </w:rPr>
        <w:drawing>
          <wp:anchor distT="0" distB="0" distL="114300" distR="114300" simplePos="0" relativeHeight="251693056" behindDoc="0" locked="0" layoutInCell="1" allowOverlap="1" wp14:anchorId="319CF47C" wp14:editId="2F19597D">
            <wp:simplePos x="0" y="0"/>
            <wp:positionH relativeFrom="column">
              <wp:posOffset>5817413</wp:posOffset>
            </wp:positionH>
            <wp:positionV relativeFrom="paragraph">
              <wp:posOffset>249809</wp:posOffset>
            </wp:positionV>
            <wp:extent cx="387705" cy="394864"/>
            <wp:effectExtent l="0" t="0" r="0" b="5715"/>
            <wp:wrapNone/>
            <wp:docPr id="418760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667" cy="399918"/>
                    </a:xfrm>
                    <a:prstGeom prst="rect">
                      <a:avLst/>
                    </a:prstGeom>
                    <a:noFill/>
                  </pic:spPr>
                </pic:pic>
              </a:graphicData>
            </a:graphic>
            <wp14:sizeRelH relativeFrom="page">
              <wp14:pctWidth>0</wp14:pctWidth>
            </wp14:sizeRelH>
            <wp14:sizeRelV relativeFrom="page">
              <wp14:pctHeight>0</wp14:pctHeight>
            </wp14:sizeRelV>
          </wp:anchor>
        </w:drawing>
      </w:r>
    </w:p>
    <w:p w:rsidRPr="00CF71A9" w:rsidR="00CF71A9" w:rsidP="00CF71A9" w:rsidRDefault="00CF71A9" w14:paraId="5A05D7BF" w14:textId="3F376AF8">
      <w:r>
        <w:rPr>
          <w:noProof/>
          <w:lang w:eastAsia="en-GB"/>
        </w:rPr>
        <w:drawing>
          <wp:anchor distT="0" distB="0" distL="114300" distR="114300" simplePos="0" relativeHeight="251685888" behindDoc="0" locked="0" layoutInCell="1" allowOverlap="1" wp14:anchorId="3115D38B" wp14:editId="117DDCE6">
            <wp:simplePos x="0" y="0"/>
            <wp:positionH relativeFrom="column">
              <wp:posOffset>4820945</wp:posOffset>
            </wp:positionH>
            <wp:positionV relativeFrom="paragraph">
              <wp:posOffset>303759</wp:posOffset>
            </wp:positionV>
            <wp:extent cx="263347" cy="263347"/>
            <wp:effectExtent l="57150" t="0" r="22860" b="80010"/>
            <wp:wrapNone/>
            <wp:docPr id="1372909689" name="Picture 1372909689"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9689" name="Picture 1372909689" descr="A logo with text on it&#10;&#10;AI-generated content may be incorrect."/>
                    <pic:cNvPicPr/>
                  </pic:nvPicPr>
                  <pic:blipFill>
                    <a:blip r:embed="rId14" cstate="print">
                      <a:lum bright="70000" contras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347" cy="263347"/>
                    </a:xfrm>
                    <a:prstGeom prst="rect">
                      <a:avLst/>
                    </a:prstGeom>
                    <a:effectLst>
                      <a:outerShdw blurRad="50800" dist="50800" dir="5400000" algn="ctr" rotWithShape="0">
                        <a:srgbClr val="7030A0"/>
                      </a:outerShdw>
                    </a:effectLst>
                  </pic:spPr>
                </pic:pic>
              </a:graphicData>
            </a:graphic>
            <wp14:sizeRelH relativeFrom="margin">
              <wp14:pctWidth>0</wp14:pctWidth>
            </wp14:sizeRelH>
            <wp14:sizeRelV relativeFrom="margin">
              <wp14:pctHeight>0</wp14:pctHeight>
            </wp14:sizeRelV>
          </wp:anchor>
        </w:drawing>
      </w:r>
    </w:p>
    <w:p w:rsidRPr="004673C2" w:rsidR="004673C2" w:rsidP="00A25467" w:rsidRDefault="004673C2" w14:paraId="3B1C7EF6" w14:textId="6D2FFF44">
      <w:pPr>
        <w:jc w:val="center"/>
        <w:rPr>
          <w:rFonts w:eastAsia="Times New Roman"/>
          <w:lang w:eastAsia="en-GB"/>
        </w:rPr>
      </w:pPr>
    </w:p>
    <w:p w:rsidRPr="00F54739" w:rsidR="00CF71A9" w:rsidP="00A768C7" w:rsidRDefault="00CF71A9" w14:paraId="48D786D7" w14:textId="75DE3CA0">
      <w:pPr>
        <w:pStyle w:val="ListParagraph"/>
        <w:numPr>
          <w:ilvl w:val="0"/>
          <w:numId w:val="0"/>
        </w:numPr>
        <w:ind w:left="737"/>
        <w:rPr>
          <w:i/>
          <w:szCs w:val="24"/>
        </w:rPr>
      </w:pPr>
      <w:r w:rsidRPr="00024426">
        <w:rPr>
          <w:b/>
          <w:i/>
          <w:color w:val="FF0000"/>
          <w:szCs w:val="24"/>
        </w:rPr>
        <w:t>Note:</w:t>
      </w:r>
      <w:r>
        <w:rPr>
          <w:color w:val="FF0000"/>
          <w:szCs w:val="24"/>
        </w:rPr>
        <w:t xml:space="preserve"> </w:t>
      </w:r>
      <w:r w:rsidRPr="00F54739">
        <w:rPr>
          <w:i/>
          <w:szCs w:val="24"/>
        </w:rPr>
        <w:t xml:space="preserve">The first time you open </w:t>
      </w:r>
      <w:r w:rsidR="00A768C7">
        <w:rPr>
          <w:i/>
          <w:szCs w:val="24"/>
        </w:rPr>
        <w:t>the EPUT Care Portal</w:t>
      </w:r>
      <w:r w:rsidRPr="00F54739">
        <w:rPr>
          <w:i/>
          <w:szCs w:val="24"/>
        </w:rPr>
        <w:t xml:space="preserve"> you </w:t>
      </w:r>
      <w:r w:rsidR="001E6545">
        <w:rPr>
          <w:i/>
          <w:szCs w:val="24"/>
        </w:rPr>
        <w:t xml:space="preserve">may </w:t>
      </w:r>
      <w:r w:rsidRPr="00F54739">
        <w:rPr>
          <w:i/>
          <w:szCs w:val="24"/>
        </w:rPr>
        <w:t>need to enter</w:t>
      </w:r>
      <w:r w:rsidR="00A768C7">
        <w:rPr>
          <w:i/>
          <w:szCs w:val="24"/>
        </w:rPr>
        <w:t xml:space="preserve">           </w:t>
      </w:r>
      <w:r w:rsidRPr="00F54739">
        <w:rPr>
          <w:i/>
          <w:szCs w:val="24"/>
        </w:rPr>
        <w:t>login details.</w:t>
      </w:r>
    </w:p>
    <w:p w:rsidR="00A768C7" w:rsidP="00A768C7" w:rsidRDefault="00A768C7" w14:paraId="571A84EF" w14:textId="77777777">
      <w:pPr>
        <w:pStyle w:val="ListParagraph"/>
        <w:numPr>
          <w:ilvl w:val="0"/>
          <w:numId w:val="0"/>
        </w:numPr>
        <w:ind w:left="737"/>
        <w:rPr>
          <w:i/>
          <w:szCs w:val="24"/>
        </w:rPr>
      </w:pPr>
    </w:p>
    <w:p w:rsidRPr="00F54739" w:rsidR="00CF71A9" w:rsidP="00A768C7" w:rsidRDefault="00CF71A9" w14:paraId="0F5CB169" w14:textId="247928AF">
      <w:pPr>
        <w:pStyle w:val="ListParagraph"/>
        <w:numPr>
          <w:ilvl w:val="0"/>
          <w:numId w:val="0"/>
        </w:numPr>
        <w:ind w:left="737"/>
        <w:rPr>
          <w:i/>
          <w:szCs w:val="24"/>
        </w:rPr>
      </w:pPr>
      <w:r w:rsidRPr="00F54739">
        <w:rPr>
          <w:i/>
          <w:szCs w:val="24"/>
        </w:rPr>
        <w:t>Username = your Windows username followed by @xsouthessex</w:t>
      </w:r>
    </w:p>
    <w:p w:rsidRPr="00F54739" w:rsidR="00CF71A9" w:rsidP="00A768C7" w:rsidRDefault="00CF71A9" w14:paraId="720ED1AC" w14:textId="2772033F">
      <w:pPr>
        <w:pStyle w:val="ListParagraph"/>
        <w:numPr>
          <w:ilvl w:val="0"/>
          <w:numId w:val="0"/>
        </w:numPr>
        <w:ind w:left="737"/>
        <w:rPr>
          <w:szCs w:val="24"/>
        </w:rPr>
      </w:pPr>
      <w:r w:rsidRPr="00F54739">
        <w:rPr>
          <w:i/>
          <w:szCs w:val="24"/>
        </w:rPr>
        <w:t>Password = Your Window password</w:t>
      </w:r>
      <w:r>
        <w:rPr>
          <w:szCs w:val="24"/>
        </w:rPr>
        <w:t>.</w:t>
      </w:r>
    </w:p>
    <w:p w:rsidR="00CF71A9" w:rsidP="00CF71A9" w:rsidRDefault="00CF71A9" w14:paraId="3D8EAD18" w14:textId="3D86211C">
      <w:pPr>
        <w:jc w:val="center"/>
        <w:rPr>
          <w:szCs w:val="24"/>
        </w:rPr>
      </w:pPr>
      <w:r w:rsidRPr="00566970">
        <w:rPr>
          <w:rFonts w:cstheme="minorHAnsi"/>
          <w:noProof/>
          <w:sz w:val="20"/>
          <w:lang w:eastAsia="en-GB"/>
        </w:rPr>
        <w:drawing>
          <wp:inline distT="0" distB="0" distL="0" distR="0" wp14:anchorId="1DA70B8E" wp14:editId="7A20B297">
            <wp:extent cx="2785745" cy="1314450"/>
            <wp:effectExtent l="0" t="0" r="0" b="0"/>
            <wp:docPr id="1" name="Picture 1" descr="A screen 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login screen&#10;&#10;AI-generated content may be incorrect."/>
                    <pic:cNvPicPr/>
                  </pic:nvPicPr>
                  <pic:blipFill rotWithShape="1">
                    <a:blip r:embed="rId16"/>
                    <a:srcRect t="10860" b="5860"/>
                    <a:stretch>
                      <a:fillRect/>
                    </a:stretch>
                  </pic:blipFill>
                  <pic:spPr bwMode="auto">
                    <a:xfrm>
                      <a:off x="0" y="0"/>
                      <a:ext cx="2822269" cy="1331684"/>
                    </a:xfrm>
                    <a:prstGeom prst="rect">
                      <a:avLst/>
                    </a:prstGeom>
                    <a:ln>
                      <a:noFill/>
                    </a:ln>
                    <a:extLst>
                      <a:ext uri="{53640926-AAD7-44D8-BBD7-CCE9431645EC}">
                        <a14:shadowObscured xmlns:a14="http://schemas.microsoft.com/office/drawing/2010/main"/>
                      </a:ext>
                    </a:extLst>
                  </pic:spPr>
                </pic:pic>
              </a:graphicData>
            </a:graphic>
          </wp:inline>
        </w:drawing>
      </w:r>
    </w:p>
    <w:p w:rsidRPr="00A768C7" w:rsidR="004673C2" w:rsidP="00A768C7" w:rsidRDefault="00CF71A9" w14:paraId="6BF15267" w14:textId="72B0F222">
      <w:pPr>
        <w:rPr>
          <w:i/>
          <w:szCs w:val="24"/>
        </w:rPr>
      </w:pPr>
      <w:r>
        <w:rPr>
          <w:i/>
          <w:szCs w:val="24"/>
        </w:rPr>
        <w:t xml:space="preserve">The next time you open EPUT Care </w:t>
      </w:r>
      <w:proofErr w:type="gramStart"/>
      <w:r>
        <w:rPr>
          <w:i/>
          <w:szCs w:val="24"/>
        </w:rPr>
        <w:t>Portal</w:t>
      </w:r>
      <w:proofErr w:type="gramEnd"/>
      <w:r w:rsidRPr="00F54739">
        <w:rPr>
          <w:i/>
          <w:szCs w:val="24"/>
        </w:rPr>
        <w:t xml:space="preserve"> it </w:t>
      </w:r>
      <w:r w:rsidR="001E6545">
        <w:rPr>
          <w:i/>
          <w:szCs w:val="24"/>
        </w:rPr>
        <w:t>should</w:t>
      </w:r>
      <w:r w:rsidRPr="00F54739">
        <w:rPr>
          <w:i/>
          <w:szCs w:val="24"/>
        </w:rPr>
        <w:t xml:space="preserve"> automatically sign you in using SSO (single sign on)</w:t>
      </w:r>
    </w:p>
    <w:p w:rsidRPr="00E53F81" w:rsidR="004673C2" w:rsidP="004673C2" w:rsidRDefault="001E6545" w14:paraId="434A0DDA" w14:textId="40467414">
      <w:pPr>
        <w:pStyle w:val="Heading3"/>
        <w:rPr>
          <w:rFonts w:eastAsia="Times New Roman"/>
          <w:b w:val="0"/>
          <w:bCs/>
          <w:lang w:eastAsia="en-GB"/>
        </w:rPr>
      </w:pPr>
      <w:r>
        <w:rPr>
          <w:rFonts w:eastAsia="Times New Roman"/>
          <w:b w:val="0"/>
          <w:bCs/>
          <w:lang w:eastAsia="en-GB"/>
        </w:rPr>
        <w:t>Choose and select</w:t>
      </w:r>
      <w:r w:rsidR="00CF71A9">
        <w:rPr>
          <w:rFonts w:eastAsia="Times New Roman"/>
          <w:b w:val="0"/>
          <w:bCs/>
          <w:lang w:eastAsia="en-GB"/>
        </w:rPr>
        <w:t xml:space="preserve"> a patient in the EPUT Care Portal then click Shared Care Records to load the MSC SCR</w:t>
      </w:r>
    </w:p>
    <w:p w:rsidR="00B11D3D" w:rsidP="00CF71A9" w:rsidRDefault="00CF71A9" w14:paraId="41FF2728" w14:textId="484F2F4A">
      <w:pPr>
        <w:jc w:val="center"/>
        <w:rPr>
          <w:rFonts w:eastAsia="Times New Roman"/>
          <w:lang w:eastAsia="en-GB"/>
        </w:rPr>
      </w:pPr>
      <w:r>
        <w:rPr>
          <w:rFonts w:eastAsia="Times New Roman"/>
          <w:noProof/>
          <w:lang w:eastAsia="en-GB"/>
        </w:rPr>
        <mc:AlternateContent>
          <mc:Choice Requires="wps">
            <w:drawing>
              <wp:anchor distT="0" distB="0" distL="114300" distR="114300" simplePos="0" relativeHeight="251691008" behindDoc="0" locked="0" layoutInCell="1" allowOverlap="1" wp14:anchorId="63A58F6F" wp14:editId="51092280">
                <wp:simplePos x="0" y="0"/>
                <wp:positionH relativeFrom="column">
                  <wp:posOffset>1216152</wp:posOffset>
                </wp:positionH>
                <wp:positionV relativeFrom="paragraph">
                  <wp:posOffset>1458417</wp:posOffset>
                </wp:positionV>
                <wp:extent cx="599846" cy="512064"/>
                <wp:effectExtent l="0" t="0" r="10160" b="21590"/>
                <wp:wrapNone/>
                <wp:docPr id="2058051469" name="Rectangle 12"/>
                <wp:cNvGraphicFramePr/>
                <a:graphic xmlns:a="http://schemas.openxmlformats.org/drawingml/2006/main">
                  <a:graphicData uri="http://schemas.microsoft.com/office/word/2010/wordprocessingShape">
                    <wps:wsp>
                      <wps:cNvSpPr/>
                      <wps:spPr>
                        <a:xfrm>
                          <a:off x="0" y="0"/>
                          <a:ext cx="599846" cy="512064"/>
                        </a:xfrm>
                        <a:prstGeom prst="rect">
                          <a:avLst/>
                        </a:prstGeom>
                        <a:no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style="position:absolute;margin-left:95.75pt;margin-top:114.85pt;width:47.2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fc000" strokeweight="1.5pt" w14:anchorId="7EC6B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0ghQIAAGgFAAAOAAAAZHJzL2Uyb0RvYy54bWysVEtv2zAMvg/YfxB0X20HSdcEdYogRYYB&#10;RVesHXpWZCkWIIuapMTJfv0o+ZGgK3YYdpFFk/wofnzc3h0bTQ7CeQWmpMVVTokwHCpldiX98bL5&#10;dEOJD8xUTIMRJT0JT++WHz/ctnYhJlCDroQjCGL8orUlrUOwiyzzvBYN81dghUGlBNewgKLbZZVj&#10;LaI3Opvk+XXWgqusAy68x7/3nZIuE76UgodvUnoRiC4pvi2k06VzG89secsWO8dsrXj/DPYPr2iY&#10;Mhh0hLpngZG9U39ANYo78CDDFYcmAykVFykHzKbI32TzXDMrUi5IjrcjTf7/wfLHw7N9ckhDa/3C&#10;4zVmcZSuiV98Hzkmsk4jWeIYCMefs/n8ZnpNCUfVrJjk19NIZnZ2ts6HLwIaEi8ldViLRBE7PPjQ&#10;mQ4mMZaBjdI61UMb0mIzzfNZnjw8aFVFbbTzbrdda0cODEu62azzPFURA1+YoaQNvuacVLqFkxYR&#10;Q5vvQhJVYRqTLkLsNzHCMs6FCUWnqlklumjF7CLY4JFyToARWeIrR+weYLDsQAbsjoHePrqK1K6j&#10;c5/635xHjxQZTBidG2XAvZeZxqz6yJ39QFJHTWRpC9XpyREH3bB4yzcKK/jAfHhiDqcD5wgnPnzD&#10;Q2rASkF/o6QG9+u9/9Eemxa1lLQ4bSX1P/fMCUr0V4PtPC+m0zieSZjOPk9QcJea7aXG7Js1YPUL&#10;3C2Wp2u0D3q4SgfNKy6GVYyKKmY4xi4pD24Q1qHbArhauFitkhmOpGXhwTxbHsEjq7FDX46vzNm+&#10;jQP2/yMMk8kWb7q5s42eBlb7AFKlVj/z2vON45wap189cV9cysnqvCCXvwEAAP//AwBQSwMEFAAG&#10;AAgAAAAhAHFPFyniAAAACwEAAA8AAABkcnMvZG93bnJldi54bWxMj8FOwzAQRO9I/IO1SFwQdZKK&#10;0IY4FSABB1ClFhAc3dgkBnsd2W4a/p7lBMfRPs2+qVeTs2zUIRqPAvJZBkxj65XBTsDL8935AlhM&#10;EpW0HrWAbx1h1Rwf1bJS/oAbPW5Tx6gEYyUF9CkNFeex7bWTceYHjXT78MHJRDF0XAV5oHJneZFl&#10;JXfSIH3o5aBve91+bfdOwLtZh4c3vN+UN4/j62eczp6MXQtxejJdXwFLekp/MPzqkzo05LTze1SR&#10;WcrL/IJQAUWxvARGRLEoad1OwDzP5sCbmv/f0PwAAAD//wMAUEsBAi0AFAAGAAgAAAAhALaDOJL+&#10;AAAA4QEAABMAAAAAAAAAAAAAAAAAAAAAAFtDb250ZW50X1R5cGVzXS54bWxQSwECLQAUAAYACAAA&#10;ACEAOP0h/9YAAACUAQAACwAAAAAAAAAAAAAAAAAvAQAAX3JlbHMvLnJlbHNQSwECLQAUAAYACAAA&#10;ACEAc7aNIIUCAABoBQAADgAAAAAAAAAAAAAAAAAuAgAAZHJzL2Uyb0RvYy54bWxQSwECLQAUAAYA&#10;CAAAACEAcU8XKeIAAAALAQAADwAAAAAAAAAAAAAAAADfBAAAZHJzL2Rvd25yZXYueG1sUEsFBgAA&#10;AAAEAAQA8wAAAO4FAAAAAA==&#10;"/>
            </w:pict>
          </mc:Fallback>
        </mc:AlternateContent>
      </w:r>
      <w:r>
        <w:rPr>
          <w:rFonts w:eastAsia="Times New Roman"/>
          <w:noProof/>
          <w:lang w:eastAsia="en-GB"/>
        </w:rPr>
        <w:drawing>
          <wp:inline distT="0" distB="0" distL="0" distR="0" wp14:anchorId="78F8B425" wp14:editId="3B4C2740">
            <wp:extent cx="4197525" cy="2399385"/>
            <wp:effectExtent l="0" t="0" r="0" b="1270"/>
            <wp:docPr id="365048888" name="Picture 11" descr="A screenshot of a se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8888" name="Picture 11" descr="A screenshot of a searc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231241" cy="2418658"/>
                    </a:xfrm>
                    <a:prstGeom prst="rect">
                      <a:avLst/>
                    </a:prstGeom>
                  </pic:spPr>
                </pic:pic>
              </a:graphicData>
            </a:graphic>
          </wp:inline>
        </w:drawing>
      </w:r>
    </w:p>
    <w:p w:rsidR="00CF71A9" w:rsidP="00CF71A9" w:rsidRDefault="00CF71A9" w14:paraId="17A05CF4" w14:textId="77777777">
      <w:pPr>
        <w:jc w:val="center"/>
        <w:rPr>
          <w:rFonts w:eastAsia="Times New Roman"/>
          <w:lang w:eastAsia="en-GB"/>
        </w:rPr>
      </w:pPr>
    </w:p>
    <w:p w:rsidRPr="00CF71A9" w:rsidR="00CF71A9" w:rsidP="00CF71A9" w:rsidRDefault="00CF71A9" w14:paraId="63F11D64" w14:textId="77777777">
      <w:pPr>
        <w:jc w:val="center"/>
        <w:rPr>
          <w:rFonts w:eastAsia="Times New Roman"/>
          <w:lang w:eastAsia="en-GB"/>
        </w:rPr>
      </w:pPr>
    </w:p>
    <w:p w:rsidR="004673C2" w:rsidP="00537023" w:rsidRDefault="00207481" w14:paraId="14595E32" w14:textId="6F1A0656">
      <w:pPr>
        <w:pStyle w:val="Heading3"/>
        <w:rPr>
          <w:b w:val="0"/>
          <w:bCs/>
        </w:rPr>
      </w:pPr>
      <w:r>
        <w:rPr>
          <w:noProof/>
        </w:rPr>
        <w:drawing>
          <wp:anchor distT="0" distB="0" distL="114300" distR="114300" simplePos="0" relativeHeight="251679744" behindDoc="0" locked="0" layoutInCell="1" allowOverlap="1" wp14:anchorId="0A6415DF" wp14:editId="0F021156">
            <wp:simplePos x="0" y="0"/>
            <wp:positionH relativeFrom="column">
              <wp:posOffset>-242324</wp:posOffset>
            </wp:positionH>
            <wp:positionV relativeFrom="paragraph">
              <wp:posOffset>272567</wp:posOffset>
            </wp:positionV>
            <wp:extent cx="6783230" cy="2477069"/>
            <wp:effectExtent l="0" t="0" r="0" b="0"/>
            <wp:wrapNone/>
            <wp:docPr id="1619250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50154" name="Picture 1619250154"/>
                    <pic:cNvPicPr/>
                  </pic:nvPicPr>
                  <pic:blipFill>
                    <a:blip r:embed="rId18">
                      <a:extLst>
                        <a:ext uri="{28A0092B-C50C-407E-A947-70E740481C1C}">
                          <a14:useLocalDpi xmlns:a14="http://schemas.microsoft.com/office/drawing/2010/main" val="0"/>
                        </a:ext>
                      </a:extLst>
                    </a:blip>
                    <a:stretch>
                      <a:fillRect/>
                    </a:stretch>
                  </pic:blipFill>
                  <pic:spPr>
                    <a:xfrm>
                      <a:off x="0" y="0"/>
                      <a:ext cx="6783230" cy="2477069"/>
                    </a:xfrm>
                    <a:prstGeom prst="rect">
                      <a:avLst/>
                    </a:prstGeom>
                  </pic:spPr>
                </pic:pic>
              </a:graphicData>
            </a:graphic>
          </wp:anchor>
        </w:drawing>
      </w:r>
      <w:r w:rsidRPr="00207481" w:rsidR="004673C2">
        <w:rPr>
          <w:b w:val="0"/>
          <w:bCs/>
        </w:rPr>
        <w:t>The person’s shared care record will be displayed.</w:t>
      </w:r>
    </w:p>
    <w:p w:rsidR="00207481" w:rsidP="00207481" w:rsidRDefault="00207481" w14:paraId="32CCE583" w14:textId="77777777"/>
    <w:p w:rsidR="00207481" w:rsidP="00207481" w:rsidRDefault="00207481" w14:paraId="46F8195B" w14:textId="77777777"/>
    <w:p w:rsidR="00207481" w:rsidP="00207481" w:rsidRDefault="00207481" w14:paraId="6A54CECC" w14:textId="77777777"/>
    <w:p w:rsidR="00207481" w:rsidP="00207481" w:rsidRDefault="00207481" w14:paraId="38CF3E91" w14:textId="77777777"/>
    <w:p w:rsidR="00207481" w:rsidP="00207481" w:rsidRDefault="00207481" w14:paraId="769346B5" w14:textId="77777777"/>
    <w:p w:rsidR="00207481" w:rsidP="00207481" w:rsidRDefault="00207481" w14:paraId="7B24D37E" w14:textId="77777777"/>
    <w:p w:rsidR="00207481" w:rsidP="00207481" w:rsidRDefault="00207481" w14:paraId="7F957CB4" w14:textId="77777777"/>
    <w:p w:rsidR="00207481" w:rsidP="00207481" w:rsidRDefault="00207481" w14:paraId="71F727A7" w14:textId="77777777"/>
    <w:p w:rsidR="002B3D11" w:rsidP="002B3D11" w:rsidRDefault="002B3D11" w14:paraId="33EC75C1" w14:textId="3FB8D3B8">
      <w:r w:rsidRPr="002B3D11">
        <w:rPr>
          <w:b/>
          <w:bCs/>
          <w:i/>
          <w:iCs w:val="0"/>
          <w:color w:val="FF0000"/>
        </w:rPr>
        <w:t>Note:</w:t>
      </w:r>
      <w:r w:rsidRPr="002B3D11">
        <w:rPr>
          <w:color w:val="FF0000"/>
        </w:rPr>
        <w:t xml:space="preserve"> </w:t>
      </w:r>
      <w:r>
        <w:t xml:space="preserve">If you see </w:t>
      </w:r>
      <w:r>
        <w:rPr>
          <w:noProof/>
        </w:rPr>
        <w:drawing>
          <wp:inline distT="0" distB="0" distL="0" distR="0" wp14:anchorId="3E2D1636" wp14:editId="3C322357">
            <wp:extent cx="1623974" cy="210334"/>
            <wp:effectExtent l="0" t="0" r="0" b="0"/>
            <wp:docPr id="7629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7046" name="Picture 76297046"/>
                    <pic:cNvPicPr/>
                  </pic:nvPicPr>
                  <pic:blipFill>
                    <a:blip r:embed="rId19">
                      <a:extLst>
                        <a:ext uri="{28A0092B-C50C-407E-A947-70E740481C1C}">
                          <a14:useLocalDpi xmlns:a14="http://schemas.microsoft.com/office/drawing/2010/main" val="0"/>
                        </a:ext>
                      </a:extLst>
                    </a:blip>
                    <a:stretch>
                      <a:fillRect/>
                    </a:stretch>
                  </pic:blipFill>
                  <pic:spPr>
                    <a:xfrm>
                      <a:off x="0" y="0"/>
                      <a:ext cx="1680701" cy="217681"/>
                    </a:xfrm>
                    <a:prstGeom prst="rect">
                      <a:avLst/>
                    </a:prstGeom>
                  </pic:spPr>
                </pic:pic>
              </a:graphicData>
            </a:graphic>
          </wp:inline>
        </w:drawing>
      </w:r>
      <w:r>
        <w:t>this will indicate th</w:t>
      </w:r>
      <w:r w:rsidR="00B63CC5">
        <w:t>at</w:t>
      </w:r>
      <w:r>
        <w:t xml:space="preserve"> no data has been found from that sharing partner.</w:t>
      </w:r>
    </w:p>
    <w:p w:rsidRPr="002B3D11" w:rsidR="00B11D3D" w:rsidP="002B3D11" w:rsidRDefault="00C10C02" w14:paraId="4DB32849" w14:textId="619BDFFA">
      <w:r w:rsidRPr="002B3D11">
        <w:rPr>
          <w:b/>
          <w:i/>
          <w:color w:val="FF0000"/>
        </w:rPr>
        <w:t>Note:</w:t>
      </w:r>
      <w:r w:rsidRPr="002B3D11">
        <w:rPr>
          <w:i/>
          <w:color w:val="FF0000"/>
        </w:rPr>
        <w:t xml:space="preserve"> </w:t>
      </w:r>
      <w:r w:rsidRPr="002B3D11">
        <w:rPr>
          <w:i/>
        </w:rPr>
        <w:t xml:space="preserve">When </w:t>
      </w:r>
      <w:proofErr w:type="spellStart"/>
      <w:r w:rsidRPr="002B3D11">
        <w:rPr>
          <w:i/>
        </w:rPr>
        <w:t>ShCR</w:t>
      </w:r>
      <w:proofErr w:type="spellEnd"/>
      <w:r w:rsidRPr="002B3D11">
        <w:rPr>
          <w:i/>
        </w:rPr>
        <w:t xml:space="preserve"> has loaded if you see </w:t>
      </w:r>
      <w:r w:rsidRPr="002B3D11">
        <w:rPr>
          <w:b/>
          <w:i/>
        </w:rPr>
        <w:t xml:space="preserve">Module loader </w:t>
      </w:r>
      <w:r w:rsidRPr="002B3D11" w:rsidR="00B11D3D">
        <w:rPr>
          <w:b/>
          <w:i/>
        </w:rPr>
        <w:t>failed to load</w:t>
      </w:r>
      <w:r w:rsidRPr="002B3D11" w:rsidR="00B11D3D">
        <w:rPr>
          <w:i/>
        </w:rPr>
        <w:t xml:space="preserve"> Close the window and re-try. If this does not work, try moving between partner information in the </w:t>
      </w:r>
      <w:proofErr w:type="spellStart"/>
      <w:r w:rsidRPr="002B3D11" w:rsidR="00B11D3D">
        <w:rPr>
          <w:i/>
        </w:rPr>
        <w:t>ShCR</w:t>
      </w:r>
      <w:proofErr w:type="spellEnd"/>
      <w:r w:rsidRPr="002B3D11" w:rsidR="00B11D3D">
        <w:rPr>
          <w:i/>
        </w:rPr>
        <w:t xml:space="preserve"> portal and come back to Person Summary.</w:t>
      </w:r>
    </w:p>
    <w:p w:rsidR="00B11D3D" w:rsidP="00B11D3D" w:rsidRDefault="00B11D3D" w14:paraId="6FC49AF6" w14:textId="77777777">
      <w:pPr>
        <w:pStyle w:val="ListParagraph"/>
        <w:numPr>
          <w:ilvl w:val="0"/>
          <w:numId w:val="0"/>
        </w:numPr>
        <w:ind w:left="737"/>
        <w:rPr>
          <w:i/>
        </w:rPr>
      </w:pPr>
    </w:p>
    <w:p w:rsidR="00784A21" w:rsidP="00377160" w:rsidRDefault="00CF71A9" w14:paraId="6086539E" w14:textId="3A2CBE7A">
      <w:pPr>
        <w:pStyle w:val="ListParagraph"/>
        <w:numPr>
          <w:ilvl w:val="0"/>
          <w:numId w:val="0"/>
        </w:numPr>
        <w:ind w:left="737"/>
        <w:jc w:val="center"/>
        <w:rPr>
          <w:rFonts w:eastAsiaTheme="minorHAnsi"/>
          <w:i/>
          <w:iCs w:val="0"/>
        </w:rPr>
      </w:pPr>
      <w:r>
        <w:rPr>
          <w:rFonts w:eastAsiaTheme="minorHAnsi"/>
          <w:i/>
          <w:iCs w:val="0"/>
          <w:noProof/>
          <w:lang w:eastAsia="en-GB"/>
        </w:rPr>
        <mc:AlternateContent>
          <mc:Choice Requires="wps">
            <w:drawing>
              <wp:anchor distT="0" distB="0" distL="114300" distR="114300" simplePos="0" relativeHeight="251681792" behindDoc="0" locked="0" layoutInCell="1" allowOverlap="1" wp14:anchorId="2BC4B471" wp14:editId="5D2DE921">
                <wp:simplePos x="0" y="0"/>
                <wp:positionH relativeFrom="column">
                  <wp:posOffset>4237330</wp:posOffset>
                </wp:positionH>
                <wp:positionV relativeFrom="paragraph">
                  <wp:posOffset>240182</wp:posOffset>
                </wp:positionV>
                <wp:extent cx="478536" cy="80468"/>
                <wp:effectExtent l="0" t="0" r="17145" b="15240"/>
                <wp:wrapNone/>
                <wp:docPr id="1124554829" name="Rectangle 4"/>
                <wp:cNvGraphicFramePr/>
                <a:graphic xmlns:a="http://schemas.openxmlformats.org/drawingml/2006/main">
                  <a:graphicData uri="http://schemas.microsoft.com/office/word/2010/wordprocessingShape">
                    <wps:wsp>
                      <wps:cNvSpPr/>
                      <wps:spPr>
                        <a:xfrm>
                          <a:off x="0" y="0"/>
                          <a:ext cx="478536" cy="80468"/>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333.65pt;margin-top:18.9pt;width:37.7pt;height: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1612]" strokecolor="#7f7f7f [1612]" strokeweight="1pt" w14:anchorId="043CA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tnhQIAAMwFAAAOAAAAZHJzL2Uyb0RvYy54bWy0VMFuGyEQvVfqPyDuza5dJ3GtrCMrUapK&#10;aWI1qXLGLHhXAoYC9tr9+g6wXidp1EPV+oCBmXkz85Y3F5c7rchWON+CqejopKREGA51a9YV/f54&#10;82FKiQ/M1EyBERXdC08v5+/fXXR2JsbQgKqFIwhi/KyzFW1CsLOi8LwRmvkTsMKgUYLTLODRrYva&#10;sQ7RtSrGZXlWdOBq64AL7/H2OhvpPOFLKXi4l9KLQFRFsbaQVpfWVVyL+QWbrR2zTcv7MthfVKFZ&#10;azDpAHXNAiMb1/4GpVvuwIMMJxx0AVK2XKQesJtR+aqbh4ZZkXpBcrwdaPL/DpbfbR/s0iENnfUz&#10;j9vYxU46Hf+xPrJLZO0HssQuEI6Xk/Pp6cczSjiapuXkbBq5LI6x1vnwWYAmcVNRh58iMcS2tz5k&#10;14NLTOVBtfVNq1Q6xM8vrpQjW4YfbrUepVC10V+hznenJf76lOm1RPdUwAskZf4bOPYa0YsjcWkX&#10;9krEnMp8E5K0NVI1TtUPVeYGGOfChNyYb1gt8vUoNvZmXwkwIktkacDuAV4SdsDONPf+MVQkSQzB&#10;5Z8Ky8FDRMoMJgzBujXg3gJQ2FWfOfsfSMrURJZWUO+XjjjIgvSW37T4TG6ZD0vmUIGoVZwq4R4X&#10;qaCrKPQ7ShpwP9+6j/4oDLRS0qGiK+p/bJgTlKgvBiXzaTSZxBGQDpPT8zEe3HPL6rnFbPQV4Nsb&#10;4fyyPG2jf1CHrXSgn3D4LGJWNDHDMXdFeXCHw1XIkwbHFxeLRXJD2VsWbs2D5RE8shpl8Lh7Ys72&#10;WgmosTs4qJ/NXkkm+8ZIA4tNANkmPR157fnGkZEE0Y+3OJOen5PXcQjPfwEAAP//AwBQSwMEFAAG&#10;AAgAAAAhABnygFbfAAAACQEAAA8AAABkcnMvZG93bnJldi54bWxMj0FPg0AQhe8m/ofNmHizi2DB&#10;UIam0XjxZKmJ6W3KbgHLzhJ2S/Hfu57qcTJf3vtesZ5NLyY9us4ywuMiAqG5tqrjBuFz9/bwDMJ5&#10;YkW9ZY3wox2sy9ubgnJlL7zVU+UbEULY5YTQej/kUrq61Ybcwg6aw+9oR0M+nGMj1UiXEG56GUdR&#10;Kg11HBpaGvRLq+tTdTYI2/3+a4p3734zzVQlJ9l8J68fiPd382YFwuvZX2H40w/qUAangz2zcqJH&#10;SNMsCShCkoUJAcie4gzEAWEZLUGWhfy/oPwFAAD//wMAUEsBAi0AFAAGAAgAAAAhALaDOJL+AAAA&#10;4QEAABMAAAAAAAAAAAAAAAAAAAAAAFtDb250ZW50X1R5cGVzXS54bWxQSwECLQAUAAYACAAAACEA&#10;OP0h/9YAAACUAQAACwAAAAAAAAAAAAAAAAAvAQAAX3JlbHMvLnJlbHNQSwECLQAUAAYACAAAACEA&#10;hPdLZ4UCAADMBQAADgAAAAAAAAAAAAAAAAAuAgAAZHJzL2Uyb0RvYy54bWxQSwECLQAUAAYACAAA&#10;ACEAGfKAVt8AAAAJAQAADwAAAAAAAAAAAAAAAADfBAAAZHJzL2Rvd25yZXYueG1sUEsFBgAAAAAE&#10;AAQA8wAAAOsFAAAAAA==&#10;"/>
            </w:pict>
          </mc:Fallback>
        </mc:AlternateContent>
      </w:r>
      <w:r>
        <w:rPr>
          <w:rFonts w:eastAsiaTheme="minorHAnsi"/>
          <w:i/>
          <w:iCs w:val="0"/>
          <w:noProof/>
          <w:lang w:eastAsia="en-GB"/>
        </w:rPr>
        <mc:AlternateContent>
          <mc:Choice Requires="wps">
            <w:drawing>
              <wp:anchor distT="0" distB="0" distL="114300" distR="114300" simplePos="0" relativeHeight="251680768" behindDoc="0" locked="0" layoutInCell="1" allowOverlap="1" wp14:anchorId="6594C070" wp14:editId="419F9BDF">
                <wp:simplePos x="0" y="0"/>
                <wp:positionH relativeFrom="column">
                  <wp:posOffset>1976933</wp:posOffset>
                </wp:positionH>
                <wp:positionV relativeFrom="paragraph">
                  <wp:posOffset>240182</wp:posOffset>
                </wp:positionV>
                <wp:extent cx="732587" cy="60960"/>
                <wp:effectExtent l="0" t="0" r="10795" b="15240"/>
                <wp:wrapNone/>
                <wp:docPr id="1342854436" name="Rectangle 3"/>
                <wp:cNvGraphicFramePr/>
                <a:graphic xmlns:a="http://schemas.openxmlformats.org/drawingml/2006/main">
                  <a:graphicData uri="http://schemas.microsoft.com/office/word/2010/wordprocessingShape">
                    <wps:wsp>
                      <wps:cNvSpPr/>
                      <wps:spPr>
                        <a:xfrm>
                          <a:off x="0" y="0"/>
                          <a:ext cx="732587" cy="60960"/>
                        </a:xfrm>
                        <a:prstGeom prst="rect">
                          <a:avLst/>
                        </a:prstGeom>
                        <a:solidFill>
                          <a:schemeClr val="bg1">
                            <a:lumMod val="50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55.65pt;margin-top:18.9pt;width:57.7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7f7f [1612]" strokecolor="#a5a5a5 [2092]" strokeweight="1pt" w14:anchorId="53AAD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AEigIAAMwFAAAOAAAAZHJzL2Uyb0RvYy54bWysVFFv2yAQfp+0/4B4X+1kbdpGdaqoVadJ&#10;XVutnfpMMMSWgGNA4mS/fgc4TtZ1m1QtD4SDu+/uPvzdxeVGK7IWzrdgKjo6KikRhkPdmmVFvz3d&#10;fDijxAdmaqbAiIpuhaeXs/fvLjo7FWNoQNXCEQQxftrZijYh2GlReN4IzfwRWGHwUoLTLKDplkXt&#10;WIfoWhXjspwUHbjaOuDCezy9zpd0lvClFDzcS+lFIKqiWFtIq0vrIq7F7IJNl47ZpuV9GewNVWjW&#10;Gkw6QF2zwMjKtb9B6ZY78CDDEQddgJQtF6kH7GZUvujmsWFWpF6QHG8Hmvz/g+V360f74JCGzvqp&#10;x23sYiOdjv9YH9kksrYDWWITCMfD04/jk7NTSjheTcrzSeKy2Mda58MnAZrETUUdPkViiK1vfcB8&#10;6Lpziak8qLa+aZVKRnx+caUcWTN8uMVylELVSn+BOp+dlPiLz4c46WuJ7tk6RFLmLeCTiP4vcEwc&#10;0Ys9cWkXtkrEnMp8FZK0NVI1TtUPVeYGGOfChNyYb1gt8vHoj6kTYESWyNKA3QP8StgOO9PT+8dQ&#10;kSQxBJd/KywHDxEpM5gwBOvWgHsNQGFXfebsvyMpUxNZWkC9fXDEQRakt/ymxc/klvnwwBwqELWK&#10;UyXc4yIVdBWFfkdJA+7Ha+fRH4WBt5R0qOiK+u8r5gQl6rNByZyPjo/jCEjG8cnpGA13eLM4vDEr&#10;fQX47Y1wflmettE/qN1WOtDPOHzmMSteMcMxd0V5cDvjKuRJg+OLi/k8uaHsLQu35tHyCB5ZjTJ4&#10;2jwzZ3utBNTYHezUz6YvJJN9Y6SB+SqAbJOe9rz2fOPISILox1ucSYd28toP4dlPAAAA//8DAFBL&#10;AwQUAAYACAAAACEAd9h4Dd4AAAAJAQAADwAAAGRycy9kb3ducmV2LnhtbEyPQU+EMBCF7yb+h2ZM&#10;vLmFZYUNS9kYk/Vg4kE0Id4KHYFIp4SWXfz3jie9vZf58ua94rjaUZxx9oMjBfEmAoHUOjNQp+D9&#10;7XS3B+GDJqNHR6jgGz0cy+urQufGXegVz1XoBIeQz7WCPoQpl9K3PVrtN25C4tunm60ObOdOmllf&#10;ONyOchtFqbR6IP7Q6wkfe2y/qsUqaKKXdD1VdfVc10lHK94/Lfih1O3N+nAAEXANfzD81ufqUHKn&#10;xi1kvBgVJHGcMMoi4wkM7LZpBqJhke1AloX8v6D8AQAA//8DAFBLAQItABQABgAIAAAAIQC2gziS&#10;/gAAAOEBAAATAAAAAAAAAAAAAAAAAAAAAABbQ29udGVudF9UeXBlc10ueG1sUEsBAi0AFAAGAAgA&#10;AAAhADj9If/WAAAAlAEAAAsAAAAAAAAAAAAAAAAALwEAAF9yZWxzLy5yZWxzUEsBAi0AFAAGAAgA&#10;AAAhAHkyYASKAgAAzAUAAA4AAAAAAAAAAAAAAAAALgIAAGRycy9lMm9Eb2MueG1sUEsBAi0AFAAG&#10;AAgAAAAhAHfYeA3eAAAACQEAAA8AAAAAAAAAAAAAAAAA5AQAAGRycy9kb3ducmV2LnhtbFBLBQYA&#10;AAAABAAEAPMAAADvBQAAAAA=&#10;"/>
            </w:pict>
          </mc:Fallback>
        </mc:AlternateContent>
      </w:r>
      <w:r w:rsidR="00B11D3D">
        <w:rPr>
          <w:rFonts w:eastAsiaTheme="minorHAnsi"/>
          <w:i/>
          <w:iCs w:val="0"/>
          <w:noProof/>
          <w:lang w:eastAsia="en-GB"/>
        </w:rPr>
        <w:drawing>
          <wp:inline distT="0" distB="0" distL="0" distR="0" wp14:anchorId="4770033F" wp14:editId="0D712860">
            <wp:extent cx="2757204" cy="1345997"/>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6006" r="8552" b="27908"/>
                    <a:stretch>
                      <a:fillRect/>
                    </a:stretch>
                  </pic:blipFill>
                  <pic:spPr bwMode="auto">
                    <a:xfrm>
                      <a:off x="0" y="0"/>
                      <a:ext cx="2775054" cy="1354711"/>
                    </a:xfrm>
                    <a:prstGeom prst="rect">
                      <a:avLst/>
                    </a:prstGeom>
                    <a:noFill/>
                    <a:ln>
                      <a:noFill/>
                    </a:ln>
                    <a:extLst>
                      <a:ext uri="{53640926-AAD7-44D8-BBD7-CCE9431645EC}">
                        <a14:shadowObscured xmlns:a14="http://schemas.microsoft.com/office/drawing/2010/main"/>
                      </a:ext>
                    </a:extLst>
                  </pic:spPr>
                </pic:pic>
              </a:graphicData>
            </a:graphic>
          </wp:inline>
        </w:drawing>
      </w:r>
    </w:p>
    <w:p w:rsidRPr="00377160" w:rsidR="00380135" w:rsidP="00377160" w:rsidRDefault="00380135" w14:paraId="3D23B363" w14:textId="77777777">
      <w:pPr>
        <w:pStyle w:val="ListParagraph"/>
        <w:numPr>
          <w:ilvl w:val="0"/>
          <w:numId w:val="0"/>
        </w:numPr>
        <w:ind w:left="737"/>
        <w:jc w:val="center"/>
        <w:rPr>
          <w:rFonts w:eastAsiaTheme="minorHAnsi"/>
          <w:i/>
          <w:iCs w:val="0"/>
        </w:rPr>
      </w:pPr>
    </w:p>
    <w:p w:rsidR="005467EF" w:rsidP="00377160" w:rsidRDefault="00377160" w14:paraId="26D40C1B" w14:textId="0AA89FE5">
      <w:pPr>
        <w:pStyle w:val="ListParagraph"/>
        <w:numPr>
          <w:ilvl w:val="0"/>
          <w:numId w:val="0"/>
        </w:numPr>
        <w:ind w:left="737"/>
      </w:pPr>
      <w:r>
        <w:t xml:space="preserve">The </w:t>
      </w:r>
      <w:r w:rsidR="001E6545">
        <w:t xml:space="preserve">Shared Care Record portal </w:t>
      </w:r>
      <w:r>
        <w:t xml:space="preserve">has a 5-minute time-out process. If MSE Shared Care remains idle for 5 minutes, a 15-second timeout window will appear, even if you are in the Cerner HIE (SNEE) portal. Click on 'Stay logged in' for both windows to remain open. </w:t>
      </w:r>
    </w:p>
    <w:p w:rsidR="005467EF" w:rsidP="005467EF" w:rsidRDefault="005467EF" w14:paraId="638A7596" w14:textId="7BEE45CC">
      <w:pPr>
        <w:pStyle w:val="ListParagraph"/>
        <w:numPr>
          <w:ilvl w:val="0"/>
          <w:numId w:val="0"/>
        </w:numPr>
        <w:ind w:left="737"/>
        <w:jc w:val="center"/>
      </w:pPr>
      <w:r>
        <w:rPr>
          <w:noProof/>
          <w:lang w:eastAsia="en-GB"/>
        </w:rPr>
        <w:drawing>
          <wp:inline distT="0" distB="0" distL="0" distR="0" wp14:anchorId="209788D3" wp14:editId="3CA79639">
            <wp:extent cx="1804797" cy="1065427"/>
            <wp:effectExtent l="0" t="0" r="508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sc5.png"/>
                    <pic:cNvPicPr/>
                  </pic:nvPicPr>
                  <pic:blipFill>
                    <a:blip r:embed="rId21">
                      <a:extLst>
                        <a:ext uri="{28A0092B-C50C-407E-A947-70E740481C1C}">
                          <a14:useLocalDpi xmlns:a14="http://schemas.microsoft.com/office/drawing/2010/main" val="0"/>
                        </a:ext>
                      </a:extLst>
                    </a:blip>
                    <a:stretch>
                      <a:fillRect/>
                    </a:stretch>
                  </pic:blipFill>
                  <pic:spPr>
                    <a:xfrm>
                      <a:off x="0" y="0"/>
                      <a:ext cx="1845200" cy="1089278"/>
                    </a:xfrm>
                    <a:prstGeom prst="rect">
                      <a:avLst/>
                    </a:prstGeom>
                  </pic:spPr>
                </pic:pic>
              </a:graphicData>
            </a:graphic>
          </wp:inline>
        </w:drawing>
      </w:r>
    </w:p>
    <w:p w:rsidR="005467EF" w:rsidP="00377160" w:rsidRDefault="005467EF" w14:paraId="1E2E07CA" w14:textId="77777777">
      <w:pPr>
        <w:pStyle w:val="ListParagraph"/>
        <w:numPr>
          <w:ilvl w:val="0"/>
          <w:numId w:val="0"/>
        </w:numPr>
        <w:ind w:left="737"/>
      </w:pPr>
    </w:p>
    <w:p w:rsidRPr="00377160" w:rsidR="00784A21" w:rsidP="00377160" w:rsidRDefault="005467EF" w14:paraId="46709CD5" w14:textId="057A59EF">
      <w:pPr>
        <w:pStyle w:val="ListParagraph"/>
        <w:numPr>
          <w:ilvl w:val="0"/>
          <w:numId w:val="0"/>
        </w:numPr>
        <w:ind w:left="737"/>
        <w:rPr>
          <w:rFonts w:eastAsiaTheme="minorHAnsi"/>
          <w:iCs w:val="0"/>
        </w:rPr>
      </w:pPr>
      <w:r w:rsidRPr="00377160">
        <w:rPr>
          <w:rFonts w:eastAsiaTheme="minorHAnsi"/>
          <w:i/>
          <w:iCs w:val="0"/>
          <w:noProof/>
          <w:lang w:eastAsia="en-GB"/>
        </w:rPr>
        <w:drawing>
          <wp:anchor distT="0" distB="0" distL="114300" distR="114300" simplePos="0" relativeHeight="251671552" behindDoc="1" locked="0" layoutInCell="1" allowOverlap="1" wp14:anchorId="20A449AD" wp14:editId="4512359C">
            <wp:simplePos x="0" y="0"/>
            <wp:positionH relativeFrom="column">
              <wp:posOffset>2488768</wp:posOffset>
            </wp:positionH>
            <wp:positionV relativeFrom="paragraph">
              <wp:posOffset>338886</wp:posOffset>
            </wp:positionV>
            <wp:extent cx="1616659" cy="746013"/>
            <wp:effectExtent l="0" t="0" r="3175" b="0"/>
            <wp:wrapNone/>
            <wp:docPr id="27" name="Picture 27" descr="C:\Users\kmille\AppData\Local\Microsoft\Windows\INetCache\Content.MSO\2FE59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lle\AppData\Local\Microsoft\Windows\INetCache\Content.MSO\2FE59D1D.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 r="67711"/>
                    <a:stretch/>
                  </pic:blipFill>
                  <pic:spPr bwMode="auto">
                    <a:xfrm>
                      <a:off x="0" y="0"/>
                      <a:ext cx="1616659" cy="746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60">
        <w:t>If you miss it, both Windows will close and Cerner will have the following message in the Window:</w:t>
      </w:r>
    </w:p>
    <w:p w:rsidRPr="005467EF" w:rsidR="00784A21" w:rsidP="005467EF" w:rsidRDefault="00784A21" w14:paraId="17BA35FC" w14:textId="211A3545">
      <w:pPr>
        <w:pStyle w:val="ListParagraph"/>
        <w:numPr>
          <w:ilvl w:val="0"/>
          <w:numId w:val="0"/>
        </w:numPr>
        <w:ind w:left="737"/>
        <w:jc w:val="center"/>
        <w:rPr>
          <w:rFonts w:eastAsiaTheme="minorHAnsi"/>
          <w:i/>
          <w:iCs w:val="0"/>
        </w:rPr>
      </w:pPr>
    </w:p>
    <w:p w:rsidRPr="00354CCF" w:rsidR="00784A21" w:rsidP="00784A21" w:rsidRDefault="00784A21" w14:paraId="6FD14D87" w14:textId="184472E1">
      <w:pPr>
        <w:pStyle w:val="Heading2"/>
      </w:pPr>
      <w:r>
        <w:rPr>
          <w:rFonts w:ascii="Arial" w:hAnsi="Arial" w:eastAsia="Times New Roman" w:cs="Times New Roman"/>
          <w:iCs w:val="0"/>
          <w:color w:val="005EB8"/>
        </w:rPr>
        <w:t>S</w:t>
      </w:r>
      <w:r w:rsidRPr="00354CCF">
        <w:rPr>
          <w:rFonts w:ascii="Arial" w:hAnsi="Arial" w:eastAsia="Times New Roman" w:cs="Times New Roman"/>
          <w:iCs w:val="0"/>
          <w:color w:val="005EB8"/>
        </w:rPr>
        <w:t>tep-by-step instructions</w:t>
      </w:r>
      <w:r>
        <w:rPr>
          <w:rFonts w:ascii="Arial" w:hAnsi="Arial" w:eastAsia="Times New Roman" w:cs="Times New Roman"/>
          <w:iCs w:val="0"/>
          <w:color w:val="005EB8"/>
        </w:rPr>
        <w:t xml:space="preserve"> Navigating the clinical record.</w:t>
      </w:r>
    </w:p>
    <w:p w:rsidR="00784A21" w:rsidP="00784A21" w:rsidRDefault="00784A21" w14:paraId="4B982A6E" w14:textId="77777777">
      <w:pPr>
        <w:pStyle w:val="Heading3"/>
        <w:spacing w:after="0"/>
        <w:rPr>
          <w:rFonts w:eastAsia="Times New Roman"/>
          <w:b w:val="0"/>
          <w:bCs/>
        </w:rPr>
      </w:pPr>
      <w:r>
        <w:rPr>
          <w:rFonts w:eastAsia="Times New Roman"/>
          <w:b w:val="0"/>
          <w:bCs/>
        </w:rPr>
        <w:t xml:space="preserve">Information in the </w:t>
      </w:r>
      <w:r w:rsidRPr="00430E81">
        <w:rPr>
          <w:rFonts w:eastAsia="Times New Roman"/>
        </w:rPr>
        <w:t>clinical document viewer</w:t>
      </w:r>
      <w:r>
        <w:rPr>
          <w:rFonts w:eastAsia="Times New Roman"/>
        </w:rPr>
        <w:t xml:space="preserve"> tree</w:t>
      </w:r>
      <w:r>
        <w:rPr>
          <w:rFonts w:eastAsia="Times New Roman"/>
          <w:b w:val="0"/>
          <w:bCs/>
        </w:rPr>
        <w:t xml:space="preserve"> is arranged by organisation </w:t>
      </w:r>
      <w:proofErr w:type="gramStart"/>
      <w:r>
        <w:rPr>
          <w:rFonts w:eastAsia="Times New Roman"/>
          <w:b w:val="0"/>
          <w:bCs/>
        </w:rPr>
        <w:t>first, and</w:t>
      </w:r>
      <w:proofErr w:type="gramEnd"/>
      <w:r>
        <w:rPr>
          <w:rFonts w:eastAsia="Times New Roman"/>
          <w:b w:val="0"/>
          <w:bCs/>
        </w:rPr>
        <w:t xml:space="preserve"> then type of information. This</w:t>
      </w:r>
      <w:r w:rsidRPr="00430E81">
        <w:rPr>
          <w:rFonts w:eastAsia="Times New Roman"/>
          <w:b w:val="0"/>
          <w:bCs/>
        </w:rPr>
        <w:t xml:space="preserve"> is accessible from on the left</w:t>
      </w:r>
      <w:r>
        <w:rPr>
          <w:rFonts w:eastAsia="Times New Roman"/>
          <w:b w:val="0"/>
          <w:bCs/>
        </w:rPr>
        <w:t>-hand side of the screen.</w:t>
      </w:r>
    </w:p>
    <w:p w:rsidRPr="00430E81" w:rsidR="00784A21" w:rsidP="00784A21" w:rsidRDefault="00784A21" w14:paraId="27A09781" w14:textId="77777777">
      <w:r>
        <w:rPr>
          <w:i/>
          <w:iCs w:val="0"/>
          <w:noProof/>
          <w:sz w:val="28"/>
          <w:szCs w:val="28"/>
          <w:lang w:eastAsia="en-GB"/>
        </w:rPr>
        <w:drawing>
          <wp:inline distT="0" distB="0" distL="0" distR="0" wp14:anchorId="05C4C46E" wp14:editId="68B050ED">
            <wp:extent cx="1984486" cy="2885704"/>
            <wp:effectExtent l="0" t="0" r="0" b="0"/>
            <wp:docPr id="1223863266" name="Picture 1" descr="Screenshot of clinical document vie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3266" name="Picture 1" descr="Screenshot of clinical document viewer tre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1331" cy="2895658"/>
                    </a:xfrm>
                    <a:prstGeom prst="rect">
                      <a:avLst/>
                    </a:prstGeom>
                  </pic:spPr>
                </pic:pic>
              </a:graphicData>
            </a:graphic>
          </wp:inline>
        </w:drawing>
      </w:r>
    </w:p>
    <w:p w:rsidR="00784A21" w:rsidP="00784A21" w:rsidRDefault="00784A21" w14:paraId="56E0E5A9" w14:textId="77777777">
      <w:pPr>
        <w:pStyle w:val="Heading3"/>
        <w:spacing w:after="0"/>
      </w:pPr>
      <w:r w:rsidRPr="00430E81">
        <w:rPr>
          <w:b w:val="0"/>
          <w:bCs/>
        </w:rPr>
        <w:t xml:space="preserve">When </w:t>
      </w:r>
      <w:r>
        <w:rPr>
          <w:b w:val="0"/>
          <w:bCs/>
        </w:rPr>
        <w:t xml:space="preserve">you expand the </w:t>
      </w:r>
      <w:r w:rsidRPr="00430E81">
        <w:rPr>
          <w:b w:val="0"/>
          <w:bCs/>
        </w:rPr>
        <w:t>organisation</w:t>
      </w:r>
      <w:r>
        <w:rPr>
          <w:b w:val="0"/>
          <w:bCs/>
        </w:rPr>
        <w:t xml:space="preserve"> folders, </w:t>
      </w:r>
      <w:r w:rsidRPr="00430E81">
        <w:rPr>
          <w:b w:val="0"/>
          <w:bCs/>
        </w:rPr>
        <w:t xml:space="preserve">you will be presented with subfolders which include </w:t>
      </w:r>
      <w:r w:rsidRPr="00430E81">
        <w:t xml:space="preserve">summary, referrals, problems and issues, observations, medications, immunisations, </w:t>
      </w:r>
      <w:r>
        <w:t xml:space="preserve">and </w:t>
      </w:r>
      <w:r w:rsidRPr="00430E81">
        <w:t>encounters</w:t>
      </w:r>
      <w:r>
        <w:t>.</w:t>
      </w:r>
    </w:p>
    <w:p w:rsidR="00784A21" w:rsidP="00784A21" w:rsidRDefault="00784A21" w14:paraId="0CD76E46" w14:textId="77777777">
      <w:r>
        <w:rPr>
          <w:i/>
          <w:iCs w:val="0"/>
          <w:noProof/>
          <w:sz w:val="28"/>
          <w:szCs w:val="28"/>
          <w:lang w:eastAsia="en-GB"/>
        </w:rPr>
        <w:drawing>
          <wp:inline distT="0" distB="0" distL="0" distR="0" wp14:anchorId="4F1D914D" wp14:editId="3C5C24D1">
            <wp:extent cx="1953064" cy="2838203"/>
            <wp:effectExtent l="0" t="0" r="9525" b="635"/>
            <wp:docPr id="731286059" name="Picture 2" descr="Screenshot of clinical document vie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86059" name="Picture 2" descr="Screenshot of clinical document viewer tre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8902" cy="2846687"/>
                    </a:xfrm>
                    <a:prstGeom prst="rect">
                      <a:avLst/>
                    </a:prstGeom>
                  </pic:spPr>
                </pic:pic>
              </a:graphicData>
            </a:graphic>
          </wp:inline>
        </w:drawing>
      </w:r>
    </w:p>
    <w:p w:rsidRPr="00430E81" w:rsidR="00784A21" w:rsidP="00784A21" w:rsidRDefault="00784A21" w14:paraId="3FAE19CB" w14:textId="77777777">
      <w:pPr>
        <w:pStyle w:val="Heading3"/>
        <w:spacing w:after="0"/>
        <w:rPr>
          <w:b w:val="0"/>
          <w:bCs/>
        </w:rPr>
      </w:pPr>
      <w:r w:rsidRPr="00430E81">
        <w:rPr>
          <w:b w:val="0"/>
          <w:bCs/>
        </w:rPr>
        <w:lastRenderedPageBreak/>
        <w:t xml:space="preserve">Hovering your mouse over a subfolder will present further information, including </w:t>
      </w:r>
      <w:r w:rsidRPr="00430E81">
        <w:t>category, subcategory, service, author, care setting, data source and organisation</w:t>
      </w:r>
      <w:r w:rsidRPr="00430E81">
        <w:rPr>
          <w:b w:val="0"/>
          <w:bCs/>
        </w:rPr>
        <w:t>.</w:t>
      </w:r>
    </w:p>
    <w:p w:rsidR="00784A21" w:rsidP="00784A21" w:rsidRDefault="00784A21" w14:paraId="15205A97" w14:textId="77777777">
      <w:r>
        <w:rPr>
          <w:noProof/>
          <w:lang w:eastAsia="en-GB"/>
        </w:rPr>
        <w:drawing>
          <wp:inline distT="0" distB="0" distL="0" distR="0" wp14:anchorId="35FD4AB5" wp14:editId="5127C0FE">
            <wp:extent cx="3432175" cy="2164080"/>
            <wp:effectExtent l="0" t="0" r="0" b="762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2175" cy="2164080"/>
                    </a:xfrm>
                    <a:prstGeom prst="rect">
                      <a:avLst/>
                    </a:prstGeom>
                    <a:noFill/>
                  </pic:spPr>
                </pic:pic>
              </a:graphicData>
            </a:graphic>
          </wp:inline>
        </w:drawing>
      </w:r>
    </w:p>
    <w:p w:rsidR="00784A21" w:rsidP="00784A21" w:rsidRDefault="00784A21" w14:paraId="153FFE2B" w14:textId="77777777">
      <w:pPr>
        <w:pStyle w:val="Heading2"/>
      </w:pPr>
      <w:bookmarkStart w:name="_Hlk175066677" w:id="0"/>
      <w:r>
        <w:t>Demographic mismatch alert</w:t>
      </w:r>
    </w:p>
    <w:p w:rsidR="00784A21" w:rsidP="00784A21" w:rsidRDefault="00784A21" w14:paraId="53066AA5" w14:textId="77777777">
      <w:pPr>
        <w:pStyle w:val="Heading3"/>
        <w:spacing w:after="0"/>
        <w:rPr>
          <w:b w:val="0"/>
          <w:bCs/>
        </w:rPr>
      </w:pPr>
      <w:bookmarkStart w:name="_Hlk175066636" w:id="1"/>
      <w:bookmarkEnd w:id="0"/>
      <w:r w:rsidRPr="00963475">
        <w:rPr>
          <w:b w:val="0"/>
          <w:bCs/>
        </w:rPr>
        <w:t xml:space="preserve">If the demographic information provided by one IT system that does not match what is provided by another, a </w:t>
      </w:r>
      <w:r w:rsidRPr="004A5194">
        <w:t>demographic mismatch alert</w:t>
      </w:r>
      <w:r w:rsidRPr="00963475">
        <w:rPr>
          <w:b w:val="0"/>
          <w:bCs/>
        </w:rPr>
        <w:t xml:space="preserve"> will appear at the top of every subfolder</w:t>
      </w:r>
      <w:r>
        <w:rPr>
          <w:b w:val="0"/>
          <w:bCs/>
        </w:rPr>
        <w:t xml:space="preserve"> page.</w:t>
      </w:r>
    </w:p>
    <w:p w:rsidR="005E330D" w:rsidP="005E330D" w:rsidRDefault="00784A21" w14:paraId="5C89A152" w14:textId="77777777">
      <w:pPr>
        <w:ind w:left="709"/>
      </w:pPr>
      <w:r>
        <w:rPr>
          <w:noProof/>
          <w:lang w:eastAsia="en-GB"/>
        </w:rPr>
        <mc:AlternateContent>
          <mc:Choice Requires="wps">
            <w:drawing>
              <wp:anchor distT="0" distB="0" distL="114300" distR="114300" simplePos="0" relativeHeight="251668480" behindDoc="0" locked="0" layoutInCell="1" allowOverlap="1" wp14:anchorId="7D23B5CC" wp14:editId="5E025808">
                <wp:simplePos x="0" y="0"/>
                <wp:positionH relativeFrom="margin">
                  <wp:posOffset>1740020</wp:posOffset>
                </wp:positionH>
                <wp:positionV relativeFrom="paragraph">
                  <wp:posOffset>210101</wp:posOffset>
                </wp:positionV>
                <wp:extent cx="4295895" cy="507161"/>
                <wp:effectExtent l="19050" t="19050" r="28575" b="2667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5895" cy="507161"/>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137pt;margin-top:16.55pt;width:338.25pt;height:39.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39" strokeweight="2.25pt" w14:anchorId="01EFF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La1gIAAOYFAAAOAAAAZHJzL2Uyb0RvYy54bWysVMlu2zAQvRfoPxC8O1oseUPkwHbqokCQ&#10;BEmKnGmKsgRQJEvSlt2g/94hJctGGvRQ9CINOTNv+Ga7vjnUHO2ZNpUUGY6uQoyYoDKvxDbD31/W&#10;gwlGxhKREy4Fy/CRGXwz//zpulEzFstS8pxpBCDCzBqV4dJaNQsCQ0tWE3MlFROgLKSuiYWj3ga5&#10;Jg2g1zyIw3AUNFLnSkvKjIHb21aJ5x6/KBi1D0VhmEU8w/A267/afzfuG8yvyWyriSor2j2D/MMr&#10;alIJCNpD3RJL0E5Xf0DVFdXSyMJeUVkHsigqyjwHYBOF79g8l0QxzwWSY1SfJvP/YOn9/lGjKofa&#10;jTASpIYaPUHWiNhyhuDOkWIHe2dsJ7W03lbRZHg7Xo8Gy2Q6GSTD5XAwTSbLQTSOJ8s0XixGX5Jf&#10;Lr3B2T9olJn5iK4+XnxWjxqM3MmA6GIcCl27PyQHHXyljn2l4CWIwmUST9PJNMWIgi4Nx9Eo6mKd&#10;vJU29iuTNXJChjVw8lzIHqi0zzqZuGBCrivOfTdwgZoMx5N0nHoPI3mVO62zM3q7WXGN9gQaar0e&#10;DqfTLvCFGVDmApifWXnJHjlzGFw8sQJyDjziNoLrdtbDEkqZsFGrKknO2mhRGoa+YQHez4fz8Pn1&#10;gA65gFf22B3Ax9htBjp758r8sPTO4d8e1jr3Hj6yFLZ3rish9UcAHFh1kVv7U5La1LgsbWR+hI7U&#10;sh1Vo+i6ggreEWMfiYbZhCmGfWMf4FNwCZWSnYRRKfXPj+6dPYwMaDFqYNYzbH7siGYY8W8Chmka&#10;JYlbDv6QpOMYDvpSs7nUiF29klD9CDabol509pafxELL+hXW0sJFBRURFGJnmFp9Oqxsu4NgsVG2&#10;WHgzWAiK2DvxrKgDd1l1HfpyeCVadW1sYQDu5WkvkNm7bm5tnaeQi52VReVb/ZzXLt+wTHzjdIvP&#10;bavLs7c6r+f5bwAAAP//AwBQSwMEFAAGAAgAAAAhAG8ASF/hAAAACgEAAA8AAABkcnMvZG93bnJl&#10;di54bWxMj0FPhDAQhe8m/odmTLwYt2VxXUXKxph4MJ4Wl2SPhY6A0pbQdkF/veNJj5P58t738t1i&#10;BnbCyffOSkhWAhjaxunethIOb8/Xd8B8UFarwVmU8IUedsX5Wa4y7Wa7x1MZWkYh1mdKQhfCmHHu&#10;mw6N8is3oqXfu5uMCnROLdeTmincDHwtxC03qrfU0KkRnzpsPstoJBz770WVdfUxVzG+VnVcXq4O&#10;eykvL5bHB2ABl/AHw68+qUNBTrWLVns2SFhvb2hLkJCmCTAC7jdiA6wmMkkF8CLn/ycUPwAAAP//&#10;AwBQSwECLQAUAAYACAAAACEAtoM4kv4AAADhAQAAEwAAAAAAAAAAAAAAAAAAAAAAW0NvbnRlbnRf&#10;VHlwZXNdLnhtbFBLAQItABQABgAIAAAAIQA4/SH/1gAAAJQBAAALAAAAAAAAAAAAAAAAAC8BAABf&#10;cmVscy8ucmVsc1BLAQItABQABgAIAAAAIQCxBuLa1gIAAOYFAAAOAAAAAAAAAAAAAAAAAC4CAABk&#10;cnMvZTJvRG9jLnhtbFBLAQItABQABgAIAAAAIQBvAEhf4QAAAAoBAAAPAAAAAAAAAAAAAAAAADAF&#10;AABkcnMvZG93bnJldi54bWxQSwUGAAAAAAQABADzAAAAPgYAAAAA&#10;">
                <w10:wrap anchorx="margin"/>
              </v:rect>
            </w:pict>
          </mc:Fallback>
        </mc:AlternateContent>
      </w:r>
      <w:r w:rsidRPr="0048461D">
        <w:rPr>
          <w:rFonts w:ascii="Times New Roman" w:hAnsi="Times New Roman" w:eastAsia="Times New Roman" w:cs="Times New Roman"/>
          <w:iCs w:val="0"/>
          <w:noProof/>
          <w:szCs w:val="24"/>
          <w:lang w:eastAsia="en-GB"/>
        </w:rPr>
        <w:drawing>
          <wp:inline distT="0" distB="0" distL="0" distR="0" wp14:anchorId="1AF80DBD" wp14:editId="3933D58A">
            <wp:extent cx="5565913" cy="1946870"/>
            <wp:effectExtent l="0" t="0" r="0" b="0"/>
            <wp:docPr id="22" name="Picture 22" descr="Screenshot of sh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hared "/>
                    <pic:cNvPicPr/>
                  </pic:nvPicPr>
                  <pic:blipFill>
                    <a:blip r:embed="rId26"/>
                    <a:stretch>
                      <a:fillRect/>
                    </a:stretch>
                  </pic:blipFill>
                  <pic:spPr>
                    <a:xfrm>
                      <a:off x="0" y="0"/>
                      <a:ext cx="5577404" cy="1950889"/>
                    </a:xfrm>
                    <a:prstGeom prst="rect">
                      <a:avLst/>
                    </a:prstGeom>
                  </pic:spPr>
                </pic:pic>
              </a:graphicData>
            </a:graphic>
          </wp:inline>
        </w:drawing>
      </w:r>
      <w:r w:rsidR="005E330D">
        <w:t xml:space="preserve">  </w:t>
      </w:r>
    </w:p>
    <w:p w:rsidRPr="005E330D" w:rsidR="00784A21" w:rsidP="005E330D" w:rsidRDefault="00784A21" w14:paraId="11F09D29" w14:textId="481A27AC">
      <w:pPr>
        <w:pStyle w:val="Heading3"/>
        <w:rPr>
          <w:b w:val="0"/>
        </w:rPr>
      </w:pPr>
      <w:r w:rsidRPr="005E330D">
        <w:rPr>
          <w:b w:val="0"/>
        </w:rPr>
        <w:t xml:space="preserve">If you encounter this alert, please follow your standard procedures to verify the information with the person you are caring for, ensuring that the correct data is used throughout their care journey. You may want to update inaccurate data within your own IT system. </w:t>
      </w:r>
    </w:p>
    <w:p w:rsidR="005E330D" w:rsidP="005E330D" w:rsidRDefault="005E330D" w14:paraId="345C938D" w14:textId="0A0E4F3A"/>
    <w:p w:rsidR="005E330D" w:rsidP="005E330D" w:rsidRDefault="005E330D" w14:paraId="62020A95" w14:textId="206EDE42"/>
    <w:p w:rsidRPr="005E330D" w:rsidR="005E330D" w:rsidP="005E330D" w:rsidRDefault="005E330D" w14:paraId="58515128" w14:textId="77777777"/>
    <w:bookmarkEnd w:id="1"/>
    <w:p w:rsidR="00784A21" w:rsidP="00784A21" w:rsidRDefault="00784A21" w14:paraId="56C9F9DF" w14:textId="77777777">
      <w:pPr>
        <w:pStyle w:val="Heading2"/>
      </w:pPr>
      <w:r w:rsidRPr="00430E81">
        <w:lastRenderedPageBreak/>
        <w:t xml:space="preserve">Summary subfolder within </w:t>
      </w:r>
      <w:r>
        <w:t>clinical document viewer</w:t>
      </w:r>
      <w:r w:rsidRPr="00430E81">
        <w:t xml:space="preserve"> tree</w:t>
      </w:r>
    </w:p>
    <w:p w:rsidRPr="00430E81" w:rsidR="00784A21" w:rsidP="00784A21" w:rsidRDefault="00784A21" w14:paraId="1D83C0E5" w14:textId="18C1DCF6">
      <w:pPr>
        <w:pStyle w:val="Heading3"/>
        <w:spacing w:after="0"/>
        <w:rPr>
          <w:b w:val="0"/>
          <w:bCs/>
        </w:rPr>
      </w:pPr>
      <w:r w:rsidRPr="00430E81">
        <w:rPr>
          <w:b w:val="0"/>
          <w:bCs/>
        </w:rPr>
        <w:t xml:space="preserve">When you select </w:t>
      </w:r>
      <w:r w:rsidRPr="00430E81">
        <w:t>summary subfolder</w:t>
      </w:r>
      <w:r w:rsidRPr="00430E81">
        <w:rPr>
          <w:b w:val="0"/>
          <w:bCs/>
        </w:rPr>
        <w:t>, it will display the following information.</w:t>
      </w:r>
      <w:r w:rsidR="006D6AC9">
        <w:rPr>
          <w:b w:val="0"/>
          <w:bCs/>
        </w:rPr>
        <w:t xml:space="preserve"> When you open the next document the first will close automatically.</w:t>
      </w:r>
    </w:p>
    <w:p w:rsidR="00784A21" w:rsidP="00784A21" w:rsidRDefault="00784A21" w14:paraId="628BE5B5" w14:textId="77777777">
      <w:r>
        <w:rPr>
          <w:i/>
          <w:iCs w:val="0"/>
          <w:noProof/>
          <w:szCs w:val="24"/>
          <w:lang w:eastAsia="en-GB"/>
        </w:rPr>
        <w:drawing>
          <wp:inline distT="0" distB="0" distL="0" distR="0" wp14:anchorId="1493ECB9" wp14:editId="09ED23AB">
            <wp:extent cx="5731510" cy="2604135"/>
            <wp:effectExtent l="0" t="0" r="0" b="0"/>
            <wp:docPr id="219809587" name="Picture 14" descr="Screenshot of the summary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9587" name="Picture 14" descr="Screenshot of the summary subfold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604135"/>
                    </a:xfrm>
                    <a:prstGeom prst="rect">
                      <a:avLst/>
                    </a:prstGeom>
                  </pic:spPr>
                </pic:pic>
              </a:graphicData>
            </a:graphic>
          </wp:inline>
        </w:drawing>
      </w:r>
    </w:p>
    <w:p w:rsidR="00784A21" w:rsidP="00784A21" w:rsidRDefault="00784A21" w14:paraId="2BF84CC3" w14:textId="77777777">
      <w:pPr>
        <w:pStyle w:val="Heading3"/>
        <w:spacing w:after="0"/>
        <w:rPr>
          <w:b w:val="0"/>
          <w:bCs/>
        </w:rPr>
      </w:pPr>
      <w:r w:rsidRPr="00430E81">
        <w:rPr>
          <w:b w:val="0"/>
          <w:bCs/>
        </w:rPr>
        <w:t xml:space="preserve">When you select </w:t>
      </w:r>
      <w:r w:rsidRPr="00430E81">
        <w:t>referral subfolder</w:t>
      </w:r>
      <w:r w:rsidRPr="00430E81">
        <w:rPr>
          <w:b w:val="0"/>
          <w:bCs/>
        </w:rPr>
        <w:t>, it will display the following information.</w:t>
      </w:r>
    </w:p>
    <w:p w:rsidR="00784A21" w:rsidP="00784A21" w:rsidRDefault="00784A21" w14:paraId="6FA59FEA" w14:textId="77777777">
      <w:r>
        <w:rPr>
          <w:i/>
          <w:iCs w:val="0"/>
          <w:noProof/>
          <w:sz w:val="28"/>
          <w:szCs w:val="28"/>
          <w:lang w:eastAsia="en-GB"/>
        </w:rPr>
        <w:drawing>
          <wp:inline distT="0" distB="0" distL="0" distR="0" wp14:anchorId="697DFBE9" wp14:editId="2135FA9B">
            <wp:extent cx="5731510" cy="948267"/>
            <wp:effectExtent l="0" t="0" r="0" b="4445"/>
            <wp:docPr id="286229005" name="Picture 15" descr="Screenshot of the summary subfolderScreenshot of the referral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29005" name="Picture 15" descr="Screenshot of the summary subfolderScreenshot of the referral  subfolder"/>
                    <pic:cNvPicPr/>
                  </pic:nvPicPr>
                  <pic:blipFill rotWithShape="1">
                    <a:blip r:embed="rId28" cstate="print">
                      <a:extLst>
                        <a:ext uri="{28A0092B-C50C-407E-A947-70E740481C1C}">
                          <a14:useLocalDpi xmlns:a14="http://schemas.microsoft.com/office/drawing/2010/main" val="0"/>
                        </a:ext>
                      </a:extLst>
                    </a:blip>
                    <a:srcRect b="55727"/>
                    <a:stretch/>
                  </pic:blipFill>
                  <pic:spPr bwMode="auto">
                    <a:xfrm>
                      <a:off x="0" y="0"/>
                      <a:ext cx="5731510" cy="948267"/>
                    </a:xfrm>
                    <a:prstGeom prst="rect">
                      <a:avLst/>
                    </a:prstGeom>
                    <a:ln>
                      <a:noFill/>
                    </a:ln>
                    <a:extLst>
                      <a:ext uri="{53640926-AAD7-44D8-BBD7-CCE9431645EC}">
                        <a14:shadowObscured xmlns:a14="http://schemas.microsoft.com/office/drawing/2010/main"/>
                      </a:ext>
                    </a:extLst>
                  </pic:spPr>
                </pic:pic>
              </a:graphicData>
            </a:graphic>
          </wp:inline>
        </w:drawing>
      </w:r>
    </w:p>
    <w:p w:rsidR="00784A21" w:rsidP="00784A21" w:rsidRDefault="00784A21" w14:paraId="3FF4D45C" w14:textId="77777777">
      <w:pPr>
        <w:pStyle w:val="Heading3"/>
        <w:spacing w:after="0"/>
        <w:rPr>
          <w:b w:val="0"/>
          <w:bCs/>
          <w:sz w:val="22"/>
          <w:szCs w:val="22"/>
          <w:lang w:val="en-US"/>
        </w:rPr>
      </w:pPr>
      <w:r w:rsidRPr="00430E81">
        <w:rPr>
          <w:b w:val="0"/>
          <w:bCs/>
        </w:rPr>
        <w:t xml:space="preserve">When you select </w:t>
      </w:r>
      <w:r w:rsidRPr="00430E81">
        <w:t>problems and issues subfolder</w:t>
      </w:r>
      <w:r w:rsidRPr="00430E81">
        <w:rPr>
          <w:b w:val="0"/>
          <w:bCs/>
        </w:rPr>
        <w:t xml:space="preserve">, </w:t>
      </w:r>
      <w:r w:rsidRPr="00430E81">
        <w:rPr>
          <w:b w:val="0"/>
          <w:bCs/>
          <w:sz w:val="22"/>
          <w:szCs w:val="22"/>
          <w:lang w:val="en-US"/>
        </w:rPr>
        <w:t>it will display the following information.</w:t>
      </w:r>
    </w:p>
    <w:p w:rsidR="00784A21" w:rsidP="00784A21" w:rsidRDefault="00784A21" w14:paraId="2E83AD1B" w14:textId="77777777">
      <w:pPr>
        <w:rPr>
          <w:lang w:val="en-US"/>
        </w:rPr>
      </w:pPr>
      <w:r>
        <w:rPr>
          <w:i/>
          <w:iCs w:val="0"/>
          <w:noProof/>
          <w:sz w:val="28"/>
          <w:szCs w:val="28"/>
          <w:lang w:eastAsia="en-GB"/>
        </w:rPr>
        <w:drawing>
          <wp:inline distT="0" distB="0" distL="0" distR="0" wp14:anchorId="2EDBC16F" wp14:editId="3F9890D9">
            <wp:extent cx="5731510" cy="2505075"/>
            <wp:effectExtent l="0" t="0" r="0" b="0"/>
            <wp:docPr id="1612059489" name="Picture 23" descr="Screenshot of the summary subfolderScreenshot of the problems and issue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59489" name="Picture 23" descr="Screenshot of the summary subfolderScreenshot of the problems and issues  subfold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505075"/>
                    </a:xfrm>
                    <a:prstGeom prst="rect">
                      <a:avLst/>
                    </a:prstGeom>
                  </pic:spPr>
                </pic:pic>
              </a:graphicData>
            </a:graphic>
          </wp:inline>
        </w:drawing>
      </w:r>
    </w:p>
    <w:p w:rsidR="00784A21" w:rsidP="00784A21" w:rsidRDefault="00784A21" w14:paraId="0C94BCED" w14:textId="77777777">
      <w:pPr>
        <w:pStyle w:val="Heading3"/>
        <w:spacing w:after="0"/>
        <w:rPr>
          <w:b w:val="0"/>
          <w:bCs/>
          <w:lang w:val="en-US"/>
        </w:rPr>
      </w:pPr>
      <w:r w:rsidRPr="00430E81">
        <w:rPr>
          <w:b w:val="0"/>
          <w:bCs/>
        </w:rPr>
        <w:lastRenderedPageBreak/>
        <w:t xml:space="preserve">When you select </w:t>
      </w:r>
      <w:r w:rsidRPr="00430E81">
        <w:t>observations subfolder</w:t>
      </w:r>
      <w:r w:rsidRPr="00430E81">
        <w:rPr>
          <w:b w:val="0"/>
          <w:bCs/>
        </w:rPr>
        <w:t xml:space="preserve">, </w:t>
      </w:r>
      <w:r w:rsidRPr="00430E81">
        <w:rPr>
          <w:b w:val="0"/>
          <w:bCs/>
          <w:lang w:val="en-US"/>
        </w:rPr>
        <w:t>it will display the following information.</w:t>
      </w:r>
    </w:p>
    <w:p w:rsidR="00784A21" w:rsidP="00784A21" w:rsidRDefault="00784A21" w14:paraId="41209AF4" w14:textId="77777777">
      <w:pPr>
        <w:rPr>
          <w:lang w:val="en-US"/>
        </w:rPr>
      </w:pPr>
      <w:r>
        <w:rPr>
          <w:b/>
          <w:bCs/>
          <w:i/>
          <w:iCs w:val="0"/>
          <w:noProof/>
          <w:sz w:val="28"/>
          <w:szCs w:val="28"/>
          <w:lang w:eastAsia="en-GB"/>
        </w:rPr>
        <w:drawing>
          <wp:inline distT="0" distB="0" distL="0" distR="0" wp14:anchorId="5AF9A049" wp14:editId="3586E6FD">
            <wp:extent cx="5731510" cy="2284095"/>
            <wp:effectExtent l="0" t="0" r="0" b="1905"/>
            <wp:docPr id="1274790060" name="Picture 21" descr="Screenshot of the summary subfolderScreenshot of the observ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90060" name="Picture 21" descr="Screenshot of the summary subfolderScreenshot of the observations  subfold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284095"/>
                    </a:xfrm>
                    <a:prstGeom prst="rect">
                      <a:avLst/>
                    </a:prstGeom>
                  </pic:spPr>
                </pic:pic>
              </a:graphicData>
            </a:graphic>
          </wp:inline>
        </w:drawing>
      </w:r>
    </w:p>
    <w:p w:rsidR="00784A21" w:rsidP="00784A21" w:rsidRDefault="00784A21" w14:paraId="1AE547BA" w14:textId="77777777">
      <w:pPr>
        <w:pStyle w:val="Heading3"/>
        <w:spacing w:after="0"/>
        <w:rPr>
          <w:b w:val="0"/>
          <w:bCs/>
          <w:lang w:val="en-US"/>
        </w:rPr>
      </w:pPr>
      <w:r w:rsidRPr="00430E81">
        <w:rPr>
          <w:b w:val="0"/>
          <w:bCs/>
        </w:rPr>
        <w:t xml:space="preserve">When you select </w:t>
      </w:r>
      <w:r w:rsidRPr="00430E81">
        <w:t>medications subfolder</w:t>
      </w:r>
      <w:r w:rsidRPr="00430E81">
        <w:rPr>
          <w:b w:val="0"/>
          <w:bCs/>
        </w:rPr>
        <w:t xml:space="preserve">, </w:t>
      </w:r>
      <w:r w:rsidRPr="00430E81">
        <w:rPr>
          <w:b w:val="0"/>
          <w:bCs/>
          <w:lang w:val="en-US"/>
        </w:rPr>
        <w:t>it will display the following information.</w:t>
      </w:r>
    </w:p>
    <w:p w:rsidR="00784A21" w:rsidP="00784A21" w:rsidRDefault="00784A21" w14:paraId="68FD702D" w14:textId="77777777">
      <w:pPr>
        <w:rPr>
          <w:lang w:val="en-US"/>
        </w:rPr>
      </w:pPr>
      <w:r>
        <w:rPr>
          <w:b/>
          <w:bCs/>
          <w:i/>
          <w:iCs w:val="0"/>
          <w:noProof/>
          <w:sz w:val="28"/>
          <w:szCs w:val="28"/>
          <w:lang w:eastAsia="en-GB"/>
        </w:rPr>
        <w:drawing>
          <wp:inline distT="0" distB="0" distL="0" distR="0" wp14:anchorId="135842EB" wp14:editId="3C0BDE07">
            <wp:extent cx="5731510" cy="2329180"/>
            <wp:effectExtent l="0" t="0" r="0" b="0"/>
            <wp:docPr id="1037929414" name="Picture 25" descr="Screenshot of the summary subfolderScreenshot of the medic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29414" name="Picture 25" descr="Screenshot of the summary subfolderScreenshot of the medications  subfold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329180"/>
                    </a:xfrm>
                    <a:prstGeom prst="rect">
                      <a:avLst/>
                    </a:prstGeom>
                  </pic:spPr>
                </pic:pic>
              </a:graphicData>
            </a:graphic>
          </wp:inline>
        </w:drawing>
      </w:r>
    </w:p>
    <w:p w:rsidRPr="00430E81" w:rsidR="00784A21" w:rsidP="00784A21" w:rsidRDefault="00784A21" w14:paraId="5DC564BC" w14:textId="77777777">
      <w:pPr>
        <w:pStyle w:val="Heading3"/>
        <w:spacing w:after="0"/>
        <w:rPr>
          <w:b w:val="0"/>
          <w:bCs/>
          <w:lang w:val="en-US"/>
        </w:rPr>
      </w:pPr>
      <w:r w:rsidRPr="00430E81">
        <w:rPr>
          <w:b w:val="0"/>
          <w:bCs/>
        </w:rPr>
        <w:t xml:space="preserve">When you select </w:t>
      </w:r>
      <w:r w:rsidRPr="00430E81">
        <w:t>immunisations subfolder</w:t>
      </w:r>
      <w:r w:rsidRPr="00430E81">
        <w:rPr>
          <w:b w:val="0"/>
          <w:bCs/>
        </w:rPr>
        <w:t xml:space="preserve">, </w:t>
      </w:r>
      <w:r w:rsidRPr="00430E81">
        <w:rPr>
          <w:b w:val="0"/>
          <w:bCs/>
          <w:lang w:val="en-US"/>
        </w:rPr>
        <w:t>it will display the following information.</w:t>
      </w:r>
    </w:p>
    <w:p w:rsidR="00784A21" w:rsidP="00127110" w:rsidRDefault="00784A21" w14:paraId="78B659D5" w14:textId="77777777">
      <w:pPr>
        <w:jc w:val="center"/>
        <w:rPr>
          <w:lang w:val="en-US"/>
        </w:rPr>
      </w:pPr>
      <w:r>
        <w:rPr>
          <w:rFonts w:ascii="Arial" w:hAnsi="Arial" w:cs="Arial"/>
          <w:b/>
          <w:bCs/>
          <w:i/>
          <w:iCs w:val="0"/>
          <w:noProof/>
          <w:szCs w:val="24"/>
          <w:lang w:eastAsia="en-GB"/>
        </w:rPr>
        <w:drawing>
          <wp:inline distT="0" distB="0" distL="0" distR="0" wp14:anchorId="2E519646" wp14:editId="20212AA9">
            <wp:extent cx="4286250" cy="1355302"/>
            <wp:effectExtent l="0" t="0" r="0" b="0"/>
            <wp:docPr id="827437519" name="Picture 18" descr="Screenshot of the summary subfolderScreenshot of the immunis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7519" name="Picture 18" descr="Screenshot of the summary subfolderScreenshot of the immunisations   subfold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6082" cy="1361573"/>
                    </a:xfrm>
                    <a:prstGeom prst="rect">
                      <a:avLst/>
                    </a:prstGeom>
                  </pic:spPr>
                </pic:pic>
              </a:graphicData>
            </a:graphic>
          </wp:inline>
        </w:drawing>
      </w:r>
    </w:p>
    <w:p w:rsidR="00784A21" w:rsidP="00784A21" w:rsidRDefault="00784A21" w14:paraId="06A142E8" w14:textId="77777777">
      <w:pPr>
        <w:pStyle w:val="Heading3"/>
        <w:spacing w:after="0"/>
        <w:rPr>
          <w:b w:val="0"/>
          <w:bCs/>
          <w:lang w:val="en-US"/>
        </w:rPr>
      </w:pPr>
      <w:r w:rsidRPr="00430E81">
        <w:rPr>
          <w:b w:val="0"/>
          <w:bCs/>
        </w:rPr>
        <w:lastRenderedPageBreak/>
        <w:t xml:space="preserve">When you select </w:t>
      </w:r>
      <w:r>
        <w:t>e</w:t>
      </w:r>
      <w:r w:rsidRPr="00430E81">
        <w:t>ncounters subfolder</w:t>
      </w:r>
      <w:r w:rsidRPr="00430E81">
        <w:rPr>
          <w:b w:val="0"/>
          <w:bCs/>
        </w:rPr>
        <w:t xml:space="preserve">, </w:t>
      </w:r>
      <w:r w:rsidRPr="00430E81">
        <w:rPr>
          <w:b w:val="0"/>
          <w:bCs/>
          <w:lang w:val="en-US"/>
        </w:rPr>
        <w:t>it will display the following information.</w:t>
      </w:r>
    </w:p>
    <w:p w:rsidR="00784A21" w:rsidP="00127110" w:rsidRDefault="00784A21" w14:paraId="739081F0" w14:textId="336E680B">
      <w:pPr>
        <w:jc w:val="center"/>
        <w:rPr>
          <w:lang w:val="en-US"/>
        </w:rPr>
      </w:pPr>
      <w:r>
        <w:rPr>
          <w:rFonts w:ascii="Arial" w:hAnsi="Arial" w:cs="Arial"/>
          <w:i/>
          <w:iCs w:val="0"/>
          <w:noProof/>
          <w:szCs w:val="24"/>
          <w:lang w:eastAsia="en-GB"/>
        </w:rPr>
        <w:drawing>
          <wp:inline distT="0" distB="0" distL="0" distR="0" wp14:anchorId="6BECB962" wp14:editId="4D2FC3D1">
            <wp:extent cx="4286707" cy="2337599"/>
            <wp:effectExtent l="0" t="0" r="0" b="5715"/>
            <wp:docPr id="1958086663" name="Picture 17" descr="Screenshot of the summary subfolderScreenshot of the encounter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6663" name="Picture 17" descr="Screenshot of the summary subfolderScreenshot of the encounters   subfold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07259" cy="2348806"/>
                    </a:xfrm>
                    <a:prstGeom prst="rect">
                      <a:avLst/>
                    </a:prstGeom>
                  </pic:spPr>
                </pic:pic>
              </a:graphicData>
            </a:graphic>
          </wp:inline>
        </w:drawing>
      </w:r>
    </w:p>
    <w:p w:rsidRPr="00171160" w:rsidR="00127110" w:rsidP="00171160" w:rsidRDefault="00171160" w14:paraId="2D9A2EE3" w14:textId="34ED45CC">
      <w:pPr>
        <w:pStyle w:val="Heading3"/>
        <w:rPr>
          <w:b w:val="0"/>
          <w:lang w:val="en-US"/>
        </w:rPr>
      </w:pPr>
      <w:r w:rsidRPr="00171160">
        <w:rPr>
          <w:b w:val="0"/>
          <w:lang w:val="en-US"/>
        </w:rPr>
        <w:t xml:space="preserve"> </w:t>
      </w:r>
      <w:r w:rsidRPr="00171160" w:rsidR="003D7671">
        <w:rPr>
          <w:b w:val="0"/>
          <w:lang w:val="en-US"/>
        </w:rPr>
        <w:t>Documents can be accessed within the Person Summary Panel View as well.</w:t>
      </w:r>
    </w:p>
    <w:p w:rsidR="003D7671" w:rsidP="003D7671" w:rsidRDefault="003D7671" w14:paraId="2587AA08" w14:textId="0D9B76E2">
      <w:pPr>
        <w:spacing w:after="0" w:line="240" w:lineRule="auto"/>
        <w:ind w:left="0"/>
        <w:jc w:val="center"/>
        <w:rPr>
          <w:rFonts w:ascii="Times New Roman" w:hAnsi="Times New Roman" w:eastAsia="Times New Roman" w:cs="Times New Roman"/>
          <w:iCs w:val="0"/>
          <w:szCs w:val="24"/>
          <w:lang w:eastAsia="en-GB"/>
        </w:rPr>
      </w:pPr>
      <w:r>
        <w:rPr>
          <w:noProof/>
          <w:lang w:eastAsia="en-GB"/>
        </w:rPr>
        <mc:AlternateContent>
          <mc:Choice Requires="wps">
            <w:drawing>
              <wp:anchor distT="0" distB="0" distL="114300" distR="114300" simplePos="0" relativeHeight="251676672" behindDoc="0" locked="0" layoutInCell="1" allowOverlap="1" wp14:anchorId="0D208B50" wp14:editId="104831F9">
                <wp:simplePos x="0" y="0"/>
                <wp:positionH relativeFrom="margin">
                  <wp:posOffset>2364638</wp:posOffset>
                </wp:positionH>
                <wp:positionV relativeFrom="paragraph">
                  <wp:posOffset>1086205</wp:posOffset>
                </wp:positionV>
                <wp:extent cx="1682496" cy="906475"/>
                <wp:effectExtent l="19050" t="19050" r="13335" b="27305"/>
                <wp:wrapNone/>
                <wp:docPr id="807943744" name="Rectangle 807943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496" cy="906475"/>
                        </a:xfrm>
                        <a:prstGeom prst="rect">
                          <a:avLst/>
                        </a:prstGeom>
                        <a:noFill/>
                        <a:ln w="28575"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7943744" style="position:absolute;margin-left:186.2pt;margin-top:85.55pt;width:132.5pt;height:71.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39" strokeweight="2.25pt" w14:anchorId="2DC06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CLqAIAAC0FAAAOAAAAZHJzL2Uyb0RvYy54bWysVMlu2zAQvRfoPxC8O7Jk2ZaEyIWXuigQ&#10;JEGTImeaohaAW0l6SYv+e4eUHKdpT0V9oGc0w1nevOH1h5Pg6MCM7ZQscXw1xohJqqpONiX++rgd&#10;ZRhZR2RFuJKsxM/M4g+L9++uj7pgiWoVr5hBEETa4qhL3DqniyiytGWC2CulmQRjrYwgDlTTRJUh&#10;R4gueJSMx7PoqEyljaLMWvi66Y14EeLXNaPurq4tc4iXGGpz4TTh3PkzWlyTojFEtx0dyiD/UIUg&#10;nYSkL6E2xBG0N90foURHjbKqdldUiUjVdUdZ6AG6icdvunloiWahFwDH6heY7P8LS28P9wZ1VYmz&#10;8TxPJ/M0xUgSAaP6AuAR2XCGLibfIju5G+sGqW/yxzrOJpv5djZapXk2SieryShPs9UonifZapos&#10;l7OP6U8PdnS5Hx21LUJ+P60gPuh7A05esyD6HKfaCP8PUKFTmNvzy9ygEkThYzzLkjSfYUTBlo9n&#10;6Xw65Drf1sa6T0wJ5IUSG2gtjIscoJW+rLOLTybVtuM8cINLdCxxkk0hJqIEKFpz4kAUGkCzssGI&#10;8Aa4T50JIa3iXeWv+0DWNLs1N+hAgH/b7WSS50Nlv7n53Bti294vmLwbKUTnYD14J/x8/G+4zaW3&#10;skDwoYMLaF7aqeoZBmtUz3ir6baDJDfEuntigOKwDLC27g6OmitoUQ0SRq0y3//23fsD88CK0RFW&#10;Btr/tieGYcQ/S+BkHqep37GgpNN5Aop5bdm9tsi9WCtAJYYHQtMgen/Hz2JtlHiC7V76rGAikkLu&#10;HuhBWbt+leF9oGy5DG6wV5q4G/mgqQ/ucfLwPp6eiNHD/B0w51ad14sUb2jQ+/qbUi33TtVd4MgF&#10;V+CxV2AnA6OH98Mv/Ws9eF1eucUvAAAA//8DAFBLAwQUAAYACAAAACEA+hekxuAAAAALAQAADwAA&#10;AGRycy9kb3ducmV2LnhtbEyPwU6EMBCG7ya+QzMmXoxbWMyiSNkYEw/G0+KSeCy0AkqnhLZL9ekd&#10;T3qc+f788025j2ZiJ7240aKAdJMA09hZNWIv4Pj6dH0LzHmJSk4WtYAv7WBfnZ+VslB2xYM+1b5n&#10;VIKukAIG7+eCc9cN2ki3sbNGYu92MdLTuPRcLXKlcjPxbZLsuJEj0oVBzvpx0N1nHYyAt/E7yrpt&#10;PtYmhJemDfH56ngQ4vIiPtwD8zr6vzD86pM6VOTU2oDKsUlAlm9vKEogT1NglNhlOW1aQml2B7wq&#10;+f8fqh8AAAD//wMAUEsBAi0AFAAGAAgAAAAhALaDOJL+AAAA4QEAABMAAAAAAAAAAAAAAAAAAAAA&#10;AFtDb250ZW50X1R5cGVzXS54bWxQSwECLQAUAAYACAAAACEAOP0h/9YAAACUAQAACwAAAAAAAAAA&#10;AAAAAAAvAQAAX3JlbHMvLnJlbHNQSwECLQAUAAYACAAAACEANKygi6gCAAAtBQAADgAAAAAAAAAA&#10;AAAAAAAuAgAAZHJzL2Uyb0RvYy54bWxQSwECLQAUAAYACAAAACEA+hekxuAAAAALAQAADwAAAAAA&#10;AAAAAAAAAAACBQAAZHJzL2Rvd25yZXYueG1sUEsFBgAAAAAEAAQA8wAAAA8GAAAAAA==&#10;">
                <w10:wrap anchorx="margin"/>
              </v:rect>
            </w:pict>
          </mc:Fallback>
        </mc:AlternateContent>
      </w:r>
      <w:r w:rsidRPr="00557230">
        <w:rPr>
          <w:rFonts w:ascii="Arial" w:hAnsi="Arial" w:eastAsia="Times New Roman" w:cs="Times New Roman"/>
          <w:b/>
          <w:noProof/>
          <w:color w:val="005EB8"/>
          <w:sz w:val="32"/>
          <w:szCs w:val="26"/>
          <w:lang w:eastAsia="en-GB"/>
        </w:rPr>
        <mc:AlternateContent>
          <mc:Choice Requires="wpg">
            <w:drawing>
              <wp:inline distT="0" distB="0" distL="0" distR="0" wp14:anchorId="6B58EA62" wp14:editId="4202453A">
                <wp:extent cx="5246217" cy="1997049"/>
                <wp:effectExtent l="0" t="0" r="0" b="3810"/>
                <wp:docPr id="29" name="Group 5">
                  <a:extLst xmlns:a="http://schemas.openxmlformats.org/drawingml/2006/main">
                    <a:ext uri="{FF2B5EF4-FFF2-40B4-BE49-F238E27FC236}">
                      <a16:creationId xmlns:a16="http://schemas.microsoft.com/office/drawing/2014/main" id="{BA44A66C-BC36-8148-73E1-0E3F01D9AC89}"/>
                    </a:ext>
                  </a:extLst>
                </wp:docPr>
                <wp:cNvGraphicFramePr/>
                <a:graphic xmlns:a="http://schemas.openxmlformats.org/drawingml/2006/main">
                  <a:graphicData uri="http://schemas.microsoft.com/office/word/2010/wordprocessingGroup">
                    <wpg:wgp>
                      <wpg:cNvGrpSpPr/>
                      <wpg:grpSpPr>
                        <a:xfrm>
                          <a:off x="0" y="0"/>
                          <a:ext cx="5246217" cy="1997049"/>
                          <a:chOff x="0" y="0"/>
                          <a:chExt cx="8529348" cy="4213869"/>
                        </a:xfrm>
                      </wpg:grpSpPr>
                      <pic:pic xmlns:pic="http://schemas.openxmlformats.org/drawingml/2006/picture">
                        <pic:nvPicPr>
                          <pic:cNvPr id="30" name="Picture 30" descr="Patients shared care record is displayed">
                            <a:extLst>
                              <a:ext uri="{FF2B5EF4-FFF2-40B4-BE49-F238E27FC236}">
                                <a16:creationId xmlns:a16="http://schemas.microsoft.com/office/drawing/2014/main" id="{660DB90C-EFB6-F3DC-3883-A32580D38A5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10104" b="24094"/>
                          <a:stretch/>
                        </pic:blipFill>
                        <pic:spPr>
                          <a:xfrm>
                            <a:off x="0" y="0"/>
                            <a:ext cx="8529348" cy="3773435"/>
                          </a:xfrm>
                          <a:prstGeom prst="rect">
                            <a:avLst/>
                          </a:prstGeom>
                        </pic:spPr>
                      </pic:pic>
                      <pic:pic xmlns:pic="http://schemas.openxmlformats.org/drawingml/2006/picture">
                        <pic:nvPicPr>
                          <pic:cNvPr id="31" name="Picture 31" descr="A screenshot of a computer&#10;&#10;Description automatically generated">
                            <a:extLst>
                              <a:ext uri="{FF2B5EF4-FFF2-40B4-BE49-F238E27FC236}">
                                <a16:creationId xmlns:a16="http://schemas.microsoft.com/office/drawing/2014/main" id="{E1BACB80-8995-8097-9AAC-AB7A83D48761}"/>
                              </a:ext>
                            </a:extLst>
                          </pic:cNvPr>
                          <pic:cNvPicPr>
                            <a:picLocks noChangeAspect="1"/>
                          </pic:cNvPicPr>
                        </pic:nvPicPr>
                        <pic:blipFill rotWithShape="1">
                          <a:blip r:embed="rId35"/>
                          <a:srcRect t="4335" b="42556"/>
                          <a:stretch/>
                        </pic:blipFill>
                        <pic:spPr>
                          <a:xfrm>
                            <a:off x="0" y="1584170"/>
                            <a:ext cx="8529348" cy="2629699"/>
                          </a:xfrm>
                          <a:prstGeom prst="rect">
                            <a:avLst/>
                          </a:prstGeom>
                        </pic:spPr>
                      </pic:pic>
                    </wpg:wgp>
                  </a:graphicData>
                </a:graphic>
              </wp:inline>
            </w:drawing>
          </mc:Choice>
          <mc:Fallback>
            <w:pict>
              <v:group id="Group 5" style="width:413.1pt;height:157.25pt;mso-position-horizontal-relative:char;mso-position-vertical-relative:line" coordsize="85293,42138" o:spid="_x0000_s1026" w14:anchorId="66478E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n0P9gMAAGwLAAAOAAAAZHJzL2Uyb0RvYy54bWzkVttu3DYQfS/QfyBU&#10;oG+ybtS1XgeSdtcIELRG06LPNMVdEZFEguR6bQT59wwpreNLjBppH1L0Ybm8iMOZM2cOef7mdhzQ&#10;DVOai2nlRWehh9hERcen/cr784+tX3hIGzJ1ZBATW3l3THtvLn784fwoKxaLXgwdUwiMTLo6ypXX&#10;GyOrINC0ZyPRZ0KyCRZ3Qo3EwFDtg06RI1gfhyAOwyw4CtVJJSjTGmbX86J34ezvdoya33Y7zQwa&#10;Vh74ZlyrXHtt2+DinFR7RWTP6eIG+QYvRsInOPTe1JoYgg6KPzM1cqqEFjtzRsUYiN2OU+ZigGii&#10;8Ek0l0ocpItlXx338h4mgPYJTt9slv56c6UQ71ZeXHpoIiPkyB2LUhcPuzXvtLGRQW+O6ON2Gzfp&#10;Zov9LfR8HDbYbza49LdxUmzifNvGSfbJ7o6yiipGDHDjbXdCN8pe5/2SZ4sLDhy+zs2PTY1xnWWt&#10;37RJ5hcRLvw82UR+uEm2YbQu67YoP9m8Bs7n07+LIjjKfeVCtgRx3Usl38srBd/bif08svHe7tRo&#10;/yFH6NYR5u6eMBYLCpNpjLM4yj1EYS0qyzzE5Uwp2gPvnu2j/WbZWaRxmWAoDrsTx1FSZG4nOD0f&#10;7Fy9d0dyWsFvwRB6zzD8+0qBXeagmLcYGV9lYyTqw0H6QFYJebzmAzd3rvAgv9ap6eaK0ys1D76Q&#10;KYFam8kEy/ZUZGc6pinU3hVYYpPRSPdEsQ5RaJFiFCoZcY06ruVA7lj3nRIwy8J1U4atv9k2mb9N&#10;1q2fFEXi10mcFuE6Keo0epGAFrOFgKfujB+x+X0n6AeNJtH2ZNqzWkvQLyCWY/PjzwM7fAT+9cDl&#10;lg8DUsL8xU3/vicSijlyKNrFJe+QgCfi8RXqzMK0FvQwQqZmpVVscKWsey61h1TFxmsGwqHedhHw&#10;GFTewHlS8cm8mLm4qMOwjBu/TQFAHOYbvy5x7ufhJschLqI2amfpwNVBM8CDDGvJ77UDP3P+q8r3&#10;QDvCRTtuiLsBXtAFUlmEbLlrRX8H1O1NEYEiYw/BPRHjsMRzYWujmKG9tWNTcEJ9LgANSvJa7Xik&#10;AEmeJzhJXaJPCgCMUNpcMjEi2wGgwS+HLLkBNZsjOX2yuDM74DwD72anoPPf0Q1g0hPdgJlFN2oE&#10;8sHYpHthkNghgqwsHQxTP/90W//imrWVGC7tlYPIwQh4NnDg0HCH9mxiCij6vcrKJmrqtilCvyjL&#10;1C/CMvfLum79usnrIlnjIs/+b7ISLyX3pSRxAkViKxLHaZr904qM0gJH+fIIPN3pj+oyzuIyKx/f&#10;zP9GXbrbHZ507nWyPD/tm/HhGPoPH8kXn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7AKn7dAAAABQEAAA8AAABkcnMvZG93bnJldi54bWxMj81qwzAQhO+FvoPY&#10;Qm+NbOeH4FoOISQ9hUKTQultY21sE2tlLMV23j5qL+1lYZhh5ttsNZpG9NS52rKCeBKBIC6srrlU&#10;8HncvSxBOI+ssbFMCm7kYJU/PmSYajvwB/UHX4pQwi5FBZX3bSqlKyoy6Ca2JQ7e2XYGfZBdKXWH&#10;Qyg3jUyiaCEN1hwWKmxpU1FxOVyNgrcBh/U03vb7y3lz+z7O37/2MSn1/DSuX0F4Gv1fGH7wAzrk&#10;gelkr6ydaBSER/zvDd4yWSQgTgqm8WwOMs/kf/r8DgAA//8DAFBLAwQKAAAAAAAAACEArb4BwTtX&#10;AgA7VwIAFAAAAGRycy9tZWRpYS9pbWFnZTEucG5niVBORw0KGgoAAAANSUhEUgAAB3gAAAMnCAYA&#10;AADcb4PuAAAAAXNSR0IArs4c6QAAAARnQU1BAACxjwv8YQUAAAAJcEhZcwAAEnQAABJ0Ad5mH3gA&#10;AP+lSURBVHhe7N0HgBTl/T7wZ/tev+M4js7Ri1JEFNREEAvGHkJsRI0ptiS2RNSYaDQxKv5jS0OT&#10;aNDY0B9qYsMKVsBGUZqUo3MccFwv2/7v+87M3mzfvdu9gs9Hh5u2s1Pefad8531fS1bfiQEQERER&#10;EREREREREREREVGXZ9X/EhERERERERERERERERFRF3fIluC12Gyw2bNgtdthtdr1sURE0QUCfgR8&#10;Xvi8Hvg8jfpYIiIiIiIiIiIiIiKiriWlAK/dlQNnVh5sDjesNofokg+c+n1e0cnASRNaGmrgbWnQ&#10;p6SXM6cIrqwCsa5Z+hgiotQE/D60NNagua4KPm+zPjZzZCZsUTmx+Mci/8o+i+pV09S/+oD+x2LR&#10;ZyQiIiIiIiIiIiIiom+UhAFei8UKZ04h3Lk9VFA3XWSwt6luP1rqq1XJufZyZYt1zC9JKehMRJSI&#10;fCGloboCAb9XH5NGAS18awR1UyE/qgK/DPQSEREREREREREREX2jxA3wWqx25JUMgs3u1Mekn8/b&#10;gtp92xDwefQxqXPnlSArv6c+RESUXjKfqhP5lHwxJR0CKjqrldBtL5WBi+WxRC8RERERERERERER&#10;0TeDVf8bwWZ3Ib9XWUaDu5Jcfn7PQbA62vY9stQug7tElEkyn8orKUtLLQYqINu2QrtRqeWIf1Rh&#10;YCIiIiIiIiIiIiIiOuRFDfBarDbkFg9Ia5XM8VjtDuT2GCi+N2a8OSqHOxdZeQzuElHmyerfc3r0&#10;14faRgVhZWnbtIV3NUZrvfI/IiIiIiIiIiIiIiI6tEWNqMoghgy6diSb+L6con76UGJasCX5+YmI&#10;2svudCMrv5c+lBoZepW1KGeqKmW5XPkfS/ISERERERERERERER3aIgK8zqx8OFzZ+lDHkiVy5fcn&#10;w51fCosltRK/RETt5c4rhrUtVdd3VORVVtes9xIRERERERERERER0aEnJEIqA6buNpZOSxfZpq6K&#10;UMRhsdngyk4uEExElG6unCK9LwkBLbabqZK74eS3qG9ilJeIiIiIiIiIiIiI6JBkyeo7MRgGkKVn&#10;u0K1x3X7t8PTVKcPRXLmFCGnsLc+lLqcLCdGD+6JgX16IMvtUuOam1uwdfcBrN28F3WNHjWOiCga&#10;v8+L6j1f60PxBWSbux0U3A0hc/ZO+FoiIiIiIiIiIiIiIsqskABvdlFfuLIL9KHO01xXhYbqPfpQ&#10;pNyeg1KqRtoIsDisFnxr0lAcPW4wSktK1Dg5TWrxNCPgD6Cmtg7LVm7Ce59uhlcMd1pwhoi6tJq9&#10;5fB5GvWhGDoxyKryNpF3MfciIiIiIiIiIiIiIjq0hAR483sNhs3h1oc6j8/ThJq9W/ShSIV9hsNi&#10;tetD8RkB2hy3HbNmHImxo4egpbkJ5Tv2YtuuA9h7oFbFYL49cRiKi/Lg9/uRk5uLtRvKseC1z1Df&#10;7GWQl4gi1FftRkvDQX0oBj3I2hZudxaystxobGxCU1OCQHIs7fh+IiIiIiIiIiIiIqK2stttOPXE&#10;b6NXSQ99TKiGxibs3bsf77y/TB/TvZw87Ri8tWSpVtgqDhlflPNWHazBJ198qY9tv5AAb0Hv4bDa&#10;kgucZlKi6k+L+o3W++IzArMOmwWzzzgKY0cPxZ69lXhn6Tp8vnZncKcX5mfj8u9/CznZLng8XhXw&#10;zcvNw7qvy/Gflz+Bx8eSvEQUqrF6L5rq9utD0Yh8Q/zb1jK0Q4YMw5Chw7B500Zs3rxRH5sauQba&#10;tzPvIiIiIiIiIiIiIqKuZcqk8cjOcnfLIO8pJxyrYofxgrxGcLexqRnvf/yZPjY9QgK8hX1Hii+z&#10;6kOdJxDw4+Cu9fpQpGQDvDK8IQMbJxw1FGecdDQqKirx1KufYseeg+I7AJfThuOOGIrDh/dFz6Jc&#10;VXrX4PX5UVBQgNfe/QTvfrJZjNGWlYo3/nMnDhsxSB8CvtqwFaf84BZ9iKK54Kxp+H+/+Yk+pPng&#10;k69w3s/u0oc6z19+fxW+O+NYfUhjPqa3/OJ8XHXRGeh39A/UcFuZ0017l5UO6955BHm5rVWiv7Do&#10;I/z8t3/DzuX/0ccATc0tqG9oQn1jMxrE38cXvo35z7+lpv3s4jPRv08xnn35faz4apMaF25YWV9Y&#10;RUZX3yiW0dCs/sqXLdrqW0cdhit/cDp+etODaBDrZJad5cI/7r4Gf//PKypttVVTTSUaa/fpQ+mX&#10;jgCvpAV5GeAlIiIiIiIiIiIiosyz22wYM3IobHabPibS7j2V2LNXe75+/szv4JmFr6n+7sRqtWLG&#10;9OPg8/nwxrsf6WNbyeCuDALL4O57H32qj02fkGhuW4K7U44YpfdFl2h6NOkLMluQk+XE5PFD0NLS&#10;grc+WqeCuzax02Vh3MOG9sHpJ0xEcVGOOAB+tbONTs7TUF+PKROGIlcsI9Xg7rKXHlB/ZYDO6Cg+&#10;GUCVwd2/PfFyyH4bP3pwcH92ttq6hpB1k4FYGZBtC/m58M/KILFcprH8ziaDuG99uCK4Pr/6wz9R&#10;0kNrp9sYZ6znY8+9iWPOuQ4nXnhzMLgrDexbgqZmDw43vexgdtykMXA5HdiwZSd27tmPgzV17Qru&#10;Spd+/2RMO2YcnnxwjgroGmS/HCenyXkyKfjmTCezdJUVISIiIiIiIiIiIqJD3qknfRvZ2fGbg512&#10;3FHo3aun6s/OylJ/uxtZaHTROx/CZrPhxOOn6GM1MvibyeCu1K5I6oXnnID/e/g3+N110QNRcryc&#10;/r3vHKeP6Xijy0pQUtITW7bvwcoNu1Rg1x/QSuoOHlCshm02OxwOe0QRap/Pi/y8PIweUqKPSY4s&#10;hdq/T088tuBNfYyGpXdjk/tMlo6Vwd07//yMPlYzavplKMjLVgHgrkaur7mUdnv16dVDBZG7Arm/&#10;5brI0rqGp/+7OKXS1LNO+5b6u3zFerVt4Y6ffLgq9StLQqfTVb/5K979eCWOnjAyGOQ1grtynJwm&#10;58kkS1cJ8cpMjoiIiIiIiIiIiIioA/Tq2QNLP12FL1atjdmt31iOPqWpxd66IiPI63Q6gkFeo2Rv&#10;i8eTseCu1K4Ar9/nV0HRn15wakSQVw7L8XK6P0bd0x1hYN8esFqsKN++Hz6xo+WqGKuzbvNevP3R&#10;l1iyfD227KyE1WZTVTPL0ryyWlMZdZdhmkF9ojcAHYsMgklDBvVWf6ORJSNlaU0zWRWuEcSU04x5&#10;5F/ZGaU9ZWlWY5w56NmWz0jye41pst9Mfu7Zv94cnGfZfx+ImEeKttxUnDPjGOzYvS8iuGtYuXYL&#10;jho3Qh9qXS+5fca6Ryvla9428/Ro+0p26RZr38phGRiWnew3tkUGuWV1yHKcuXSv+fjJTq63wdgG&#10;uf/lX2M7jfmMzxjfL7/LGGf+jnC79x4IqZq5LeT2bdtVidcWa5nYt48+XP2VDh9ZBrfLGbPa5vZo&#10;bvHgxzc8EAzyPvXnG1VnBHflNDlPRgW6RmA1Vt3/RERERERERERERETUPkaQ12634aSpx6jgbkNj&#10;E959f7k+R2a0K8D7zP+WqCpbJRnMvfln56l++VcOS3L6C69H1j3dUbLcTsg2fffX1MMhdq7s5E62&#10;2axYs2k3Xn3vS7z18TosXvY1XE4XcnKykZ2dpYqE19Q1qZqZXe74RcmjkW17yvZYZTCtPc46aUqw&#10;alwjGPjft5aqcbIt1PA2YaVUPiODguYqeKtrGyKCfrI90ydeeEdNf+CfL6qgnznAKJcRXtIzVWX9&#10;S1G+o0IfirRq3RZVKtpMrpes1tdYd1nK17zuMqApA8PGdCl824x9JTsZYI4X8IwmXonbePtWDstS&#10;q7KT/bJUrCzhLY+PUQ20UeJbbkd1bX1wObLUsExb5mMgyQC4nD757Gv1MQi2CSw7SaYFSQ4b6SN8&#10;OQYZbJf7RH4m1jyJDOhbgu27K1W/rHp5UL9eql8qzM9RbfdmihHk/WTVBrVvZLdk6eqOCe4KgRTq&#10;Rj5y0lE46eRTQzrZ/q4k/4ZPk/MnjQV4iYiIiIiIiIiIiLqMH/1gZsoddW0yyPvO+8vQt08JCvLz&#10;Mlpy19Duxm5lkPeWuf9W/T+/5Ew8P+8W9Vf6tRgvp3cm2Z6vLAY947gx+NUPT8SvLj0Jc0R39Q9O&#10;wCXnHIPRQ/uo+Tbv2IeFiz7B2o078XX5Hix6fzU+XrEZDrujtchvCmTATgbQZBBSBsjaWrr1gX+9&#10;qP7KUsEy2GYu5frhJ2vUX1m9sVkqn5FBWXNgVgbDCvJy9CGNDEIanzeWOW7UYDUsjRjcTwVS26vy&#10;QLXelxy5XuZ1l0FoGbCU5P6WAVVzdcIyyG1MNxj7SpLbLtuLTZZRrbQM4kaTzL5NxEg35uq95bGQ&#10;2z518lh9jMa8LQYZMDYYx8jYJ/JYymBytKqTDTJYLJchA8UyHYentXguPHuaql/+v28uVcObtu1B&#10;SbHWfq/B4/XpfZpePQtRmJ+rqkzv7ixdJLLaVdaDiIiIiIiIiIiIiIBH/7Mw5Y66Nlkt8/RvT8b2&#10;nXtQdbAaU4+bpE/JnHYHeKV/P/8WbrtPKxl4zMTR6q8cni/Gd7ampiYE/AE47Ha43E5VotctusK8&#10;LIwc3AcXnDYJwwdpQb3lX27F4y8txWMLP8LiT75GbpYTNrtNBanaQgbQjBKXMhCYaulQSS7DIEtx&#10;ys5gTAuvCjrVz8ggogzeyU6upywJa1ZVXaf3aWSgcvzo1gCvDJq+uOhjfSiUuTpg2cXbByU9QoN/&#10;iYSv1+ate9RfGYSUy5Ilfs3fLYOU4cz7KpkqiY3qk2X3/37zE3VszUHccIn2bSJyO2QVx+FkyeXw&#10;YLF5WwxymwwygB5e2lgGwRPtd7l9Mh3LUulym5N9WWGcSCPl21tLZb/z4Qq0tHgx/bgJ+hioEvVm&#10;e/cdVCV95W+2vVxOB/5177Wq5K5Ms7KbOmWsGienZVoqW7B+3Vp89umykG7Xzp1qmvz71puvh3Sf&#10;ffqJmpaM9u9JIiIiIiIiIiIiIiKKxmhz1+v1qWqZ31z8MbLcbpzw7aP1OTIjLQFe6Z/PvB4M8sq/&#10;crgr2LpbBrhkO8B+1Wawz+fTOz/q6+vhdLowYXR/Na/VopV0k+3v2m02DBnQUxWr3rarNUjWFrLE&#10;pVEdbiolIDuCbK/1pOMmBKvxNZf4jEUG/GSgU26LDPbJEr3RgouSLC1qLFt25pKoZjIILatpjkWW&#10;GJbfkwxjXYzqj8O79jCqTzY6o2RzNG3Zt12ZPJZyG+Q2JWNQv1KMHj4QD/7uCtx14w/xm19cIH5v&#10;dvTuWaimy2qSZRu8mWAEd084ZjyWr1iPC39xj+pkvxzXIUHeFEr+19XVoaqqKqRramrUp7YT2+Al&#10;IiIiIiIiIiIioi5q7772xeA6kxHcbWnx4O33tNpMjTZ53S4Xjj82cyV50xbglWRQ97uX/b7LBHel&#10;tZsrUVNbB5s1tKSg1WqB0+mE3W5HjtulxvkDAYjRggXjhvdB2cDeqKzch7XlkSUoUxUeAI1WNW6i&#10;0qOZIEu53v7AU/pQ8qVoZfD0nBnHqOqZZcnI9npswZtqXWK19Sqrug7/nqKCXL1Pc9xRY4IlVGVp&#10;1VSqW86Etu5bs1jbIfe7uWR2RzGXCI7nlz+diYamZvxkzgO45nfzcPM9/8Yf/vw0Pl31NXJzsjCs&#10;rC8+WbkBXp8fh48s0z+VPn/7w8+Cwd3Z18xFQ2Oz6mS/EeSV82QSq2gmIiIiIiIiIiIiIorv9bff&#10;1/u6l2jBXYMR5M3JzspYkDetAV5JBk+6jgDqGluwdMUmZOfkwCd2qCzMZrPZUF3XiAWvf4Z/Pvcu&#10;3v54PfTCu5A1w/bvXYiTjh2lAsDLVm5GvViGXFayZMnW8KqIZVXFMvhoBHpltbvmkpBtqb45XWRg&#10;VJLrLQOpyViybLUqcStLJcerojhZcr/IKoBlNcrhQV5ZvXF4e7uS/G7zvOb2cI1Sxub9KrdPHoeO&#10;FG/fyiqmE7XJa2yzeTvkNsttl0HxTJKls8OrYz7rpClRq4wOJ0vubt62Wx9q9f7yL9Hi8WJQv15q&#10;eIdYlqy2WgZ80+mx597E4o9XBYO7BiPIK6fJeTIp0EXiql1lPYiIiIiIiIiIiIjo0OfxePS+2GQN&#10;mz6/T/XLqo27o5OmToka3DUYQd7sLDe+NWWiPjZ9QgK8fp9X7+tc6VoPo2bSDz7fjLXrtyA/L1/t&#10;UBlVb2j04KuNu7BucwW2V1SpeWUc5Mgx/VW7vKW9SrB6zSb1WSmVWk5lsFIG4Iy2V2Un26wdNf0y&#10;fQ4Eqyo2pss2VcPbR+0IsspdGRiV63DbtRcmXY2wrJpYBuZk4DVdZBXAsk1bGeQ19ovs5DpFq9pZ&#10;BoQv+u704Hxy2BwEltUim4+DbD82VlvBmZBo38p1MdoJjhd4lulGluI1tkPuH1nld3ip8HSTpXWN&#10;9Tc6WWo4VjXbhp9e+B30Ki7Alm1am8jhZKnk4qJ81S/T/YefrkG226VKJffrXYzC/FxYtKL0bSbT&#10;Qnhw12AEeeU8mWQReYas7r2zyfUgIiIiIiIiIiIiIuoI7338KS4670z86AczY3Y9e/bAmnWb9E90&#10;T35/AO+8v0wfik7GJN949yNVknfShOQKWCbLktV3YvDxf36vwbA53PpQ5/F5mlCzd4s+FKmo32i9&#10;L7FAIACLxYIclx3nfudIjB5RhsaGejQ2tWD1hp3YVVmtqjAt6ZGLQX17oKx/LzhdbqxeuxnPL/oM&#10;9U3e4DIolAz4yYBsvHZoM0W2b1u+o0IFhYk6Q1NNJRprE7QLLXPXNmYdbncWsrLcaG5uQYPIs9pE&#10;vbnCvIuIiIiIiIiIiIiI6FASEuDNLuoLV3bq7YSmW3NDNRqqdulDkVIJ8EpGgNZuteD4SUMwefwQ&#10;FBQUqCqYjQJ2crqcr6KyEstXbcEHn26Cxx9gcDcGWeI0vFRyR2KAlzpbMgFeWYK3s9rAlbFd+dXM&#10;vYiIiIiIiIiIiIiIDi0hAV5nVj5yevTThzpP/YGdaGms0YcipRrgDZeb5cCoIb0wsHcPZLmdalxj&#10;UzO27T6AtVv26W3uUjSyTVZZba8kq0DuLAzwUmdLqgSvoMdZO1xnfS8REREREREREREREWVWSIBX&#10;hgMKeg+D1WbXhzuebH+3es9G0WdarTDtDfASEbVXY00lmpIM8MritB1ZEwBL7xIRERERERERERER&#10;Hbqs+l9dAE11+/X+ztFYIwMmsYO7sNj0HiKizmOxJpcXqSCr+CdOrpZW6nsssmpoIiIiIiIiIiIi&#10;IiI6FIUFeIHmugPwNNfrQx3L01iHloYqfSg6m40BXiLqfMkGeCXVDm8HRng7q91fIiIiIiIiIiIi&#10;IiLKvIgAryTbwPV5PfpQx/CL76s/uFMfis1i7bzqo4mIDKlWZS9raJZVJ6vqkzPAWG4H1gRNRERE&#10;RERERERERESdIGqAN+D3of7Advj9fn1MZgUCftQe2CG+N/H32Z1Zeh8RUeexOVLPi2TwVcZfMxHk&#10;tXRYEWEiIiIiIiIiIiIiIupMUQO8ks/TjJqKr9HSWKuPyYyWhhpU794Av6dJHxOfIytP7yMi6jxW&#10;qxV2V44+lAIZ4VVRXhnobV9QVn5e+09g0V0iIiIiIiIiIiIiom+EmAFeSZaorT+wA7X7tsPnbdHH&#10;pofP0yKWuw31VTuTDnJYbDaW4CWiLsPZxhdOVCjW+KetQV75OfFx2d4uQ7tERERERERERERERN8c&#10;lqy+E5OOLtid2XBm58PmcMNqc6TUBqXf5xWdBz5PkyoV7G2u16ckLyu/FO68HvoQEVHnktXY11Rs&#10;QsDv1ce0jXzJJRik1XvkGNkrM+hg9cvqjzbEArtERERERERERERERN9MKQV4O5PN7kR+6VB9iIio&#10;a2huqEZD1S59iIiIiIiIiIiIiIiIKLPiVtHcVVisVmT36K8PERF1Ha7sAjiz8vUhIiIiIiIiIiIi&#10;IiKizOoWAd6cHv1hd7j0ISKiriWnRz/YXdn6EBERERERERERERERUeZ0+QCvDJw4XDn6EBFR15TT&#10;YwDzKiIiIiIiIiIiIiIiyriuG+C12JBXUsaqT4moW7BarcjtORDu3GJ9DBERERERERERERERUfp1&#10;yQCvM6sA+b3KYHdm6WOIiLqHrIJeKtBrtTn0MUREREREREREREREROljyeo7MaD3dyqb3QW7Oweu&#10;nCLR79THEhF1X021+9HSVAtfS6M+hoiIiIiIiIiIiIiIqH06LcDrcOfD5nCpYK7dlcXSbkR0yAr4&#10;vfA0N8DnaYHP2wRPY60+hYiIiIiIiIiIiIiIKDUqwOtw58HmcMPudKm/DLYSERERERERERERERER&#10;EXUOv8+D5oaD8LY0wdtUp4/VWHqNnxlgW7dERERERERERERERERERF2Pt7kB9VW7VNBXsjK4S0RE&#10;RERERERERERERETUNdld2cjrNRiu7EI1bFX/EhERERERERERERERERFRl2S12pBd1AfOnEIGeImI&#10;iIiIiIiIiIiIiIiIuoOs/FIGeImIiIiIiIiIiIiIiIiIugOr1coALxERERERERERERERERFRd8EA&#10;LxERERERERERERERERFRN2Hpe9TsgN5PREmw+BphaanV/vqbxd9mQP4N+PU5iIiIiIiIiIiIiIgo&#10;0wIWK2B1IWBzImB1i79ZCDjz1F/qJgLyOAKW1p7EAgExt5xX/pvMBw49DPASJcHiqYG1qRJWTy0s&#10;/hZ9LBERERERERERERERdTUBqxN+Rx787hIEHPn6WOpKZHBSBnUDAQss7YjRasv55mGAlygeXyPs&#10;ddth9RzURxARERERERERERERUXfhdxTCmzsAYKnerkGVvoUe1E1faFYr0/vNCfWyDV6iaPwe2Oq2&#10;wFG1msFdIiIiIiIiIiIiIqJuSj7jl8/65TN/+eyfOpcW3JWB2PQGY4PB3W9IsVYGeInC+b2w13wN&#10;W1PlN+hdDyIiIiIiIiIiIiKiQ5N81i+f+ctn/wj4tJHU4QKBgB7czSC5+MChH+dlgJfIxOJrhv3g&#10;V7B66/QxRERERERERERERER0KJDP/mUMAL5mfQx1mI4I7hpUkFerCvpQxTZ4iXQWT616e8cS8Opj&#10;YgvACr8zDwF7LgJWh/iwAwGLFRa/V3zeA4u3WSyvGlZ/k/6JzAvWL6/eTJH9RERERERERERERETp&#10;FbBYYJGRpW78EDpgscGbPxIBR64+hjKqk9JLQHxvR8WUOxoDvESS3wdH9Vew+OIHZP3WbPhy+sHv&#10;LBCZQuIC8AFvM2zNFbA17slg3qUiuoduLkVEREREREREREREXVAAgYCl2z6a9tuy4C0cA1hs+hjK&#10;hA6pljmOzv7+TGGAl0ichOzV62H11OjDkfywwZ8zAD53SdsyAm8jbHXlsHlr9RFpogK7Wi8RERER&#10;ERERERERUccK1i3ZLfkcBfAVjBB9fNCeGYmDGOYArN9uRXMvFzzFbrQUOeHLdcDntMHW7IOt3gPn&#10;gRY4DjTBtbcJVq8W3kwmgHsohlIY4KVvPGvjXtjry/WhSH6LA9784UA7q2oIBPzie7bD1lShj2kH&#10;kWGpkybPOURERERERERERETU2VSkSfzTDR9ae3PK4M/qpQ9RuiQVeNXn8dstaBich4YhufAWugG7&#10;HfB4AZ8P8It0ZRXLsdkAhxjv9cBe1YLszbXILq9Vgd6E3yWmqxBv90ueMTHAS99ssmrmqhWwBEQm&#10;EYXf6oa3YJTIOJz6mPazNuyBrX5rwowtLpkZdcMTJREREREREREREREdqvQgWjcj2+P1FE0ArJ1f&#10;VfOQsoE454wZ6FFUgM9XfIX/vvYGvN7o8YsuLYmkYMzSUuhA1bGl8BVlA3JbG5shj0TAYYffaRXH&#10;RXR+P6wtflg8Xqi9keUC7DbYDjSg6OO9cB5sSfiV3buseSRbXr9xv9P7ib5xbA07YPVErzY5YLFr&#10;9e+nMbgryUbbZUDZ6q3Xx6SIwV0iIiIiIiIiIiIi6moCFi3IlqbH18OHD8eBAwf0oczR1jqAgLNA&#10;G9FJ3G43rv/5T9CjqBAOhwMDB/RTwd3N5dv0OTpW1c61aGmsgTu3hz4meYnSgRGMbSp1o+q43vDn&#10;OoCGJti8fqBnHvzDSmAb3Q89R/RH8bB+cA0qQVPffPjyXLD4ArDVNiLQ4kEg1ynG58B+sBmOem9w&#10;udEcSsFdiSV4qUOVDRyAmWd/Bwtfeg3l27brYzuHxdsIx8HV+lAo+R6HLLkbcOTpY9Ir4PfDUbO2&#10;bUFeBniJiIiIiIiIiIiIqCtK0/PrnJwc3H3Xnbjp5ltQX9/GwlIp8vQYj4DVpQ9lVr8+vTFm1HBY&#10;ZelUXUFBPqYcdYQ+pNlbuQ9frPxKH9Lsr6rCytVr4fF49DGZIQO8UlG/0epv8mRZ2dgBVaM6ZU++&#10;A/tO6INAlhbcdeZmoWV4KfoP6oPvO4txcqUP/ffUwdXYguYsJ3b0zsWbJTY817IfO7buhvPrCrTU&#10;NQLZblgaPOi5eDccNZ7g8qPJeHhFLPy8mWfgsNEj8eVX67DghZf1CemXkQCv3DnyzYJtO3YhIOvG&#10;7gYsVgsG9u+Lrdt2iaGuvc6lvUowfNhglPYsRo/iQhw8WIPybTuw+st1aGpuVvP84ILvIT83B3/7&#10;x+NquCs4YeqxOP3k6bDarPD7/HjlzXfw7pKP9Kkdz1a/DbbGPfpQKG92f/iz++pDGeJrgqPqK5HF&#10;pVK9gqxLXv7GMpkDERERERERERERERG1QZoiaGeccRq+e87Z+L+FL+LVV1/Tx2aWL6s3fDkD9aHM&#10;GTViKC67dLY+1DZbtm7Hn+c9pg9lRlsDvDLCFi8FyABswGbBvul94C3JAeob4CzKg3f8QFzYayB+&#10;t96Dsv9+Cv/KjWg+WIccn5jFBrgKc2EdPxTlZx2F34104Km922BbuQ2eqlogJxv2ynr0fGcPLD5/&#10;7BiK/G4xLVMRlhHDh+KKH7Ue27888m9s3pKZEtitrwakidxnY0aNxID+/VRpze5isFhXuc6HjR4u&#10;hjJ1aNvHbrPhe2efhhuvuxIzzzwVxx1zFEaPGI5jjj4SF8w6G7ff8kvMOGkabDYrygb0w7AhZfon&#10;O5fb5cKPLz4fZ556EhqamrDwf6+rv3JYjpfTO4O1+aDeF0rWt+8XGXksZ540Gf+aey3m/vrHGNSv&#10;HQ2v29zie0r1gSTJc2Ov6fjRtT/E9BJ9HFE3celTn2LLiidwqT6caer7Nr+Ge/XhmC59Ais3f4qn&#10;27tiajkb8NZcfbjDXIKnV2zAljfv1oeJaMysq3HtrFTfLiUiIiIiIiKirkCWaj1x+jTVf/JJJ4SU&#10;cs2kWDGDdBvQTytc9uVX67HorSUpd02NTRg4IMMF1NpDBvnjkMHXhqH58PbOVyV3HbnZ8E0YgBuK&#10;h2D+f3eg5IZ/ouK1D1FVdRDVVj8esVaqv3K44rWP1HQ5n5zfLz4nPy+XI5fXMCQnfgE5OS3+6rWL&#10;3x9aoC+T1UKn+VdhwZjRI1FUVIDa2jps3bZDH9/1yRKwcp2Ligpx2JgRYkzXCvLKoO1lP5qN46ZM&#10;UsMrVq/Bw48+iT/+v7/gTw89jNfeeAeNTY2YceLxuOLHF8Nut6v5Oluf0l644ZorcNjoEdi4uRz3&#10;PjgPH3y0XP2Vw3K8nC7n60gWXyMs/iZ9KJQve4CYIfpP4+LvnYh5f/wFTp02CbPPOQGL/nMnBvRt&#10;e6TV5+6p3lb55hiNWddejR9N76kPm5ScgB+JabPG6MPU4e59c0OHBmDpm61k+g9x7bUzwZ98YipY&#10;+aMTEHq26YnpPxLjRb4Z0kXMR0RERERERETUcbSn3e175n300UchP19rD1f+nTTpSNWfaTJmIGMH&#10;mWYErFevXY9Fby9JuZMF6GxWm1pGV5PMkfe5bKgflgd4vLAGLPCMKMUFJYNw18vlqLz/GXgCAWQX&#10;5qs4l9xTTQGP+iuH5Xg5Xc4n55efk5+Xy5HLqx+aL5afKPSZuZjMxk3leOPt91T869U33sWmLVv1&#10;KemXaCtTYFGB0aJCLbi7+qt18Pv9+rSuT66rXGcV5BXb0NWCvGefdooqkbt56zYVHH38qeex/utN&#10;2Lf/AHbursCb736Ae+7/u0o0QwcPRH5erv7JzjPlqIm49mc/QaH4wb35zvv42z+fUPtXkn/lsBwv&#10;p8v55PwdxdpcpfeFkj9rvztK8FGQQfbf/OIC7N1/EFf95q/4y/z/IS8nC9dceraafssvzsfz826J&#10;2l2tzxPB5kbAka8PpF/0EkxakLVTAqljRqM/dmDpO/v0Ea1Kxg5Cfs1qLFmjj+jCVCCUpSW7JR67&#10;rqInxpblo2bVe+gGP/mUqeB12gKtozGmP7Bj6buo1MdowfELUVb+FB544CFT96bIYbsp9ZJPJ9RO&#10;0VnfS0RERERERHSIUqUn2xk/O+Xkk9TfqirtOf6MU05WfztCrNgBJUkc+0RNTLb0dMFX4FalblGS&#10;i/4DeuP36z2offR/sOZm4R7fNmz11MMRsMAulnWFc4D6K4e3tNRhrphuE/PJ+eXn5OflcuTyfEVZ&#10;aCnpnFpjDa+/tVg1n/rWu+/rYzIjTQHe7h3cNXTVIG+/PqX41rFHY/uOXZj3z/9g9569+hRNltuN&#10;oYPL0Ld3b3y87LMuUSJUVhl97swz0NzSgof/9R+89ua74ocdtl5iWI6X0+V8cn75uY5g8TbofaEC&#10;9jwxMfrPoiAvBznZbqzftAMvvfExHv+/t9R4owTvYcMH4ZiJo6N2Iwb3U/NEEyugfCgao6IUa6ME&#10;dPRgT/nqYACDOt4NJ4/A4AkXIbMtNxAJJWNRll+D8tWRL3tQGP3FmDVGxjlmJmaPA1Y9+RAejXhZ&#10;Zi2ef7Q1EExERERERERE1N0MGzYUgwYNhM/nw4MP/kX9LSsbhCGDB+tzZFas2EEmjD98FFyd1IRl&#10;xlgSx6eaS7NkMWZYLRb4e+fjfHcJyl76BHW19XA4HLjA2gv5Fjt8YlmyiuPqgFf9lcMFVgfOF9Pt&#10;Yj45f9l/P1Gfl8uRy5PLbe6VrX/ToS0NAd5DI7hr6IpB3uO/dYz6+9qbi+H1elW/Wd8+vfGzyy5W&#10;3UUXfC/h2xEd4agjx6OxsUlVH71h0xZ9bHRyupxPzi8/1yH8LXpPqIA99g//wMFa7Ni9D8ceOQa3&#10;XnMhFj78WzX+s9Ub1d/fP/QUZl1xZ9TugUdfVPNE43dqVU0c8kpOwJT+NVi1RGuYPcSY4zEuP3rJ&#10;XiI69IyZOhb5O5bhHUYiE+iJ6VP6m0o6j8asU+Twy9x3RERERERERNRtjRw5AlOPPx5nnXkGLr74&#10;B/jFz3+G3/7m1/jT/7sHN875lZrn008/w/YdO/DZZ5+r4V//+kY8cP//w51/uB0333QDfv7zq3Dp&#10;Dy/BcccdgxEjhqt50iJG7CCdaurqVeB6zKgRuPInF8Fmb1t1yz2KCvW+riOJ+C48RU6gxYuAww5H&#10;SQFO3OuFd9Um2N1u+H1+DLdmo8hih5hDRedsFq0lWzncQ4yX0+V8cn7vyk3q83I5cnlo8cDTQyw/&#10;ns4PoaWFpe9Rs9tR3NOCw0QCLOpRAI/Hiw0bN4udGtqAcCzVNbV6X8cqyM/T++Kz2mwYOWwI7CJB&#10;VB2oxlfrNoix7dhV7XDrTdciOzsbv/7d3VGD57LN46MnTtCHQsn62DvDfXfdigNVB/GHuQ/pYxL7&#10;zZyrVYZ0/c136GMyx3FgBSxRMmpvzkD4s3rrQ5GmHDEKTz40B26XlkF8ub4c373s92hobFbDbeXc&#10;t1zvS0CWgu41HT+aPQjlT/4be6ZejVP669OwA288sFALAoyZiWtbJ+h24Msd/XF4xOg38cDza1WV&#10;n7PLtuLJR/dg6rUno3U203J1at5xpqqla1aLz8lSY7L6Z/FZfZlmrcuPLF0mq5I+BabPXPoEVv52&#10;NNb8/s/ANbdgivFVmxZi8Mk34dKnPsWtwZE1WPr7SbjAVOw0dLpQswx3mEumquVPRnCO8Om4G29t&#10;nomh+pC06fkROAmvYcss81hpE54f8h3cIPoivjfKukUuW3z+eWDWrJKIeWV1wuavU+swRx+IIXId&#10;WtdPo30/xLK+OEJfvr5f1feVhO+LS/D0CtMxkPT5g4LHaxJ2XGhe59DvVus2Zq1Y/k7MNu+D8OUp&#10;UfZTyHZEWa+w46jti0rtc3PjHLsk118TZ3/o6aoy/DhFfHd4utC2tWTpnRh/4Xx9nKR/V2Xo/gk/&#10;xjVLxe9T/ObD54sUma5rQr4z0XTTMXwQuNb0G9LSZti+ifhdGbR8Am88hOdDivPLNmUvhDlrMfIn&#10;TaLpgqxuN1H+aBKRl4XNp/ImU565w7zOwe96GThTW6+aDV8D4obCvEQxFqvE+gQDshH5c9h0M9P2&#10;qOnqs2LXRdmWWBJto/l4LOltnjfGeiVY//Dvq1n1VEhJ42B+v2a0vpwKbK8pxYDQnRb2Of3cog9J&#10;4csNF/yeJb3FPhwbPCatn4uSngRteklwn6wZY0oDxrkubB+EpAsiIiIiIiIi0p5jxymINnDgAFxz&#10;9c9RWBg7QHnnH+/B5s2bMXz4cNx0oxb0jaa6ugb3P/AQtm/fro9pn4DVDU+PcfpQ5uTmZuOSC7+P&#10;oYMH4bkXX1G1sybLiKVIn61YjaeeexEBv9jnaVa1U3vuVtQvvBnI2BIcemXPGQPgd1gBtx29ThiL&#10;tza5Mfim+ai2B2AVn3fICKwe1NXIPm371L/iS2Sw1ydGF3gt2HL3JThpaBP2vrsaaPLC2uJD71fi&#10;N2Qma8LNSGFJsczzZp6Bw0aPxJdfrcOCF17WJ6Rfu0rwjh45TAV3JYfDLlZ4BMYePjqprrNEW5do&#10;ndwWGdyV5DbKbe0suTnZqG9oiFkyuqqqOqKRbaOj6KIFd6WANf6bHUu/WIep584Jlsw980e/a3dw&#10;t23yMW721Rizxmh38SmsqumPU4w2H9csVOPfkHmYDICoeRbiredb22iUD6TV+JBA7CCcee1orFHz&#10;y05f7rUzYTTZqz28r8EbIfPoE2Majanj8kPakAyKWbI3H1N++wvgwREYPER0z28Chs7EyhWf4taS&#10;t7Rxont+k5zvNdyrf6o1qKd/bsidWGr+Uhls04NwwemYjFtXPIFL1QytwTbjO9R3S3O+o4bVoAzq&#10;qelGAPBuzJaBL+Mzar7QdVMBwIhly+BueOBRBsr0YGtwvk0YOmsD3pqrzxJB+0zotst1GIpZmz/F&#10;09rGBZWc8imO+EKfL1ZQUK2vHmAMLnMhNonjsCW4vwxyWze0LlPu1xrx3eHz5Yt9vXk8vjCW9/tl&#10;qJHH9alL9BmEKPtJ2w7Tvpx7vkj/pv0o10suO1b7unGPnZTM+su0IfYHTMdFfq8+NRrV5q8K3hvz&#10;j8AdS6G+K/axjE0uLzx9q+BuWJAqgr5Phwa3XXRi3wd/GvJ3EZ42xXRMuSWyzWK5n68BHtDnUz/N&#10;WZ+K3+YtKHlD/2yc41EyfTL6R7S3LQN4F2IcVuPJYN5iak9WBjrl9BojP9On9z85Slu3CfJHnQwA&#10;GlUdG8tUeaYig39X45R80/qIif1PiWy/vOzMM4D/afM8+upreFT8fVJmijIYqD7bGvyU33ntKfkh&#10;3/nkKqj1jdYuenhJZ1XNfU1VklUwa9sQml/LbZR5emSbs3LbzsTLpvnkfmzN+yWZ/8vAZvD8ITq1&#10;rTptn5q+70lxUT3uQvxoelhTBCJt/Ejkl9oynsX/ParNW6OCxdpng8FbGUy99mTkrzK1N6wvN7KN&#10;+TAyfZwpDo/xOXEM88XntH29D+/E+15B7pNgOpLz5Y8V532xD6ZUBdOF3P7+p7ANXyIiIiIiIqJU&#10;bNu2HXfccSc2b26t/bO8fCtu+90d+OWvbsSVV/1CBXelr7/+Wg3L8XK6nM+wbt163C6Wk67grmQJ&#10;ZL4Er1RX14Dn9ODfuMNGqb9tceSEsRg3pu2fTz8tEBuP32kVs/lVhDLLboezsQXZvgBe8u7D8569&#10;yIMdMhoWDMDqxYLlsBwvpz/rqcDLYn75Ofl5uRwV8RTLDcjlJ5SB4K4wavhQTJ50hIrrTTl6IoYN&#10;LdOnpF+7Ary7KyqCbwV4PV5U19Qk3XWWaOsSq5OlkiW5jXJbO0uLWA+nTJxJkol8xolTccLUY/Ux&#10;ne/wMSPVOoV3cnyniNHOLhIEeCVZTfPHn69VnTw2nUWWMmotMbQP7yzdAeQPwtj2PGTOFyfSJ80l&#10;u+QDcBlk6Y8p+gP6kh5ippB2dMU8zxuB27V4Xj70Diu9G9GGpEnJ2EHIr9mK1VEiFjVL/9xaynHO&#10;M1gqso78/Eo8bwpI3vDUMtRgKI7Qg2VjSsT6bVppCtzNxwUnG6UIL8HTpwxVAb7WEpZi+oNiGfmT&#10;MVsu49J+KBFLXPOmqSTlnO8kLDkL3ISTwkorautWgv56hPDeCycjX3x3SClNsew75IaZzT0fU/Jr&#10;sPRB0/LEfCqQdkp4YFWnPhNZ4vSGk2WgMh9TLgwNtOVXvpVwm4z1DQ0Ai+2UQVljf5nI0p4h+/UN&#10;scL5o3FKyArL0qumdXzsIqjZxpwU3C71vTXL8IBpP91wsgykDsUpRiBY7I/Q0q434Um5H0v6Rd8/&#10;SUi0/ve+ORNDI0qliv0RJ0B+ytDIUtyPXTgp/rGMJbg88zEW6zkhfpBZpftrohxLse9PUvtQ+12E&#10;l9aV08erFT0p7AWB0LSppfN8kabMvyv9eAwd3xqUV6K3tz1m1skq6Btawl/kJ3peogU6w0rryul6&#10;0G1qWHA0Yf44ZiZOkS+WhJVQXfO8nv+pauPF9P+Z1mfNQhUA7j/FHCiWmWaS1SUbL7OEfWflO/+O&#10;slxpNFSz5WvCX35Jkl71fXhp3zXPy4B3PsZNDQuOiv1rDm6uWSIDn/0xxti3Yv3PlC/qhJVWrXxn&#10;obY9avvky0Om76t8F/9bJVLHuONDAsXiB46l4eeJqHrqVVSHldYVy31U7bTJCQKrYvvNaWrNe+qF&#10;pP7inJQUsU+C2yq+UyUjccjN6aLynWXiW/JRNvab054+ERERERERUTrIGMzcuf8Pn3z6qRqW7ezO&#10;+t53UV9Xh5aW0CCrHJbj5XQ5n/TBBx/hT/c9gOrqg2q4O6qprVN/8/OSq3k2loKC9n0+vRIHTq3N&#10;Pi1G4wcavV60ZDnRYLPgbHtPfN/RC7XwarFaWRxYCmjLlMNyvJx+nqMUZ4j55efk5+VytKiwFZYW&#10;2ZOIvuw0q6quhl+Pm/r8PtRUZ64243YFeA8erMGXa9erAKjNbseePZVY/eW6pLrOEm1donW7du2F&#10;w25T2ya3UW5rZ9m3bz9ycrJRWJCvj4mvbGB/zDhpKiaOG6uP6XyHjxml1im8k+M7Q8ASPZBr8bW/&#10;NK7b5cCVPzgd8+/7Fe64/iIMHdhHn5JONShfbXrYLVVWqSBLj/YEeKMGWitxQCT/fH3BlXKg/8mR&#10;JbLiUKXOQoLChujBHk1YkBXzsUPOVLMvynJaramUQaWwEqGGS0/CGBlYeCosIPfYTvX9Jf3FZ1R/&#10;WMnbVKiSkBu0TlVhm48SFUu4G0cMFatfGRnUeExtWKt75Yyb3gqr2lnftvyeoYESnfYZc2DbMB9v&#10;rJH7JDTQFm09Qmnru+mLKMHLx96CWuQR5qBx+PES1u5TaVLbfl3NWrwRd7v0730jNFgug3lqtpCF&#10;yaCrvq9Fp6otjrF/Eku0/vrxW/NW2HrFdunJo5EfZXulG74IDR4nI/bytH0Tk0r3MY6lpP8uIrZf&#10;mrMSm8Q+GHOy6fcUvg767ydxmhJKxqJMfFdo/qUFMqPnA1KcQGflapSLbQ8N2CXOH7WSsNFfLJG0&#10;PCuyjWCV/+UXhQRia/aEfVcM8V5mWbMmLAAtxXkxJhmx8919WK12mtiv+hgpYv9W7hH7TKxWb/3l&#10;Hrn+cdZH277wktlyMWop6B2y05IshRw1vejE+iYMrEZs/z5oq9M7LJgeXfg+Ucdf7BVxuUtERERE&#10;REREaeDxejFv3j/wfwtfVMNjx47FnDm/giOswJvdblPj5XQZ5Ht2wfN47N/zY9Z62h6xYgeZMO4w&#10;7ZnW3srkni9FIwtfrlkXv/hHh0qiEV6bDPDaLLC0+FDV0ICdvXPhLsqDwxOA02KDG1bIFBAwgrD6&#10;MuWwHC+ny/nk/PJz8vNyOXJ5crlq+QllpgRvRUUl/jH/Kaz6ci0e/td/sHfffn1K+rUrwCvJ+s1l&#10;AFTWeT1i+FAU9+ihT+m+5DaMHjlUbpLaNrmNnWnDJq2agpNO+Jb6m8iE8Yerv+s3blR/u5IX/7cI&#10;f33kcfW3MwWsMUpEBzx6T9vJwO5vrr4AJ31rAn58/gy89fRdGDygVJ/a/cnSZkY1l9dee3WU6lHD&#10;xKyCWdBLmC01l8xqJ1k6UlZnnC+rlpWBP3MVu6N7QgZcZfW4wSCs6sztjt6Ek4zqefXpSVWlq6rA&#10;FfPPQmv1ubKkqz5ZKxks9t+OKEG0EJegv5xRVoMcXD+tC21b10z/TAoSroe+vh1O/15ZHXXo9oe2&#10;eyur4pbjZ6G1yuGIktDplPTxa6VKk6dRm5en0n0NYsZf1fSOEV7lsFLSW31/zECpPj19eqK39oUx&#10;goz6dFm9r8zjTF1oW7ZSDQ4kGexTtR8kzSi5+l5IgDJagDk6fRvSSK1/nMCsmp4/FrPD9lloe726&#10;mPs+TElRh6VNIiIiIiIiIuo8r776Gp55doHq79u3jwr8mvl8fvTurT1jf/rpZ/HGG2+q/kyIGTtI&#10;o169euLs02fg3JlnqOHln69Uf1P1ifjc/X/7J/btz1wQMXWJA6eOAy2A0wGLxwtPZTXe7mWHfdxQ&#10;eJuaYLVZ8bW/AVUBL+xiWTK06wtooV45fECMl9PlfHJ++/ih6vNyOXJ5crmOqvjVbGvt7+oDGbB+&#10;wyb8+8nnsHFza3XimdDuAK9kDvLKwGh3DvJ2teCu9MFHn6iqgI+dPCn4RkcsE8aOwbePOQpNImF/&#10;8JFWtUFXsnN3BTZtKVd/O1WMqpitHq1KhGh6lxTh+Xm3xOyGD+6HIQN741tHHYYNm3fi+O/fgMcW&#10;vCHyEzu+f/rx+lIiWbz1el/XVmOOYuht/Ko2MNUD/dB2Gs3ilVqLXcKsnfT2VoPtgBptt6oSmbKK&#10;Wz0AG9a1Vk8rq73VxsmgoQw2Ri0RHGSqAjesiuTU6SWV1bIi1zH68vXPpJNeKrPD6d+7KdhGclgn&#10;qxi+9AlcOyVfmydW9cjp1ob9oUomJyVBCVxd8ssLo9J9HImmp02Mkrh6SdGYEk1PmV6KMyZ9erD9&#10;8vAutMrjZGmlP5MUo+Rq5eqtYl+Yqk2OKdE2pi7R+qvpwXaHw7vQaqmTpkpeExEREREREdE3QXZW&#10;lvor29yVnE4njj1mivorA3LrN2jj3fp8GZNEM47tdcTYwzD1W5NhtVrx/kfLsXadtm2pevq5l7B7&#10;z159qKvQStvG46poAPx++MVxte6pwTNNlSg/+yjk5uXA4/Hgaf9e1AS8sAVkgDeAAotd/ZXD1X4P&#10;nhHTvWI+OX/5WUepz8vlyOXJ5br2NOrfFJ0lQ6V3O1paArySEeSV+6+7Bnm7YnBXqqmtxX+eXajq&#10;7b74wlmY9u1jYLOFHjq7zYajJ07Aheeeo+b7z7Mv4GB1tT6VwgXs2XpfKEtLtTpZRJPlduKYiaNj&#10;dnk5WSgqyFXzfrFmEzZt3Y2X316uhnvGKbllbT6g93UB0drwVYEGWeAqWuk6vQ1MhFW/GTQaU2Wb&#10;jUvN7Wrq4pXsTRu9vVjo7eDq1S+HVDebgNFeanjVwMlQVerq/dGrNdao6pVNtGqmw9sujS/2Zy7B&#10;Kap+3mjVN8ejBR2jrW/CKn/bJc73xqVvZ8akvl6q6u0Y1TCrYx5W1XFEGtP3syHm8sLmi5Ao3ceb&#10;Pnc8hopfUNTqm1NUMn2yamc3vApfiG+XscHY7aLGma7nTxFB4wRUMDKsimKzRNPbQlVVHKOd9PAq&#10;o6OWdJb0dmD7nxL7pRpD7G3QqsZP9eWaeOsvJZreJiq4H6MaZlWFdYzqm4mIiIiIiIio2xk+fLj6&#10;u+HrjZg27Xjcc/cf8OMfX4q777pTDE/FRjFeGjF8mPqbKbFiB5nw0suL8ML/XteHDhGJ47twVjbD&#10;drBRRvWBfXXYsX0PfjvSgbwfnwl/XSNutA3EIEcOPJYAvIEA5rVsV3/l8GBnLuaI6T4xn5xffk5+&#10;HpV1anm2qka4Kpv0b4ouiVVst9LSEmS0mLCQtgCv1J2DvF01uGv48qt1+Me/n4LP58VZp52MP/x2&#10;Di6/dLbqv+qnF+PO227E+d8/C03NLfjX489gTRvf+Pim8LuK9L5QFvhgjVGidvfeA5h1xZ0xuw1b&#10;dmL95p2orm3AeWccjxf/cSv+Ofda9dmln0dvd1pVBZDBAG/0B/zxgin5GHemucrl0Zg1e2xIu4pj&#10;ZoUGFrR2GY02CcX8skrOWfqy47QhGa9kb3vc+2Zo27lakLUSO1Qg7SY8ubRGVd8cWu3yJXj6Tb0q&#10;50ufwFshpXUj286NDKbqJWjN4/RSpq3m44I3Nol5wtoHnvsaZoXGd/HYhW9hE4Zilrl6aUnMG1xv&#10;va1fY/ixC/+sVysduv33vimrNt6E51Mu6SrW98FlqJFVRb9pDmrejbdk28KbFuKkOfqotIqxn4Tg&#10;sdVL05qDrZc+9YuQKpxjaUvwXBNnf4QMm8z5Dp7fJKsE/xRPmw6krF561tAaLH3QaGfYaCd5pild&#10;6qXC9SFlzjPiGIe3Dx1lPrlOslrr4HrdhJP0astD9mkwrceevlIkzpqlf45oDzp18drb3od3/rca&#10;NbJKZCPvUER+oobjTJf504438XyKRWor33kZq2r645Sw2geM/K3ynWUi5xLTw6ugHzMTsyIjphGi&#10;BjvXLMQbO0QeO/uHmG4aXzL9hzhFvuzyP+NFmBglnXVrnn9KX/fQ5SglJ+BH+jrH3sYLVdX4bzyf&#10;4ss1Mdd/pja85j3xfXJ6WPBZrNOsZNpsjxrMXYvn9SYBfmRehtzOU2QV1i/rQfCemP4jce5J1GRA&#10;NPGCyERERERERETUIWRJ1qFDh6j+077zHVz0g9nIzy9QwwUF+WL4QpxxxulqeOjQobBkMHAWK3aQ&#10;CQ1NzXrfoUMeGxlni8fW4kfu1zWAwwY/AnBsqMDTlVtx8+llKLnufDjEMhoO1sDr9YrpgNviUH/l&#10;sBwvp8v55Pzyc/LzftlOr1he7sYaWMXy48tciNflduHXv/o5brz2Stx0/ZWwh7UnnU5pDfBKRpBX&#10;liL1B9LfwHWmBMS6ynXuisFdw/qvN+Ge+/+OFau+gtfnw8gRQ1Vp3mFDylDf0IAPP/4Ed/3pL1i7&#10;vmsEd2XCHTq4THX5uTn62FByvDFPJhN6uIAtCwGrWx8KZW2KXqVBU7MHH3++NmZXV9+ounOvvBMV&#10;+w7iqPEjUJifg7v++iwWvv6hvpRQMphs9WcuEw8GKVRbiMZD9314RxUB09uXNAdMZPWaS4tMbSie&#10;jP6ymtJHzSVwjeVp3exxNXgjRpWlsatgjhfsaa/WtnNld+uUSjxvqtbYaKM3tI3XW1DyhRFsA0qM&#10;9ntVNxMlS+80Vd9sCsCq6Vqw7YaTQ9vt3XIN8IC5DV5JVh2tB9KCyz9ipRoXSm8HGLJ6aX0+2Z2y&#10;D0/GDKpq1Uo/vyl0+2eVLMMdba02+rGLMF5Wcy2DmsFlavsjo1Ujy/0k9h1CjsMGnFL5jL4desls&#10;03pdiz8n1QZvtGOXtBj7A3FKMt9wsqzmW2yKqd1nLU1OCgmaGiXFW9PlL4AHZZrSZ1DkMQ5LZ1Hn&#10;iyLaPv3taFQaJXOjTp+MyufNVZe3Q4wqh4Mq38Wjssr3kHZvTwaMIGeM6fmrnsIDqQYqFZEPPvoQ&#10;3tgRmp+dAiO/WovnH3gKqxDWpuyUqiglkKMIBjvl51oDomuefwhProI+Xuu0PNRUhXGcF2M02ro/&#10;8EZNyHJUN3ssxE7W89UY25gvq1FuWzXTUde/rEp/USf69107uwhrkmpnfS2WrKoJtu8eDOjKJgGe&#10;XC2+VG/3XS1zLGreeAiPpqX99hjfS0RERERERERtomrITDEAWzZokKqKWcrKcsPn8+HNt97BjTfd&#10;gnffXaKG5Xhjev/+/VV/usmYgYwdUDslOPwyjWRvqYNjRzWQkwVPXQNsK7bj3v2bcclZ/VF5709Q&#10;+p1jUVRUiAK/FZf5S9RfOVz6nePUdDmfnN8qPic/L5fj2FWtlhurllZJTcngCwLDhw5Gz2Kt8Guv&#10;nj0xYthg1Z8Jlr5Hzc5IqNpms6kfXXfS3dY5NzcHPQoLsLdyP5qau9abHvfddaveF+qvjzyu2uCV&#10;Ad2fXXaxPjbU9Tffofdllq1uK2xNkW0By9++p/BwwNH2qhgcdhvGjBiErTsqcLAmeolgmcnYq9fB&#10;5q3VxyShDSfHZMlSZLPLtuLJkGBuO8gSVrMHofzJKG0vjpmJa09BzMDwN44sjTsLIYFookPJmFky&#10;ePpmG4Ox3ySyJOqFKCt/Kk3BSyIiIiIiIiKiDtaGZ9inzjgF3//+91T/mjVr8dRTz2D3nj1qWOrb&#10;tw9+MPtCjBw5Qg0//fSzeOvtd1R/OvmyesOXM1AfyhxZcE/Wzrq3ch9qauv0sckrG9AfXr8Pv/7d&#10;PfqYzKjaqT3LK+pnrlUvMVVzaZw0YEz35jqw74Te8Oc4gfomOPOy0DK8FP0H9cH3ncU4udKH/nvq&#10;4GpsQXOWEzt65+LNEhuea9mPHVt3w/l1BVpqG4EcN6x1Lei5eDfsdd6435/BEIsiq2a+4eorYLVa&#10;4BPH6N7752Hvvv361PTKWICXvtlmnDhV7wu1/PMVqKqqRlFRgWozOJpFby/R+zLL4muGvWpl1JdJ&#10;/I5CeAu0k0Wm2Op3wNa4Sx9KUgZzn3QHeFVAR5YUi1ieFsAYV8Ngj+HeN/WSthNaSxETHTLUyx5a&#10;ictUq1L+xlEvv+RjVbQXY4iIiIiIiIiIuoM2PMP+xc9/ht69S/HsguexatUqfWykiROPwLnf/x62&#10;bt2Ov897WB+bHjJQ5i0aj4DNpY3IoJycbNX0Zp/SXvqY1D33wiv4ePln+lBmtDXAKyVKBkYQtrGP&#10;Gwen9EbAZQMam2GDFf6eOQj0yYe9ZwF6ZGfDbXegyevBgYYGePdVw7K7BtZ9dfDJo5blgqXFh6IP&#10;98Bd0RRcbjQB8Z8lIKZlJsQSNGL4UAwe2B8bN29VBR4zhQFe+kaz1ZbD1hy9SmZvdn/4s/vqQ+ll&#10;aamGvXp9m2K1mYrxpr0EL0WQba/O3jEppO1aOe7WKcDS34dW2UtERERERERERETUnSQquRnLt751&#10;HD7+eGlSNaza7TZMmTIFH3wQvVnEtvK5esGXV6YPkVS3fzvszmy484r1Meklg5MytXgKHKg6ugTe&#10;0jwx4NECvQGLCvr6HTbZSDPg98Pq8cHS7INPtreb5QIcTtgralC0rBKOGk9webG0NX12VQzw0jea&#10;xd8Cx4GVoi/6z8CTW4aAu+1v0UTl98JRtQqWgFcfkaqAyIgsaQ/yMsDbAVRVzEP1AcMmVs1MRERE&#10;RERERERE3V+mSidlnAUtRRMAm0MfpnRQJWYTFJc1gq5+O1A/rAANZbnwFeeogC48Xu2vEbmVgV6n&#10;mBFW2A80IKu8FjlfV8Pqa11OLGoRxnIOEQzw0jderLZ4DT5XT/hyB4lfi00f0w4tNXDUbmxHcFfX&#10;bU+URERERERERERERHQo6q6PrTuq7d1vGi2omjhRqPm0XvicVjT3zkJTnyx4ilzwu2wI2Kyw+Pyw&#10;NvvgrGqCa4/odjXA5pGfDP18TIdgTIUBXqKAH/bqtbB66/URkfy2LHjzhgH2LH1MagLiO2wNO0W3&#10;O315CIO8RERERERERERERNQFJFNasysK2HPgKRgNWKz6GEq3zq4a+VCrmtnAFEskMm5v/si4jadb&#10;fY1wHFwNW+0mwFOrj00s4PfB2rAHzqovYW9MY3BXkgtTr2fwHQ0iIiIiIiIiIiIi6gyySUF0z+Cu&#10;1QlP/ggGdzNMBVc7KYyhXjw4BIO7EkvwEhm8TXBUr0mq+mS/LRu+rFIEXMXRM39vI6xNFbA17ROn&#10;Nb8+MlNkFiVPoNKhmVERERERERERERERUdegSkSqZ9Eysts9n0kHLHZ4Cg8D4hT8ovRhhaTpxwAv&#10;kYnF1wxbzQZVYpeIiIiIiIiIiIiIiA4tAVs2vAXDEbAyuNvhOirSK79HvoRwCAeVWe6cyERW0+wt&#10;HAO/o1AfQ0REREREREREREREhwK/sxCewjEM7naSQKaraw5oNZ6qIPIhHNyVGOAlCmexwVswAt7c&#10;IaqaBiIiIiIiIiIiIiIi6r7ks35vzmB42eZup1Ix12CMN72RXiOwe4jHdYOYioli8Lt7wlM0Fj7x&#10;V7YpQERERERERERERERE3Yd8tu9zac/6/Vkl+ljqbDIIGwhY1PFpb/hFi9/IdqG/WRjgJYrH6oAv&#10;d4hWbbOrSGQR/MkQEREREREREREREXVl8lm+31mknu378oaoZ/3UtahalINVKcuqlQPyT1JkTFev&#10;jFl8XC7gmxbeFVvc96jZSe4uIpKsLVWwNlfB4msE/D4xxguL36tNJCIiIiIiIiIiIiKiDhOw2gHZ&#10;3KLFBr89C35HEQKuIn0qdSetAUtZIteiBXEDerXLegxXBndlXPibjgFeIiIiIiIiIiIiIiIiIqJu&#10;gvXNEhERERERERERERERERF1EwzwEhERERERERERERERERF1EwzwEhERERERERERERERERF1Ewzw&#10;EhERERERERERERERERF1EwzwEhERERERERERERERERF1EwzwEhERERERERERERERERF1EwzwEhER&#10;ERERERERERERERF1EwzwEhERERERERERERERERF1EwzwEhERERERERERERERERF1EwzwEhERERER&#10;ERERERERERF1EwzwEhERERERERERERERERF1EwzwEhERERERERERERERERF1EwzwEhERERERERER&#10;ERERERF1EwzwEhERERERERERERERERF1E20K8AYCAVgslqgdERERERERERERERERERFlhqXvUbMD&#10;en9SjOAu0TcB0zsRUdflHzsTfn8ATR6fGnY5bLBZLWgWwz4x3mG3osXjh1P8Vf1eHzzeALKcNjW/&#10;8TnJLT5r/+oFfYi6K3v/ocie8h14K3ei4f3/ikTSeozlBS/P6NSdJUrD8abzmrbraCh2orFPDlqy&#10;bBCnLIjTFdw1XmTvqIOr3qvPRXToEdmQyIf0AeoyckuGIaewHwK+FnEekQdIdOpgWeHzNuPg7tXw&#10;e5q0mYnS5PPCT5BnDYhzYNuvT+S1jVV8ttZvwcSDR+ljiYg6zoGd68RZM4Cs/F5w5xXrYzOP93Zk&#10;lnKAVyrKy8awQb1gFXekMkFJFvGfPDF/vmYbfH4/Exp1Kw67LXizKZO07Jd/Pd7WB8NERNS1eA//&#10;LtwOK0b0zVc391/vqkF1kwcjeucjx2XD3pom9C/Oxvb9jdh1oAFlJbnoXejGmh3VKgB8zIgSFOc6&#10;sW1/PVZtOwjfF/+nL5m6JXcO8k6dDWfvwWje8TVatnwFW2FPePdsh2f710BLoz4jUfclr099rlx4&#10;s3MRsLtgbWmGrakadj19B2CF3+6AJ7cYAYcbtsZa2BuqYPUzcNiZ1D2zuHeuLstFU988QNwvw+dT&#10;oRR1N223i+EAcrccRO7eZt5LU7dm3E8XZo3CiD4zRTq3YdPe/2Jf3crgNOoackuGYuwpv4IrJw8B&#10;nzh2Vu2lE5kxqWxLZE2rX74XB3eJYydG89BRunzdYznEmRAWI1OwpFDBpEyI8jwqPhsQn5WfHH7g&#10;aDWJiKgjVe1cq/6683oiK79E9acT4xWUjJQDvKOHlOLai09FXo5LnE/9ImFpqUzehDqdTiz5ZA3m&#10;PbNEPTg1El0siaYTZVqWy4FLzj4Wk8cPCWaYkkyX8gWGF978HC++s0Klcxk8EJePYqI+Uxj5ggMR&#10;EXWc+pFn4fABBXjs58fC7bTisr8vwztfVuDxq4/F0F65+L+l2/DLs0fjlqdW4tF3NuG+Hx6J708Z&#10;iAse+BDHjuyJ38waK84DNmyrrMclf/4YG17/t75k6pbcOcidPgvWnHw0b1gBx4BhcA8cDb/Pg+a9&#10;29H46Tvwb9/QevEpz+t6PwMp1NX5LTbU9z8cLb2HwWO1AnY3YLMh4PfB6mmAo64O2btWw1Fbierx&#10;p8Pbo796cIrmWjj3bUH+5s9hb6pTaZ7pvWMZ+7xmQDYahxTD39Conk3LwyBzINmvciI5wm5HwZr9&#10;yKqSJem0aUTdkcOWi+OG34m87GJ12m1qqcP7629Bs3e/Pgd1Bb2GfhtjTrwcjdUHAKtT5DviYGkZ&#10;EvwBrzjV5GP3mkXY+smTsFltYrSaGEHmc7JWHaJkrS9app3jxLkvIIO1zSm8iCmTmtsNi0yTIu3J&#10;wZFVk9UkIqKOZAR4paJ+o/W+9mO8glKRchu8UyeNQp/SYjS3eFSA1+fzqU5ezDU2NmL6lLH46feP&#10;10v36h+KgemLOouROR4zYSjOOPEoNDS24MDBelRVN+hdvUjXflz83eNx9vTx6oZFlkyX6VxmjNE6&#10;IiLqWPJZQFGuC0P75GJAzxz07ZElLmwsGFyaA7fThj5F2eiZ70ZDk1dd9A7rnYu8bAeGlubhZ6eO&#10;UMFdKS/LAVvKV0TU1QSaG+Gt2gNPxQ44+g+Bo7gPaneux/4tq9BYfxC+shHwO53aRYB+ISBviFSw&#10;i+dx6uIsAT/s9dWwNB5EwOkCfB4Emmpg8TSp4G9zcV8cHDsDdQPGIXvzcth3b0D2uiUo/uQF5G/6&#10;FNYWrXpNBnc7ntznHrcVjX1zxTFr0vIdea9s5D9WceYSf1UgWHT1/XPENPE5/fNE3YlxOs12lsLl&#10;yEV9g0fca3tgt2Uhx9VXTQvIBE5dgj+gNWsCq0N0FtgsVgRggy8g8yUH/B4PegyYqI6rzy+f/cln&#10;gJEdg7uUKnX+k+c+ka4sWdmwjTs6enf4JNEdBdtY0W90E6aIz4hzqs+nlqGWRUR0CDCyM8YrKBUp&#10;l+D9xewTMfXo0aiuqRX3oqFPQ2WiklxOB1au24aK/bXiQj76PFabDRvK9+C9Tzeo4aScfwvWXD8a&#10;BfqgUrsWt514J/6pD6bfZViy/HgMK38P/c59RB8Xbgaee/si9FryA0y9Qx+VimjbFff72krbFrzc&#10;xvVMC21fHbbhCYy5cpE+ruPJB/0yk5OZ4S9/OgvX/+Ff+PSrcn2qZvjAXrjhx6eiqCAPryz+AvtF&#10;hioz2tC8UU/P4mZozabd+HrrXjWcGm2fHJunD0rBdN0Vjlkb3DoXO8/oi+rP4hxnfZ6N3W3buiH5&#10;LpfDJkuPaOlVDpv5/Fb45VjTaDmPTbWJA3j9WhAsrkM1f05Wp2w/cP+C/+Dcsl1YcPQcXKePC5Xi&#10;9hvbEW+f6vMg3u+7g9QMOxNnHz0AT1xzjBr+zVMr8dfXNuCju2Zgb3UTNuyqwU9PHobT/7AY762r&#10;wKJbpqOsNA8Ll27HL04bjl0HGrFjfxOcDgsueegj7PvwabWc2Iz8OvE+PxbtP/4/+fvDuP1I4KP7&#10;Lsf3n9FHUgSZd8nzs63vEOSeMBMWpxv+A3tRt/pD5G/biJlb92GouDFyWazYL6Ztc1mxLtuG1aLL&#10;9okPi/8POpOM8OvnrlamtBAxTYiWD4TMVx95fGNO1/M8NT6M+Tcblh+Fn2e1fEMfiPb9BrkeU6uj&#10;pOOw65aI/CJ0PeNeC6RArveM/dGW1U2vldqhsWggaoZPgd/uFCfpFv3BZkA9JEVRf+R99RZyd36l&#10;zdwmYcdYiZ5W4p+HIpeTdHpIkP6intdU2h+Ir4z1VMMFWGRet7DfR9zfQDvJAK6s7lTmMQ29nGgY&#10;VIBAS7M6XvKeWIzW3lQSLE6nmNcKi3xAI/72+KoKzjqvvCCLVWAuiuSPWzolvhaJ9/tNjXZezNGH&#10;pNbti/kdUfLmuPcf8dKIWhbibmvaRayP0AHXmMnSzsHa00jtXkKryc3tKMaUob9BtqtEJfMW30Es&#10;23QX6pt3Bu85Wj+nfSaR597+T5TnCHq63x9+LtLGt+e5g0pvI7bF2Ncdce6Jk9+lSc/Bx2L0iVei&#10;ub5WHAM7mj1AljMAu8i76ppVzFfcK1rQz/Mxjh5YK/IphzhgWpNsMoOSOZlL5F+r1m7Bs698qC00&#10;KdGuaTKfX0VqRzqJ9tsMip8npl/3uxba0GO5SEJW+EXak4HcrL+8oE+RKSs6VdJX5jFWGxqvvwDe&#10;TxbDmiuOgEiTI5Koolk7X+kDUkaeu3ZlkdcJ6bpOJ+oMR0+agM1btmHf/gP6GMDhcOL4447G24s/&#10;0MdkVrpL8HateEX8Z1Kh10kJzkPRzpkZyYO7wvmw/degqUryaZaZuIQTKSYnOwvFPYpCup7FxaLr&#10;gdzcXJx8/CT88PsnY/Z3p4vuxGD3g5ny73TMnDEF1196Gk6aMkot1bi4T0xeKP0A/fRuwf7RuP3t&#10;W/ATfWr6PYKp8rsyftI3b9cT+Kj4eKz5+wx9GqWb/khFf9NU3MDoLyLIjM/w9ba9+H+PvY79VTW4&#10;9NwZ+NVl31PdnCtmBbsbLte6q394Fub86FQME5lsSmQGt1z70RtpWkvXBThMn6U7KzjyRNyv94cS&#10;md3UsIfglAFaOi/I9mH2MQdx55mf4/9++hbeveZ1fHD9G3jn6rfwl/M/wXHDDorfgryIaO0GFNbh&#10;x8esw0+PTeElnEM2f05WR28/cN258rsy8PCg7Eg8d77eH+b+mbEeZHSGAIpyHHo/UJzrVqVyC3Oc&#10;qG/2we3QXk5o8PiQ7bAjN8suxnvQu9Clfh1/+u86XDZvKW57ZiWqGzxq3uT0xYxY5+hbTwx7uN5W&#10;MzBjhLjprs3BYVO74fWAfAie4fQfpEc/HL36w5ZdAO/eHah75zn4N3+FppZ6LC/MwvvFBdjvzsaR&#10;9X5cfNCKm3Y24+cVzfjNjmb8UXRTahK3TypvYLQH+62/89s+A/qbfyvyobtpekQ+IM/7ZxSIGyR9&#10;npercez1c1vPlXGn63leSPceNsoHoguNfFDc0Igbp0pxQ6Om37cWJWc83Pp7FsdFBkCCnw//fkXe&#10;FP0nIiBiuH+B/iDd+P4y8zWrvJk5HiWfGd/xHiqPvIjXtGmiXbUCWVXbUPTlm7B6mwGbQ4zT/oM7&#10;F85da+Cu3KLmU2NFT+jNfvJkECw0rZjSknIZJpbVi3yqLybeqo8Kkuko/BpXpIfiQfr0eLTrxI1L&#10;0hzAkvmSCgCHblcvkddmwr4TR6Byhvg9zhiFhklD4RX3y75eveAVnb9PH1j690egRw9g7151vPyy&#10;FBwssIn7Er84t8m7kuSDu60SH7f0yti1SAiZt/xHe4hkbFsSx08+zA/Pt2W+iD6xzuEdm0aS1/HX&#10;mMnSHuNoOY58mdR4rBMI+FBR+xH21n6OfXUrsLv6A/j8Rk0C4Z+T/Ykt2lCPghGTwrZ7EHrJ666y&#10;YWHnMjm+Hl8tYeAiHu05nEUcL3EP6A/grAle/OlcDx66oAW3nulFj5wAWvxW9Bh8DE47YQou/t7J&#10;uHjWKbhI/L3oeyep4XPPOB5/uOESTJuS5BMM+TvTH74Gf2eik9dUnf9bS8Ezd2KMsf4iX6kO+Z12&#10;ZHC3DTryOj0ecYGi5RsWVYOFDOCqTn+JINDcBO+Kj+Hbsl6Nt8hCRqJT88iXouQFTlInSu0cci6M&#10;61fZPYGPUNIl8tGO0Z7rMqKuZ+jgMpw380xc+dOL0aOoUB8LzD73HJw+Yzq+d9Z39DHdi7qnEzo9&#10;XqGk+5kUY1+ZknKAV54/s7Oz8fbHa3DPIy9h7j/+p/5q3Yv6uP/i1geexs33PoFf/78nRfefYHfL&#10;n54U3VNYuOgjuFxujBisPTzS3gBM3XXnvoeNeQMxI4M3rR1vUYybF0qXZF8o2FC+F3c+/LJKt3Pu&#10;+rfoHsMNf2ztbrxnvhr3r2ffwJDBg3DYMC09mzPe2Fofwoa/0XHduV38hiAZtbuwMeoDP+H8SThM&#10;3HBX1+rDlCEW5Lr8mDrKh8umW/Htw/uiT8kwWJ094PM1wWmvx5i+NtxwugdPXlWL+ZfV4vHLa/DE&#10;FfX406wvMWvCFvQrbNGXlbpDM39OXvfdfvHbLY91AWc8zNcHO1lApPEeeS7toYDoehW40CPHibws&#10;G+oaPMjPcqC+yYvK6ibYbBYV+K2qa4FNz6NXlFdh7c5qfLx+H5o8PjUuGRvLd8U8R98vfmfVtfX6&#10;UDvIfBLbcN+S2N9FGnH04bSK41dQAl9jPRo/eRP+2ipVxWmT1Y4vc+x4vciOu/q58JuBLqx2+ZBl&#10;scMpPlIobpxGeR342Z5mfWmxyJubHFR/9nbI+fmfV86JW9LkuoVrUZ3X+tKWfEECny1s/cwdb+Mj&#10;ca40XhhIND3cT/5+JIaVfxacXxt+r/Vt1WfuxCLxez525mXa8B1zQq859OW3nqtNAdqXd+njzLQ8&#10;oDWg/AimivmCaVS+4IC1uC/4HWHTqV1kziU7WTLU2VCFgg3vB9ufk20n2ptqUbD+fdhbGmQGqX4b&#10;8pI3ycve+ETaWRB+brh1mEp/94n7lmGH62nMIKeJ88mikGtckR6SeSlLXSfuwudpfuta5s8w/V4U&#10;sV2Zervbn+uSDZEi4LTD6/eL81UehvfujdLCQljtdu3htNsNVfJayCkpQfGIESgaOgLOEybCf/ok&#10;BIZoD2PadqcsRDtu3VDwxZLwkpRxjp98KefcYvnSTdh9lcgXp8Z4m76j00hbdaVrzBxXP4wd8GNx&#10;T3EpinJGwGrRXrzz+BpR27gLe2s+Q2XtJ+J6bBe8YpxkgU1co5VhdJ+LMG7A5SjIilo3RYR/7q4G&#10;TOdUReY14rqrGgWhL1ypPKgaO8zHkiKox3Cia/JYMH20H+dM8OHxj234zQsOvL7aigP1Fsi6ntbv&#10;bMEnayqxtXwLKvbuw4Gqg+qv7HbvqVAPovNzs7WFxmN6kS38d/XPKy/vcr81yjB1gWLRgrmqzyD6&#10;1LWNfGQdQMuTf0HjL2ai6Y6r4F+3Un3OIs+d8vPygj8R/flT6/WrtAjfP7dr1ITQIdpzXUbUBW3d&#10;th2btmxFUUE+fnb5D1Eo/kqL3/8YHo8Hxx1zVLcM8naNeIUuo8+kGPtKp5QDvLKYuMvlwtrNu/Dh&#10;F5vwwedfq7/h3ccrNmPpStltCuk+XqH9Xb1+F3w+L5z2JKr+TChHf9NPeytrzd8vU393Lm99W1mV&#10;upClEfTO/IaAerN3QfhDCflWoSzRYCzTfFOsjWtdVpQ3nlTJzOjfl7T9lSEXG/G2wZDMPK30Ehr6&#10;m3vqs6L/ftMytM/r86ku7A3wsO0M3Y/a55bcanw+vISIZOxLY5r5u8KXl0b6UxIjKBDP9j1V+OCz&#10;DVi2WqTnVVtEJ/9qnUrPYtxXG3fB6XSKGxutmrWAetMmPvUQtnYtnkjqJiY0zS0JCZqGTgvdz63p&#10;V6VzfZ6IdBFyHMUxvlUOhx0v9ZtoXUboOkRTjc/lA7+pkW+Gag+wP0NE5YFh32FeTyN9/sQ8T/hb&#10;p3E+r7RrO419aeQv+jLk7yHeOnUaLQ3muDwYWNyIgaV2uLOKAGc/wH0YArnHwJd1NFzZAzCstxXf&#10;HunDSWMDOPFwYPphwPghRcjJykVdc+K0HN8hmj8nLfH2R+SjpjQUf/tNvwttipDE9ofNEy3Nfv6l&#10;uICLUgLfCCYt2q+P6GTymqRXvhtNzT7UNnjQtzgLPXJdsFmtqGvyoDjfhWaPT80zflAReorhA7XN&#10;aGzRHqafNK63CgLL4G9KvtyIjXmjcVF4PiiO5YwyceO8pFofIZiOVyvtGMTLR38ydaC4av8U/7wj&#10;xndJ4WnHnFbiTIt/rWCcu/VBJWx9jW0K+Y7WbdRKTIkbCLHet8tpGTuXa/nTtN5VuHHsJtQ7C+HZ&#10;sQG+vVr1j8EX+sWAesNfWJdtxz19HNjm8KO3J4B3C+xY6fRiQ1ai69FF2CHSfUG73nKfgf7FQOVu&#10;84MV/cZGLTfR9HCX4SJZXZLpYdVhxTmo3r9VH9JcJ37PKE62hMIifP/EyBfPkvWTPgUR16/YUB0S&#10;5O4o5use2YWkaSMNq79GGjXSfmgeGe932llUKRfx131wD1x7NwKuHHFXZ0He1x/B7mlSD0qTfDaQ&#10;MnNalMGwjV8+gn8u2Ybq8Jof5HEPD7gkSeZ/BeUb0/6y41f761P4LbRfwOfXqlxuacGsw8bgox9e&#10;hFWX/Qif//RSHNm7VLVtaVXHyoKCgYNQMKgMztw8OLKzYS3Kh3VIH1hOn4LAEYNND73bxjhu4fd7&#10;wfw//JxhvjaIeh5rPVdEXouE/f6ingMSX4sEiXWbEfJiSTJk/piTcinwpNNIjPOfEr4vzdsfNe+R&#10;UtgfQcY1Zudx2PJxZNnVGFJ6guhOxMRBv8LQ0lNRkF0mrtGasbf6K1Q3bEVV/VbsrfkSXn8Dcl39&#10;MbjXyeJz12NYnxkYVPJtHDn4WmQ5SvWlxiGviRD6ArF6sW6DuK8MK12izkfmfCReGtf3f9TrdBPj&#10;+inmeSHudwjx0oYSmg6iX8enl7w80p9g4NTDfHj+cxteXmnD4BI/+hWKcYf7xF8/qlpc2FmXDdmi&#10;RcDvRW19PXKzXcjPcYu/MrAbULUQJKJqAgp/iSKmsGdDEfmQkGifC+H5kRyOe/8Xtsy23SvGSlNh&#10;v/WQbTI+E+/ZTdjn4+QVoddBrWlajY91nW7kTXqX8Wsg/fpc8XnFedOr/opEpgVv7U7YJhwL9w33&#10;wpKbj5Yn/g7f5nXavPrLUTLtJfRMJSpj5ZnqeEf+5lvTSZLXh3HTYoJjm/Q6mH8TWtoJua+LyFNM&#10;4l2XRT3Pa+usbWdy+yD+PWZn7IPQ9Y33e6Hux+vz4ZFHn8T6rzepIO/PL7tEBXnLt23H3//5HzQ3&#10;N3fPIK+epXVmvMKQ1DOp9gp/dhA3L9XEz2vC6XmGvhz1WdHfubGv9OdNKQd4ZdqSicLtcqiovywq&#10;Lv8m2xlk/eFX/e5feHnJypDxKTu/BCWox15TLaIFRx4J/EMW925tjye0OqfQ6uLUg6+wKn3UjUJY&#10;KQ2NPAjmqul+gPtwZGh1jPLAh1TtpH1f0hdH4vPXhz2wS7QNUjLztJLbobddaX4TWvxgZ2Ch9nlZ&#10;4kJ8fufyI7FX3xb5BvixP21NeD+ZWhCynbKavvDtHHbGMHyupkeWSlVvY8t2CtU0bZ1aq/V7Ah91&#10;kSBCeDo2Oofdpv5mZ7nUwzSDRYxLRD2ElRmlPhzPsDNm6mlaVl1UL4ZNGcb5k9DLVM3KgvK+ODfs&#10;wk4ex4lfatO14zqzNbNS6dVUnePRC4GpYVWwygs+c/Vm4VU+xvDVlZ9FebtcK/3z1ZLQB9DS/YeH&#10;fgfM6ynJm5DDN+rrKd9cH43rzb+BeJ9P03a25i/67+F6kRnLNuLUZyLXqbPlubwocPtQ12hDcyAX&#10;NnsecvIGIbfHkXDlTwLcZajxFGBfrQ37avzYX+PBvupGNHiLxU18X2w9kKsvqQ0Oxfw5FUlsv0pz&#10;YVUBmqvdS/v26/OYq2ZS3xd+MxhRqk/SSjDKh/ldhc1iRXG+EwfqmvH1rlqU5LtUEFeqbfQgx21H&#10;Ya4Tcy+eiHt+MFEMO3CgvgV7a7TSmlfNGI7zjhsEj1dWipnKtcgjeELmxWEl1qIGJaI8jExcOk0L&#10;3GnVCj6Cz8vFeSC8dFxEnmY6Z8aZltq1QjziXPNT4D5j+SK9GOceVV2nLP1pVFecqTfDxUVpodOL&#10;3x6xHX2zPeo4+nZt0ieaiPlkiUfVG/Cj0mnDE4V2DPYAU2p9+CjHokr3JqJK44rrnOQvwMXv7afy&#10;hSbj96pVF2nOE0Ilmh5GlVrahkXBh6TRAsQJ6CUakv5OlfbRWiJY3tCc0VqVripdFTU40rZAX9vI&#10;fC6sGj51Pg9/ECXSrHFNYUqjca+5uhJx2SmvPLN3i4Nnd8FdsUkFfAOBxA8D2kZLX8EXCEQ+I19o&#10;UfnYM59GBFeCpcfFdVJq59jIFxfS5Z/qulQ+0O6YYyoPg5H3PHrW6dhaXYOec/+Es595Dvsbm+QN&#10;hnZf3aMYWT1L4Pd64ff5oNoY9Ih+MY+sntJy3GHwD++jlpO6sOMmme731MscCa5Fop7HVP4T/UVV&#10;eZ7RSs7qy/tyWGibh+o3msS1iGFEAQpC8rokqGuw1EuBJ5dGYp//pMT3x+F5T4r7Q4pyjdkZ8tyD&#10;kO3qjdq6FjQ2tcCKbDjtBcjPGqCCv83eg3DaeiDb2QvNnhpx3ZaNotxBYp480V+ABnGtVlffhCxn&#10;ofjMEH2p8WjXRCXBKraN894jYS9D6bVuGOk+URrXRVynm4llaG3QxWjTLYnviJ82tHQQ/zo+/VQ+&#10;pT/GcNrl9bNFHBtgYA9gVB8/LpoiA7wBkVdZsGq3C1+s34oPvvgK/375LXy+fjNWbtyKLzdvU89C&#10;Ep97tOOV1L2EvJYNq8b5ts8KcK75t5nEPk+cH4VJ871iRJpq57Ob0GYyxOdj5gGXYaLpOkhWf208&#10;x4t5nS73Zxue+bSLSDMq7djtonPA4nBqndWm0pN8nS0gzo0WlxvW/oPFXzFfYbE2r90pPqsHghPS&#10;793EtWDEPU+0a5jgM6vWa+q414dJ5zExjm3S62A8W9XPPcvFfV3xZ9ryxPGS9ykx02q867Ik71fj&#10;7YNk7zE7ch8k/3uh7koGef/x72dUkLdHjyIV5M3Ly1VB3r/984lgkPfs08N+94eQ8DiF0bUnXqFJ&#10;4plUe4jzbXjsK9nzeveOfWUmb0o5wCupCzeRNmQ1LD75VrL4G6+T6UgmJtn1KMjBiVNGoU9JAbbt&#10;rsLGbXtDElpqxIH6aZQ3AM3D6uFDPT76h/nt3UdCq4uLOJlFnkSCVNt6u7DA9CDon1cuFCcWfUCI&#10;qF7PuJiI+0PQTkwqcn992OeT2YZk5jEJJq7wh67iIi9YrZ56wA9Um9YlvKrB0KoJw2+4NNEDEeIH&#10;8veHxcW12JdhVW21PphchO9fmcTFfweIlq5lZ6R/1R6I+F0Eb2qSSNKpPIQ1HwP14MGcXsOqGYta&#10;UsdcXaM6rq1vL2pv0Zqmy/3+D3Gc9SH1O5PtoL1syqT0i8PQi69owh8Ey+MeWp2kWUjV1PoFXuhb&#10;lubfnva7Mpckiff5dG1nxO9Btn0Y/N1FrlNnMZJiz3w7BvTMQrMvH/l5xcjOyRMn+gCcqEOWo0lc&#10;/OTDmdUPHmsvtPiz4BNpt77Zj2xbpfjrxI7agdqCUnYo5c9tkcT262nOnKakkGr30rz9kdWn6uk4&#10;ot0y8ftYsiu0BL7+2eRqHegYDpsFxbku7KttxobdNeiR58TgXjmwih9AQ4sPLptVleY9angPjBtc&#10;qK43ZFu7S9dXQmTdKMh14qaZh2FEn3w0eRO3wWqm8uKQEmuxghKRF8MJS6eFBe6iBvpVWn4iNE/T&#10;z5kxp6V4rRCfeTlaeunIknGGE/sdxKhe2nnYfnAPvAcP6FOin4gDFitk7ZFr+7qwyRbAOK8Lg5sD&#10;8CZzoyPOCWPkwwSImwx5vRbt4bsKDOjXc8u1hyBJlYZNtO8ipuvnrGRLp0UtQXuZaioiNE9MTFah&#10;uADH69uovZjXeo0h8iyxD1pfdNLzQn2ovbSbL2P/Gp24adOnK1HyQnns7ovI60UajhJEjLzm6sjg&#10;dCoC6rUUR2M1HFXbkbNrnTY6mYvQNvjJ32eq/WpU7Reaj0WvYst4iCwfqMYqERch4sWF6LRlhnUi&#10;PcdPayK/Uzft+n1X2IPXjNDvc9/eUo5vDxyAh07/DqqamrCpshI2WU2zOF85cnPlzYa6eDPuJeTD&#10;F/lQRr1l7/MBEwar8akKP24a83AS1yJRzmNaqckoL6pGO8+oaqL1finpaxFN1JoBElFB4erI2oIS&#10;SiaNRDn/mdY98f1xWN6T4v6IeY3ZCWqbtqKhuRK5OU44HU54/AfR6NkrrrG8Ki0f3v9SHDPiekwe&#10;fjWOGHQ1bDaHuH/2oslzQNyb7IXL6RCfdYvhg2JZW/SlxidLWQfzGlMAQqtJwNhn5vZ3k0njulj7&#10;VKTrNfJlppejBH6V5L4jbtqIcu6KuI7PAJlFyRpPZAB36WYLZk70YWRvPx5+z46PN1tRUQNsrrQg&#10;2xEQ94VZ+GzjQRysqcHgPqX4aMUavPTeJ9i9r0oc12QCvNFeZDOXmGkNvkXeuxv7w7gvSmKfJ5Mf&#10;hUn7vWJ4mmrnsxvJ/MLOdVfGug4UeZk5LcnfR9zaVLT92bZnPu0Q8MPidMG/cyua752D5j/diOY7&#10;fgbPOy+p+zZZC4Zsd1c9T25qBLJz4f2/x9S8/u2bYHFla+fPJMjrVxkAhH4t2fpwPso1TJRrkdjX&#10;h6nkMbGObXLr0Hp89HOP+fmYOl6Rz2PNYl+XJXe/GnMfpHKP2cH7ILnfC3Vnfr8Pjz6xAPUNjSrI&#10;K9vllbbv2IWXXnlT9U/91mSMGD5U9R9qzDEKc9eeeIWSxDOp1MWJfbX1vB4rrxG6cuwr3XlTmwK8&#10;qVInY5GAZCeDuzdfOQuzTjlSn6qNT54pMRgNxIcdqJA3lOXNHaK0vRJSXVzYySzOgwV1gxn3ZlF7&#10;KzH8AdTtR+YkeHgnDrYeuZfdfZjZekOZzDYktZ2akql6e0ThbRjFkCgIKd+eMLYz2tuQUT8/YqbY&#10;J9Vim00XkPoJXV1sdMQDly4g3sWXWcJAsHzLxUhvsrqdMCG/CZ323VHe6o8gb8QiH6TJY51MIDP0&#10;ZjtRCUCRoQerKRAZcfgby9F+eyG/q1ifz+R2dtG2nfR8tUdOAAOLm+AIVKLF6xMneP0lHXGjZLGI&#10;myVvM7KdLcjJcsJrLcHexv6oac5Fc6Anar0FqG1KJYM+9PLn1Kr+SHH79TQX+fveir3BG510br8+&#10;T0gASnTqgXiUAIYK1LTelMZ8mNuJnA6raoO3psGDzRV1yHM7MbJfgaq6WdYSl+22wSt6duyrx/5a&#10;rdSurMr57S8r8MLS7Wq4f3E2ph7WS5X+TI08NqaHHnGOTejFcOLSaRH7OmqgP9a5Ic60FK4VEouy&#10;nJSX0X7H9hJX4zYrBuSL/G7TYngP7FHjoz1kNF4ozCt1IWdGEfbYLapdzNU5qVwOL1JVGBtvbkZU&#10;wWOUhlBvleeEvOAUV6LgRUTVRYlKgYcJzxvkw2o9OJtadczag9jgm/eiW1Qs8tRgsFvcYJkensm8&#10;sNcSsa9initDH+xGr9KoVXWwlhdzJ5ffKlZeGFm6OPo6Rf52Qh+sdgUyKcs03lTYD/X9xyFv03I4&#10;GqrUtChJv83M10Tam9LGdXvk9Zz28DjsQaZ0xxx1nFTpoesTnUeTP9dsNJXqCnay5IY+PR71gDP4&#10;ssbDyQWe20ocEFky6bvPPodfvfkWjhvQH59d9mMcN3gwfC2yTXiZ/8h75dDgiHb/LMbJIK/XC2tR&#10;8jWqxD5uupDfRzLXIpHnsZgvm8U6z5ikdC1iiHsfHUM7zknx00j87ZPi3x+Hfj65/ZH4GrMzeHw1&#10;WLH1z9i69yMcbNiE/Q2fqvyp2VMNhy0X/Yq+hYZGH2rrPOhdeARynH3R0LwPVnEPcqB+BQ7UbcSO&#10;/Z/gsy1/RkOLdv5OxJzXhAQgVBWs+j4LuSZLLo1L0e8VB+J6cTxkrSjmYGOo5L8jVtpI5jo+E2S2&#10;I6+A7bYAnv/UjvL9Ftw504Mnf9KM847y4allNlTUWMXxFPeR1ly4i0ajf88CnPXtycjNcuOUow7H&#10;acceAZu4FpMPkhMLP6dqL1XIPLw18Brr3l1rLkN7jpHEPk8iPwrV1md5sUVNU21+dqPlxdr6xb9e&#10;UtS1nv49Kk+JR9ufbX3m02byPGd3IHBwHzwvPAbvi/PheXYefKuWaedEWUJXkP3qnOhyw/f5B2re&#10;wP69sDgc2kVRsp6RL2uK9GYEOfXr19BrGD3YHfYSZezrw/blMcaxTWYdIrQlz4hxXZbM/WrMfZDC&#10;PWZH7oOUfi/UbVmtNvzoonORk52FAweq8PyLr6jxA/r3xZmnnaz6l3ywDBu+jlLTF8WU+JlUW8SJ&#10;fbXnvN6tYl+ZyZs6JMB75GGDMO3oUThz2nicfOzhqKysxPhRA3DRWcfgmAlDMe2okfqcyQhNDEk9&#10;lEripKdOZvpFW8IHC0m8QRz1AVSSiUpSb0OZH5Ikc+JO5eRuXnabaQ/lzFXgxXsb0kxeXFZHyRjU&#10;W3VyObIIvlh2oodA3Vn72/LTqEzGXJWOuFhNVaKMTIr6IC2ZBwvqLbq+mCGPZbwSgOoGxFw9mXw4&#10;rk9LRhKfz+h2djHGM8L8bIdqf1TeEDU17EOzpxmNsr3SRj8aPE60WIuxv6Unaluy4XICfXo4UNqz&#10;BLm9J2B/cy9srrClcNN06OXPRp5kdPG3qQ3bj8TV66V7+1sDUOYuWokEUwl89aZceAmgzueSAd5c&#10;h6qOecveOthtFgzvk4cWjx++gB8lIu2/s3ovfvDAh3jy/S3q4cCB2hbUN3lx+4LVeOOL3eq3MbRv&#10;nvYQIUXyzT6otooT3ICqtwKjPXSMRgvQhj5c0koohpYeiJd24kxL5Vqhi7PCjy21Lny124YxxT4c&#10;l7cNFq8HVkuMYL3+cCi7xAH3ADf8dmCzrQVL80RPyuQDSXme0c9vEWQgWAsCt5YQiHzQEyrR9FbR&#10;S4GbH3zGYar6KLXgrqDSb+h5XL1Vay7Nbjw807upG0pQEjPdtT7Y1bqwQFRbJZMXdlPylCyzK5/d&#10;iZpR34Ivtwdctfva3UZrNCHXRObzpHrBIOxBsHp4HLukjzqfyrero7Tv3krmfx11rtFe1lBVcCX7&#10;IkYbyDzHJg7YqcOH4V+ffYGLXvgfClwunDhYZPTNLarGCZvDqUrzyuqZJXk+Ms5JweOqDycj5nGL&#10;KYmqftVDnSTPY0ndtyZ7LSLSjnw5I9VgrXzQY6xvm7UljbTx/jjh/mjLNWbmyfyopmkrVm7/G5Zv&#10;/oO4b3gN+8W27KtdJ+45DsLjaxT3FzZVUtfra1Ild2UguLJmLbbuewefbLkLX2x9UIxbry8xCaZa&#10;mkLbnW998U4FS0POA0mk8VhEXgdxTxl6DRZNou9IIm10wrlLHkMZl7VaAmj0WPDAm3b88VUH/vqO&#10;Azc/78D7X9vhdmgvnLTIlybr8vH5+h146vUlKoMa2rcU+w/WqAUlzqbkMUriOkWX+N49iePahuve&#10;9j7Li6fdz26CwTlZXbVYVoyq3NVLyuZqLpN8AarDn4WIRCPTlsVmh6Wop9b16AVLlv5SkylRqSCv&#10;LImWLe7b5HyyFgyZgFM4PwbJ/aiq89WvX9UzK/0aPNWXKJV25DGGdq9DaiKuy1K6X40iHfeY6d4H&#10;Sf5eqPuy22z46Q/Px8jhQ1FVXYO/PDIfB8XfsoEDcNVPLkKW26WCuy+90rWeY3V9yT6Tap+I2Fe6&#10;z+tdNPaVibwp5QCvPH+qk2iSCvOycNX5J+CqC6bj4nO+haKCXOzeW6XqAj/npEn4xewTcfl50zBy&#10;cKn+iTRTUfwoB1RG/c2JQt60qvniP1hQN5gRRdK1tww02sO1tL7llsw2JLudQuWSy/W3tdr5poD+&#10;kC+iqHsSqjcsxBj11tzDUd+aV29NqxIg8R4CtYN+DSjTcirpOZ6QZSVxjalVvWWu3rMttDfoP7qv&#10;rQ9EtfQakUGrt2IM8oFz8jdi0ai3U0ZMwnNxglPaw+r32vzAIv7nO2Y7uxKLrGtLyLFVosi1A81e&#10;m8h3xQ16dg9k5ZUiK6cEDncPNPvssFm8cNq9KlgmL4Asjh6wezahpmYXaprFzZa+rLQ7FPLndtGC&#10;OZEPw+U6my5s0rb9+jwpPCRVb9GKZT4XNZjU+bKdduRlOXGwoQU7DzSqrHfMgAI0NMvS6gHkZjmw&#10;emsVlny+G9sr61UeXSXmdYu0vn1fPR59R3uLM99th12VokqResgoLtj+nugGVNZQAXWsEwbpjXOr&#10;fvEY7MwPIWKmHSnOtKR+c1peGCo0HXUV908px4n9a/HqtgKsO+DAteMq0SerGf6AOJbiWFtkVQZh&#10;53j5cKhoWBYcIg3UWy2Y39OBKrs2f+q0PCU2vVq/YFXn2vyh5xlzSchE0w2xa8NQVVeG5XEhaU6+&#10;DKUeLMaqZjI+9dA8Raq6w3hpPs2i54X6uh9Cgd+aoZPhyymGz2aHv2Pe2Q0yrrlC8ijZJQrgyjxI&#10;741Ga8ajY8818jeTKTJbkeclr8eDu6dPQ9VNv8Kbs8/HmspKPPPVV7C43eJc5UdRn/4oHTYSeT16&#10;qofXxj2FepgtsyaLOL4NTWqZ6ZfktYgpeCbzlJgvNEU9z2il4gypXotoD51jvUwTg/6QOB3B+5TS&#10;SBvuj1PeH12IjKtop08LfH4P6psrUNO4HQ5bjpq2evs/UNO0GY3e7Vi1/TG0eGvENVgRapt2oK5p&#10;t/hMs/i8TOdJ3DwHGfd1c9V9sLkkuVZ984m4KOQcmWwaj6F2G+7TX9iK/fJ5Et+RIG0kcx2fCUZ+&#10;4xfHQJ5J5OXwut1WLN9sQWW9RdwfymnadJvFhwPensjP74sPV32J4QP6ID8nCx6PFz6fVy0nEa3U&#10;SqJnPMYxDv/9anmJFvhNYp8nkR+F0r43c/eK7X1200p7CTnsBbsg/ToxZpXi0WjX/53xLMR4oUk1&#10;RyCbzJFpye+Lmp7UvLJUr+mFqDZTpf5bybQp01z0lyjjaWceY9L2dWijkOuyFO5XwyV1j5mcTOyD&#10;+L8X6q4cDjsu+9Hs1uDuw48Fg7tX/uQHcLlc+PDjT7pfcFfP1ozzczqELCuZbDOpZ1Lp1tbzuhAl&#10;r+kOsa905k0ZexpgJJ7mFi9WrNumHrTW1NbjoScW4ffzXsa9j76OnXv2wW53YH35blQeqNM/mWbG&#10;zZ2pcWQVfZdtqITcmGollQ77aYIHC/JBO0JvMO9fENr2lxa4C2tw+da5EQ0wx6OWabwxlcw2JL2d&#10;GpmItLaF2pHQw39YYhujFVOP6Y45+o/NSOhifc1vLYQE39IrXZlkLEktXxyz+9T2m9v/0Ny/INnj&#10;Ep4Basc8FfICCiGZSfgytLYtCo6cGZLh/OTvc5PPgOSDGYzGsSkEp7Q2w/SBJCT6fIdsZwStyujg&#10;wwBVyrg1Y1dv1maoOnItCQaQ56iAC1/jQE0VDtTbsac2C5UNeWj056rnhTY0osBRg4IsGeSVVTbX&#10;wdu4FYGDH6KxVnujuD33TXF10/w5faKnObXOIe01pW/7jYek54a8IRaW95qpY9QXx8atUrjz0nle&#10;tkMFa2Wp3D1VjWjy+NC7KAsNzV5x3SofGAa0/iwHehdkq4cA9c0etHgD8Pj8qKzVHpjLdsOSq1Yu&#10;nHYMhx0p2w+J3uaGQQbLZRUtss2QqNVaKlpJ4Kg31HqJFS2/j5Z2xGf/Lo9jnGlJ/eb0h2qm9pcj&#10;0lGyMvzA+lu9a3B032Z8d/ABlNe6MaqoBQ8eW45xReKaUhxrGeINZmAWNYScPg70GpsH+/4WzO/l&#10;xAeFDn16ooxOpvOwc7Mq2R7veMrrLflWamubtPJcFHJswmq2SDRdUW+0R39gpL2UYcrj1Dq2nnu1&#10;tuXip9V4tKrTRuMiU54Zcs0axmhzJta5PyOi5XNiP1yfoGr0ZITmZ/HzvkyQ53aZVGsHjEVzryFA&#10;cz2sorMEtKBgx5DV9kV/wcA4D6m3lMW5NTwYorWpGOs8FvvFhXS5f0H48YmzLWlgsYkLLasVVocT&#10;Jz31LI74579xzPwn8K35T2LDvv2wOB3wybxKHD+704XiAYOQ26NYPdiW5yt5SGXA15rlRuDr5Kqv&#10;TV2y1yLaNZR2HovzQpN+rjIHViOu6VO9FpHr+A+96vfweeJcw2m1CxwfeQ0ifqtLwtKmod1ppC33&#10;xynvj3Dx86JMXodJ2ulTPvvRzqNFOcPQt2gieuWPRZO3Ah+u/yPeW3sHDjZsQK+CsaIbhxIxTZKf&#10;kS+SpvoyqXZf11dcm4RW06edo8T4kJfukk/jsbU2PxCer2mS+I5EaSOZ6/hMkBFdufv9XvgDPpXn&#10;uGxeZLt8sFn88MomfuQ5Rvxng1/cTwLr9jow++TjsPyrjVi9aRuy3E74xHV1UuehO2QbuPI5VPzz&#10;ZbR7NpWXBK+JktjnyeRHYTJ7r9jeZzfit77A9Fs+vwQlem+o8AC5+Jxst1sfCgq5To++P9v3LKQN&#10;1LlP5AkiXcocRZ4P00Lmi2F5qnqpzHz9Kn+DZUfi+pSvRdKRx+javA5JSOK6LLn71ShSfB4dV9r2&#10;QbzfS+eeNyk9Bvbvh6GDB6Gmtg5/ffjfqKrSXleYPvVYOBwOfLD0U/zff19T47qTTN/TJbP85J5J&#10;tZ/KJ4P5cDLn9UMh9pXsuTw1KQd4tQt4+YamliBipQt5U2q1WtDY7MHLS1bBKW5gN27bi/c/24iq&#10;mgasXL8DX369Ezk52XjrozU4UJ25t6dlaVCjyl+jWDlejmxDRZ3M8hKdRGRVcu+h0lRMfeKXYVXB&#10;igSnReiN7xPd1Oro1dIGyQTXOn94PeHJbEOy22m47lytasFEF9cxie00ApTq+w7fmHQxdYP2YxM/&#10;ThXkFBe8xbI9O315qoRJmqrqCyMf/Esyjcoh2UajlOoDfmN+7fNampeM5Sei3tYQN4sl5rQiuhn7&#10;k334KjJA44GH+uwwfC7SXkpk1QAvV7ceR7kM+VaOPlkJZkit63h78cYULla19pVjNTquBG/2tOVf&#10;j89Cf1eJJPp8h2xn1+H3W+CwAW6nExVVXqzbuglvfl6BZ97ZiWcX78abn+3C5i2bAU8tmjx+1Ddb&#10;0dDUhPqDm+A78DJ2i89UNRfqS8uc7pE/Z1BEutSr/gh7Oyxt2y/zDL0UgjHPzuVHYm+coId6iJbq&#10;zWkHKchyqKr/DjZ4UFnTgqo6j7pglUFc+cKCVFXfoq5dSgpdaPH6UZTtwulH9sOIPvk4ZZz2UGV/&#10;bQt8bb2QVg/kkghgyYth5Iib6Dj7Ug/cRb+h1vLRghGTtIvBiLRzEQ6DXk1hnGnJXU+INGJqDzAy&#10;HSXBeGAtl5H0Q+rU/Pazgfi6UuRdXis8AfG3xY/j+jXhqelf4/4pmzGzbD/GF9fBbfGKC1YLnAVW&#10;jDizJ1y5LjRWeNBgs6ZwAyUfloVeq2lV3yUqHaGV4g3eqIQfG3mtY672L9F0Sb2hGqPaNJnHma8r&#10;1DqGXkuFVrWkd8k+xAhfvuhCr1m1BybGtKjtf2aczOdEmjVfUyZ1rLoPv2yvTj6RF3mb4+Bu7f5M&#10;u0nLPPkWs8jzogf4tOo31UNlcTPcen2qddHOb0Ey/4vVjEeafLU/9Bov0b1Se1nrmmUjpbB4vNhf&#10;VYMNO3Zh3fadqDpYDbvPh4C47rI2Nsr3T1RQRcovKYVVlsqW9xbikNry8+HbvBP4IoPthiV5LdJ6&#10;HovzslmU39/1WBh2j5j6tYjKe2S1+ObfteziXsPJ66Lwc57ori/A5zHO2e1OI226P27D/uhi5KlU&#10;BmkLs4ZjeO/vItc9ADabCz1yRqj2dsUPAT3zRoprsyzkuHpjaK/T0bvgaPWZNl1+qWsvITwtqgeP&#10;4m94ibFk03g8+j2EOodGu65J9B0J00Yy1/Hp522pE2cTcY2UVwR7dh4cssvJhy0rX/U780S/K19k&#10;Rg7A7hTnHyfsxRMwdshgnHDk4Xh/xVpUHqyB1Zr8NZW8Fg3fV7KT1xP3Gb/NKNcb6poi3jWTXEbI&#10;cU0mPwqjH+fM3CuK9WnXsxtxLaraBdfXK861TfAFFzXvTGBJ+HOPKNfpYn92+rMQkYZkcDfQ0KCu&#10;aywOFwLyfCnTltHJ659UydK6IXlslPSkrmHEOa4t1yLpyGOUdqxDIslclyVzvxpDqs+jY0vXPkj+&#10;90Ld06YtW/Hswv/hLw//GweqDupjgSefexGvvvEuFr70qj6me+kK8Yqkn0mlLPR5SkQbuUnkpd0/&#10;9pWZvMnS96jZKaWQn3zv25h56jHYXL4DzeJmNZxMQNnZWfj8y03418IP1bjjJw3HVReehD17q3Db&#10;X19CdW2jGv+7n52F8WOG4On/foAFiz5V44g6gnwGJq8Np08ehV/++EyUb9uF5haPGC8zulR+EhY1&#10;t8thx6ABffCnf/0P7y5fH1x+t3XrXHUjE3rBewg6xLfTbfeq9pTkTbs8t8v3rmWaVad08cdu9WNk&#10;7xaM7u9Cfo4DDU0NqNy3B+VVPbDroAN1TXZ4ZVWnRF3Usd+/Agt+dRxufOILPPLGJrz1u+mYOLQH&#10;PlizF59vrsI1Z4zEJQ99jGc/2or/3jQVE4f0EPNtxOWnDMfWyjoM65OPApH2f/GPT/HYO5tQsOl/&#10;+pIzQQa+LkKvJZkLJnwT9clqkjkaqlpsOL53DY7sWY9heU3oaWtEfYsF62uz8Y8dA1HXuwAjTy5C&#10;Xv8c+Jq9+PKZPdi3pkHkizKHlPkiUfdgPEA/cPgp8BYPQNFnL8FZv19dd6rL2G5Ktks4Y/8TXaZt&#10;0XQIiAMiO3kFph0bC6xZNlhHFiHgtCEgL878PuQMHY7CKcfKGcS9tB+Vu3egpVnkbXUij9pSAXy0&#10;FhaRbxF1RUbe47aX4Jjhv0GWsxherx/76j9FVcM67Ni/VLW/O7DkWBS4R6J3wRRxfyJfUmnE0o33&#10;oLpxY7fPv7ozeUbpOXQqcnsOh9/bLIa0AyHH69kXcrLyYbcVi+PkR4vHgh55PlxzWgsG9s5BdV0j&#10;rDYb+vUuxU13/xuvLvlCfb7r4vV4V7Ghx3K9L5R6gU2cH22TT4DrxzfAWiYbZAUa7/kVfP/7Dyx5&#10;hWImLeBhNuLA0Xpf23WFa5HOXYeu8fs4FK8J6dBVtXOt3gcU9Rut97WdPPfK6yLGKygVST+5Nx4m&#10;vPbBaqxcswlFBTno3bMAfUoKQ7q+vQrRq0ceRg/tA4fdioK8LFx81rFwOhwY1L8UV543DWdOG4ef&#10;XXCCmKefelt55imTcJiYn6ijGJnZxys24aU3lyI7y4kehTkiXWejR0Fu0p02f7b6/P/eXoalq7ao&#10;5XbvzFKr3iClNje6pUN/O2W7uw0eBxo9dtFvR4vXIjqo6mmbPbKUowVf7bTjlS8CeP5jL/73mQ3v&#10;byzF1xVZONjoZHCXurye+U51oVvb4FXVM++raYZVDMsSvQXZDjVNjnParOiR6xK/A58K6PYscOGI&#10;oT1U//Z9DVj6daW4TslseteqhIvXTi+lTJxsdze6savRhUafHYt29sAfVw7Aj5cNx89ypuO3/U/C&#10;/DHfQvH5gzHxB71lIV5UrDqIipW12L9Be9mQwV3qjmTelrN9NSxNtbA3a8W75M1696W1S5hSdYDd&#10;gEXkUVZZxbI/AItPdn5YrE7kH3EkiiYfg6Kjp4juGGQPGSpmFucgWWqp2QP/q8uB595DYOFHsLwr&#10;jnOzN6XHOUQdSXvgCPTtMRk57mI0Nct2dYHinHFoajko7jtqRPptEddqu1CcO1acu8U9iacZdpsb&#10;A4unqc9S55FHb/+mJdi67J/Y/tkTontcdTvk30+1/vKP/4pA+Rp4N65HYNManDRgj7iWFveXLT5x&#10;zF3iOtumXk7pDpdUvB7v4kTmIa/NZb7ie+81NF79PbQ8+v8QaKiDxenUarvI1AWPqnazk69FOnkd&#10;usTvoyscB6JOZMQTGK+gVKRcgleyWS3oXVKo/mqBX/MJVqtmxyZuUHdUVKnpV11wAnoW5YqLeCvG&#10;jhqCurpa5ObmYsu2XdizrxZ2uxV/efJtHNRL9hJ1NIfd1q7rRJnmPd40tQ/S0WQp1rC2XzZmsLq6&#10;TvNN2U6ib5CZP70WN84cjav/8Sle+XwX/jh7PH580lD8Z0m5ehh+9lH9cO6fPsDXu2vx7PXfgsth&#10;w4IPt2LOOWMwoCQHew404s7nv8QzH22FXVzTWL98QVtwOgXznl0Za3bgG824QxEncfmOqnZZakHx&#10;YdkY9p0SFPTPgU2c4/d/XYWK1bXoO7EAzQ1efPmfCrTUdNPzNpHgt9hRO2g88ss/6w7P1L/xjJel&#10;LS4nSn95EdyDB8Ar7oktNpvKswIeD+x5eWjavA0Vd/9bzSvJzxkBNKKuSabPAPoVTsWkYT9FQ0MA&#10;brcF+2u2YOmmP8AfkAFfLQ1PLLsaA0uOQn29H3l5Vny1bSE27FmopqfaDi+lkzg+cfIZeWzGjzgV&#10;VdWlOGOaHWecWCyOuAV2lX9pNQ/069sHt9z7OP77dleqmU8rjRjS5m5tWHWQ1GnWFy1T57fw85w6&#10;X4phVVWzpwWBhnrYDp+krvn9G78S51GXzHKC8xrLGFk1WRuZKtn+6vWyjeJ6fHRfJ1Xh29nr0BXu&#10;V7vCcSBqg3SX4A33jY5XUNLaFOBNlcNuh8/ng9vlwGXnTsWM4yfis1UbcN+/F+FATQOy3bJqUI8+&#10;NxERdSh1EyX/iq49Vw5EHaz4uAvQp9CNjRV1qK73oH/PLPQvzsaeqkZ1s1+U48L6XdVo9vgxsm++&#10;SuI79tVjeN889OuRjd1VTVhZXqXa35Up35aJAC91GmeuBSWH56JocDbq9jajeHg2eo4pQvW2Gnz+&#10;yG601LDKU+rePO482BtrVH5HXZ/xINo5ajBKr/y+vEmGv0lWiSrOP24XAh4v9s57Ds1rt6gaB+RJ&#10;i0eWugsLHBjd9wfoWzwWDU21WL39MdQ2lavbDDVdJGaXrQcOH/hDFOb0w/7aLfhSzOP112u3Ikzs&#10;XZJxbHrkD8Mlsy7AWdNFHuZ0q0Iast1dySHysr2VVbjuzn/jq6+3q3FEiXzdYzm0liGjU+dMmcZE&#10;Agw06TXviLSnqmc2ZRgyi5EpcXgaqmgmIkrVwV0bRH7lQ1ZBKdy5PfSxRB2rQwK8ZocP74cfzZqG&#10;V9/9DG8tXafOy8ZFPxEREVGymkefA4/PD5fDqmoOafH64PEG4LBZ1M2+zx+A22FT1TY3erS3Fp12&#10;K5pFv19cfMjxWU75RqSYXwwzwHvokMff/MDIYrfgsPN7qWDvupf2onJVvT6FiKjjuUaVoeh7J8FR&#10;WqyGPRX7UfV/b6F5XbkaJuquXPZicT1WLc7D3mBwMJzL3gPN3gP6EHVlxospbpcbU8YPhUNcT8kr&#10;LKtVO7CyvVSX04WNW3dj7aadahxRMj4v/AR51oC6J4v1opp6VCyn6y8TyCqazfPK9Cnv52r9Fkw8&#10;eJQ+loio43iaG+DzNMGZVaDapCfqDB0S4JUnXcl4gGq3WeCLbBOfiIiIiIiIiIiIiIiIiIji0F6D&#10;yjAZ2DXespJ/GdwlIiIiIiIiIiIiIiIiIkpdhwR4iYiIiIiIiIiIiIiIiIio/RjgJSIiIiIiIiIi&#10;IiIiIiLqJhjgJSIiIiIiIiIiIiIiIiLqJhjgJSIiIiIiIiIiIiIiIiLqJhjgJSIiIiIiIiIiIiIi&#10;IiLqJhjgJSIiIiIiIiIiIiIiIiLqJhjgJSIiIiIiIiIiIiIiIiLqJhjgJSIiIiIiIiIiIiIiIiLq&#10;JhjgJSIiIiIiIiIiIiIiIiLqJhjgJSIiIiIiIiIiIiIiIiLqJhjgJSIiIiIiIiIiIiIiIiLqJhjg&#10;JSIiIiIiIiIiIiIiIiLqJhjgJSIiIiIiIiIiIiIiIiLqJiz1jc0BvZ+IiIiIiIiIiIiIiIiIKO0q&#10;9h3A4P699SFqD5bgJSIiIiIiIiIiIiIiIiLqJhjgJSIiIiIiIiIiIiIiIiLqJhjgJSIiIiIiIiIi&#10;IiIiIiLqJhjgJSIiIiIiIiIiIiIiIiLqJhjgJSIiIiIiIiIiIiIiIiLqJhjgJSIiIiIiIiIiIiIi&#10;IiLqJhjgJSIiIiIiIiIiIiIiIiLqJhjgJSIiIiIiIiIiIiIiIiLqJhjgJSIiIiIiIiIiIiIiIiLq&#10;Jiz1jc0BvZ+IiIiIiIiIiIiIiIiIKO0q9h3A4P699aHUVFUdwMGDVWhoqIff79fHdn9WqxXZ2Tko&#10;LCxCUVEPfWxiDPASERERERERERERERERUUa1JcAbCPixbVs5/P4Aiot7IicnFzabTZ/a/fl8PtTX&#10;12H//n2wWi0YOLAMFkviCphZRTMRERERERERERERERERdTkyuOt0ujB48FDk5xccUsFdSW6P3C65&#10;fXI75fYmgwFeIiIiIiIiIiIiIiIiIupSZLXMsuRunz799DGHNrmdcnvldifCAC8RERERERERERER&#10;ERERdSmyzV1ZLfM3idxeud2JMMBLRERERERERERERERERF1KQ0O9anP3m0Rur9zuRBjgJSIiIiIi&#10;IiIiIiIiIqIuxe/3H3Jt7iYit1dudyIM8BIRERERERERERERERERdRPtD/A2rcDcqS7kZBndeViw&#10;VZ8W4SAWXTPQNO9UPLRKLOLzuzE9OE50s59Buf6JCPtfx/VlpnmnPoCVWIq55s8n2V24oEJfaAUW&#10;zI4+T3jX+hmT6nIsevxGXHXGVBwWnHckpp9xBW5+/EWs3Nqkzwgsuyt0eUl1Yn8E13TBedHnUZ3x&#10;na+jvFr/QCzVYj+Gf/6cxyL3+85ncGH4fEl0c5frnw8/NqZt0bR130f73FTM/bx1X0dYfrdpXpFO&#10;d+rj272NhhV4aErYfGW3YUmcVYpm5Z8nhy4jayBuT2khsfZ5OeafEW18OPk7Nc2XdWPMbVh2h3m+&#10;27BMHx9VutNSnC7y2AgVS7Hg/mtw4anjMcSYt2w8Tpt9DR5asBjr9xsbmeH85PCpOO3yGzF/UTkS&#10;/kxfuSbi8zMfj8wd4+cLsbq7W49XyG8jWj7X1n0f5XNll+Al47cXRei2tK5ju7exDZLLr015iS7e&#10;5w6bOgMXXnNb4uPvrcASeV4xp1eZdoLpVZ8vBYnX6wEsWF6BlLIs70GsX/QYbr58BqYfHrq8q379&#10;GJbsTLS01jRy7B1Lk/huY/7Ex7Z6/euY/+srcNrUkcH1Cv7+lkTbzuTPR+au9fdirFtkmogmmKbv&#10;WqqPCdOGNNDWNBtfORb8WFy7id9u6PWd+fc9MHq+G8PK+03nuXRsf91i3CyvDdU1IRERERERERER&#10;UXTrHv8ZfvKTS/XuZ5i/Rp/QDbU/wOuegKvvvR2T9UHgRdx03+tRH1w3vX0XrnykNXAw+Y4Hcdk4&#10;sYiJ1+KuW6foY4WFc/DQKwf1AbMmLPnTZXg4uIgpuO3+KzBeH+oMTasewMzxIzHz8gcw/+2lpgBp&#10;OZa9/Rgeuvw8HDuqABc+FTNknUbGd56Nw8bPwM2vxP7O6iUv4mG9P2jRM1iySe/vlpbi9jueNh2D&#10;DrZqMZ4Jf7JccTde/zCVcMkKLHlyhd5vqMDcRckEPhIpw4QZE/R+YeEXWBdtoU0rsPgRvV95Gsui&#10;ZnLlWGd+oH/ZMRil93Y15a9cg+llU3Hpr+fhpSXrWgPbFeuwZOE83HzJDEzsPwK3f6SPz6RNS7Hk&#10;8Qdw1TkjccSpN2JRnBdiFv93nt7fatGCdzsvjadDxTO47q+L05Ceu77bljSjvtHcVeOjx2/HDJfI&#10;q9TxvxvL6vSZzba+iKsmDMRp8rxiTq8y7Rjp9dcvJnxBIJbo63UPzhu5Dv8+dyDGiHS5YH3iI9S0&#10;ah4unFCKiedcgYceX4xlpvNH+fLFmC/Oz6cNG4HT5ryeVJpdedeNeGh5GlJG3Qo8PHsk+k44G1fd&#10;/xiWLDd9u/H7O1Xbzti/v06W4TSQivKnbsSlT1Xg7D/ejnMH6SMjVGDey8n+rsV57tnw81yYVLc/&#10;dxpu+usVKF1+I677c4JlExERERERERHRN4Zn71bs8+gDqMbu3Q16v9SAXbtNT9j27TLN2/WlpYpm&#10;99HX4q6bWwNHFY9chrvfDn/MtwKP3PFA60O68TfhrisnwK0G3Jj8i3swJxiprcDDP7sLS8IffK+a&#10;h9vvDy4B42++B1dP1JbQKeoW4/azbsSi1lWK4VKcN6NM7+8gFYvx0KxrMD9qwPYgFr/ymN5vthjP&#10;LunWoSNg0W0xXg7IvJVvPx215NBDb6cQnI0WJJbufw3L0hD3GDlmmt4nxQjcrlqKZ/VeTQUWr4iS&#10;LqrXiW3W+4WzJ49Cgd7fpWx6DNfPmpe4JOf463HOsXp/B6lY8gBmXhOl5Ly0fzEWPa73m73d3V/E&#10;ENt9/214ZJU+0A1EBkTN3bM4t58+Y0JuFAyagkvmvoSnxTmzYsltuO4f4cGoFXjo4vNU3j35qvn4&#10;qLy69buqKrB5xSI8duv5uPqsaWn8vcn1moCzr5qHV1cuwRUib7h0wgzMjRNsbVp+N06bfA1eEutZ&#10;NvN2PLZkPXZVte6X/XvW452Hr8XU0gos+fPZmP7jODVzSKWlKJUv6dzwAFa2J6+rW4q5p0/G9QvF&#10;tw09B7fNX4Kv9oTuw6+WzMPVU0u1399Uc6nUUpz7ZOs2BLuN83G2nDxzPjaHTxPdU+eWqk+nT/vT&#10;QNrS7P7X8dCvXxT54z248cIY1zFnXYpLxPVbxb0vYEkSEeemJS/gAXGem3Hdtdp+jdC27S84/Trc&#10;NgNYNue2GNc+RERERERERNS1HMSyv12DmZO0Wl+HTDobNy9YF+WF9nTPF0X1Csy/5mxMVLXHjsT0&#10;y++OXjAgmfkiaiUT882+EQu+SiZu0bZtkM/qZC254TUzRtYWqncRtXuGfq+s+XLmNfOwrA21CHYl&#10;DZ8/jJt+8zvcdNNf8P5eD9C8C7v26RN1+3bvgscv/n74F/zy17fgptsew2pzDLgLS1MbvG5Mvv4e&#10;XB18xlmBh+4IfUhb/tRduDlY2q8UV995Mybn6oNS7hTceOe1Yoqu4gHc/vcVpsBYORbcc2NrkKb0&#10;Wtx1/RQ9QDwFc0IeXorOeCBruHVJ6HTRxX4oezveCZs32meql7yAh0y/gsm3LsKuWn1e00PIyTef&#10;jxnF+jw3hy6vvnEbHpupTdNE+e4nz2/dL2HMD3H371iGx64ylYTG67h9QZSqD0MCR9Nw261X6P3A&#10;kkdeDA1S9jsfT5nXRXZLbtcnas6evy10uujmHK1PTFly+z62Cjz8+/ujl4qLJS3bGFoi6epbb28t&#10;WX5/cg+9pZAg8XW347bgQh7AS2+3P3DtnnQCLtf75b6KFrgt//LdsMxdpIu3l0aMw1cfm0qBT8CU&#10;wxO8xJDutBQj2BL+mZWvzsMivV8FcP61HvuNeSsr8NWyZ3HfZafi7KvO0Y9ZJvOTauxaNh+Xm7dp&#10;0W1YEKVq0+oPX8d8vR8nirRwmd6PxXj41dCgYOm5z4asi+zeuVWfqJyDxzaGTq9vvMlU80KKktz3&#10;sS3FzfckCPiF6fBtzChxzjz1u6pv5aem0omSfMlDpgexjx/90/kYX2p6icldiNKR03DuzfNx1+mF&#10;+sg0KxDp/8lHcHnpUtx+7uXRq9OuW4p7rtaqZJ8sfgsfPXkTzj26DAXmVS0ow+SL78Grny1SaaLi&#10;qUtw/aNxjvhx1+Pay8RvaHm0oHeymrDsvmtwu9x/R4vf3YfPYs65U1AWsmKFKDv6Utz1+iq8eoM4&#10;X1Y8g0tjvWTRWTo7DZiUv/J3VWvKjGD+GIV9Gs6eLV/ykzUkJDpPHcSShXeLNH8pLplShJf0sSHa&#10;vP1lOOdHl4q/r+Ph/7IULxEREREREVHXdhCLfjkZF3w2Abct0p4Jb37lOhQtOAXfvctcYCrd80Uh&#10;CwycNRnze1+Hd9XzxZV4emYj7pka1tRckvOtvP8sXLWoD857eJn+DHUlHv1eEx6YdHb8Jibbug3q&#10;Wd3fUB7l8XRT3Yqoz7JDY06yycZxmP5GH1zz0gZt+ro3cHnB05h+5DVY1E2DvDK4+9t5S1HtFwPV&#10;n2H+by7DT342F+9WadMN1Yvn4sorLsVNj32mzbv3PTz424fxeTcI8qYpwCsY1ePpg/Ih7e1GtcRG&#10;CRBd6WWP4KYTTQ/sdO4Tb8bf5QNe3bJbb8OzeimM6lfux00LtX4ZpLn8rzdjqjlA3AnK17yg90nX&#10;4rbrpqHArg+aHkK+c+s0PRCdWe7iCTj3zttxtT4sVXxZHhGYq3j76dbA0fjvYMbFx7QGr1Y+jSXd&#10;qGSd4eyZ57SmvZV34+bHOvjh7vLXVYkkzRWYdtk0nBNcoXlY9EEywdmlWPRg63pfftwVmHp26+/h&#10;4TdEZqT3t1nBKEw5S+8XlqwMf/unAsvfXqz3T8PUE/XehR9jRdiXl68zvzxwKiaP03u7lAqUrzCl&#10;BRkovbCs9feYW4iycefg8gdfwlMXd0QpezcKxp2PP956rT4sVWBFecSvFIuebS1lP37GqbjkuHP0&#10;IZHEn1zcDduZnCJ+p8lUxf8N0a8saunFio1fqGM79cQp6OB6H1oVn4qr7zhVrMwzuOfxyIvH8oV3&#10;Ya5cyRnz8OjNU+KXJC6ehtv+fI8KtC+647E4bZL3xnlzHoJ8T2LZnGtU+/wp2/Q07rlL/t5Pxd8e&#10;vQmT465YIabe8SDuki8kLLoN81NtLD2DukQaUFbgv397Xfy9FJecHmdNvMDI067ADNE7/9EX4gfL&#10;9y/GS7IJgItPxbTe2qhw7dn+glPOxxyRhlY++ELK7d8TERERERERUQda9W/c/rdRuO3Xl2K8XjgO&#10;pdMw5+GHMOqOa1pr/0v3fFHIZ123N9+D+2824jtulM64Gbdd/C6ue7i1Sapk5xt/3TJ89eS1mDrI&#10;eArtRtnMX+PamUtx+/NxArVt2gatwMOis+fituP0UUFNaKoVi7AniE5VL8WiRyowZ85NmNpPn9dd&#10;ihm/vh1XV8zDoqXd8RmuB5tWrtICtgZzf7jwadWrsHpT16+rOX0BXqHg9F/j/gtbA1KLfnYjFuwU&#10;Ceyvt7W2m1t6Pu6fc2qMB8KFmKE/4NW8jqtufQYVdUvxwO/nBQOVpRc+hBs7oORKQu4+eo+0Auu6&#10;Qlt+bjeK9N7oKrDkJVOw/ewpGN9vCmYYgTyxHc+83cHB0XQ4/UpVNaNh2Zy7RNrTBzrAsrf/Fkyf&#10;mHkMJhRPwOQL9WHh4f8uThycXb4Y84ILOQdTJhRi/NEX6MPCIy9icbvflinDyG+Z2uF9SaRbvVep&#10;/gJLjRcpTvwOTg0GbV/AyvV6r1KBlR8agWChy7a/64Lb/CKISNvrUyndnSHuvPi/Uux8Fy+aXmg5&#10;Z/IElB55KqbqY7rnixhLMeFicVEQzN9laft5aal6vFvaulYrvdizsPWFA6G0txbSWre/cy+cyk68&#10;QAWgVz4cXj18OZYskEG/Usy57oLkAnDjfohrLhZ/K+6OXxNBv3Nw933y7cGluPnW1EvVli95RpXW&#10;L73hOpw3VBsX3wRc8ktZ4rMCcxcmkUd3kK6SBoJNBlx2DqYZNxXR/LccFUNPw/myNpIEbfmXv/IY&#10;5su0c2Gs68B2br97CqbJc2/FY1jW7fJIIiIiIiIi6kwr/3U5rr5hHj5t1EcE7cYbv/8d3jCe266c&#10;h6t//2rrs+AgOd/l+Je8l1YasOW1P+P2X4rl/lx0V/8cv5n7ONbU6JPNKl7FnWKeO1/ZrY8wkd/3&#10;ry/0gcyoeO13Gf+OcBXrPsbKE8/B1PBnOMWn4rzrVuCZJVqMIt3zRarA8kWvY/zsaWG1l7kxeeoF&#10;qLjXeDaW7HyCUQgwRCkGHS7+bN0T8xlUW7ah6aO7cN2j03DXL05Alj6uVTUqtgJTBpnjWFG43HCJ&#10;P02N0R/UutwJAsRdkgNjL7kF3x2gD6ao58nX4ZKxDn0oBftW4ZX/PIx//CtB9/x72JaGEsJpDfDK&#10;RHr2HeYA7Yu46cdn42ZVokYqxbn3zcXZ8dp+Cz7g1S2cg0tn3aiVFpJkgPgOU2nNTjRy3Kmm9ViM&#10;6793Hh5aEpm1d6j9e0Ifiof/+Da9imeCgSPgvKNlsK8MU2e2ts268tluWDrQPhqX3KGVEtOItDf3&#10;9Y55YN+0GK8H32DQSh2Vyoz9RFMpzcdfTxCcbcKSl01B4hNPxdHid+I+7jumEtmPYdGH7X/gP/7I&#10;U/U+oeJdrDM/jF+/Quw53dFTcNbhRqnRCry4zHwC2YIVT+m9QpdtfxeFGGneXszDlSI/Sa69g8yp&#10;3hMaunKFnfTL337aVHXpBVrp6KEn4Lzu/iJGUVhNDytvw81tro63O2vCsrdkkHQCbhMXhSG/nUGj&#10;VWC14q9PR7ZD35H6jcIUebVa8TpWbtBGKRUrsFi1vX0Bpk1O9uKuEFPExan08IfmphdMPizHHvGn&#10;dObtuFsFCq+IX6VzhNaXTs6bajTfkFjBkdO0ktSPvIsV0a9hO14XSQPlX4qbCvE3ufy9FDPOk8Hy&#10;xXGqRy7HkoUi3ZdehVOnxjlC7dp+NyYcJ5udCD9nERERERERESWWhfV47qkvEBHjbYOa9x/G/Usc&#10;OP23f8FDf3kYD907F1ecdTRKY9VKmpWNmkX/whu79OFvgpzIkKS8t3fnAStXmGomTfd8IbagfCFQ&#10;VhoZBHUPOwJnYwXKVUGyZOeLpQJbvwRKJ4yKH9tKZRtk1czXv44ZT90eo7bbRjRWRz57juCeglNv&#10;KFXNri4LBlSasOz+2/DQ0bfj/OO6Y4BXsPbFCSeM1gdMrAUYOnEKJh8zBROHFyAyjDsap585TO9P&#10;TfWa1/Hy4qVY9nGC7o2FWJqGAoppDvAK/c7BbX9srUq0Ysni1nZzZ87FbTMTh2aDD3iVCixZ0loV&#10;7Nl/vD1+gDgtblMNUkc0PJ11d+u2CO6pl4aUGsWmF3HzqQNx2Dk3Yv7y6NlF5jShev3rmHv51a3V&#10;Lwszpk4IyTDKP3zR1B7pFZg2Sftxlk36TuubJ51aOjC5fR/BK067467Abde1bm3FI7fh4eWZf2Lf&#10;tOxdzA8e7gk4dZJW+ii0vdsEwdmmpVj8eGuaGT/jCK1knHsCpgXbXgXmv5KGUmaHHWNar8VYvLL1&#10;e1cueyF4kjj38MEoK2stl7ty0RetLw+sWmpKR0m0v5sJCy/RG6kP68IaiC+beZ2p1KjMkx7ApZPG&#10;YeIlD2DRpg4O9DYdxPpFd+PSq1urX5bVyU4bH/Ir1YIghstOwAT1My3DhBmtpa879UWMJPd9uEav&#10;rOnhuk4tbd8Wt0+Nsq1Gd1eUds7jaKpYh0X3nocL7jqIS+Y/izlHh10giXPo5TIfq3gAp51+TSec&#10;Swx90Fu9LSguTrebfidb12GB/HvWEQjWMpOE0rIjtJ5Ne1QgN4LYTC23LsO5f9TavFa1gCRdM8YW&#10;rFcvnZyDI4alsGL9xO9K9YgL5M7a1eHSkAban2abxE2HfN2nFBNGJZe/t1aP/Hr08/WqF/GwOHGM&#10;v+bU+G1jt3P7C0ZNULUdxL5xIyIiIiIiIopuxBkXYMS6x/HUyvYXrduyYR2Kjz0dkwr18JErG/1H&#10;jUJxrIhM7jR8f4YXLz/+KipiViUbXkpYChunSvx+qEoP/+Y6WXr45/jN3xajwrMb7//tFvzyaq00&#10;8Z3PfhkayPbvw6f/+V3r9P8sx37TejRuehXzfvNzrTTyL3+Hpz/dp08Rt/Cv/Q53vrYdO97Rv/P+&#10;xYhWUNmsoLgM+O/HUWpbLMc6+WChSXtSlO75IlTswVrxZ0KZ+fmsTgVGxb6TBbeSnS+WVU9j3sIJ&#10;uNb0fDdcatugV8182oO48dhYz8L2oOJtYOvjV2P64dpzoSGTZuCqu17E+pAggxtT57yBv416DNPH&#10;i+n3z8Pc2ePxoy+/i3cW3oTxKTxq6xL8HjRUb8W65e/huTfkUTPJPRI/vfcB3HzV5fjpjy/HVTc+&#10;gD9ddSSy9cmatXjj2fewbns1qhtSq6a54Pg5uHXmoChBYxNrASZf8UecO1wfbof0B3iFsgtvx33B&#10;kmaGU/G3O85PrjpH+YD31gdbqyM1zJiHP16Y3BI6Rhku+dcizJFt+JmUL3oAV03VAr0vZbja5taH&#10;uAXoO+Fs3P6K6XHm+Jtw40zz/goLHMmqhI1iOeOmmNqMXYEHXkktaNHZXtoqQwYiI/rZXBUY0KzA&#10;7X98Wmx1JomM9O3HWh8il363tS3agiMwJfiiAjD/2ddjPmwODRJrVfJqCjHB1PYqHn8ai9obDAtr&#10;h3fBp2v1wEo5ViwySjxNwBHDRIIwB4Nl9cZ6xm+0kaiYt7krEhdHty2aZ6pZQKrA+gU3YubhMtA7&#10;DyvbHTWPx/TSQlEpJp5zGxaZf6Y33xxaneymd/FSa/QcZx93RLD03PjJ3219YWPlfVi0XO/vJtbv&#10;kBtehvN+fbupKpMXcdNfW9uoOJREC7IVl43Hzcsm4P5Pl+Fv50Y7n4l87Nfigkq2Cb18njqXDJl0&#10;CeYuWIqKDt1JerUxwp76Zq1HaKqt0nrEhWu09wljMtocltX5qhFxDDoff/yrLHn/Ii799TPJ5eHi&#10;AldfsxjV4MQyGGUqn34REU1hd5qukAa0KnyAYxDtviUqWT3yxWLmir/h9SgN4C575T5x3jgVl58V&#10;+0ZG087t7zdYy1/eXhf9ZQIiIiIiIiKiGPY0DMCF543EhqefxprWxyFtMnjEKOxf+QE2JIp0Gip3&#10;w/Gdy3GK5yXMfytKVc2pWPk0nvOfg9v+9DAe+tONmLL/adz324exYdKNuPuhh/GnO2ah+MN/4UVz&#10;230rX8Wng3+upj907404qvJpzH1Wn+HgYsz7y+foffEfVWnkP900DdXP3vn/2bsTuCjq/g/gHw90&#10;URNMa6E8AEvII9BMUCpQKzx6hMzHA58/ZD4FmYlH4vlImCeWpo8pWOSDzxMoGYFPHtSjQqYCmYAn&#10;mAdeyaYm4MEqHv+Z2VnYXRbYhUXBPm9fIzszv51rZ2Zn5zvf3w9xOu9X7ViKxIJXECrOc5I3WsrD&#10;K6LwHIWwXpFYHJaIPO3v/ctZiJ8yDTGlN3ksX66c22qY9FGbWs6Ya2mIeH8a1DOW451K7qObsw5S&#10;1cxbBmDZ5MpqsvPAhHwVvv3PBuw4dBPXi2/iyDfhcM2bhh5DFiFdN5DcwgEeg/3gozqKtK+WITwB&#10;cO3pBoe6WW1npS5s+VB6COHjNWuxy+DmULcRQXA3WKdmPcbjbU/9EO+F3WvxcfhETJnwITabeYPJ&#10;ftCHFQd55eDu2z3051ddtRLgxYm9SJaqcNSVjzwz7kzm7d6KVPl1qfw8qMo9vfCAtfZG2PYz2LLA&#10;r1zwWgz0+rt4IbyyNgdrS69gJGwIh7tuav6JndigEzjy8RGrEtbygFdQWZ8qSifzuj55UhsYkCUH&#10;Y2Z8Ld61V6dh25Ky6SsDPHQCV0p4+eoEZxO+RarR4Kwa6cmLdILEY/QCpkrP13WC1olI3F3T9TFo&#10;h3dHFqTmdQtzkF163HrDtZPwx8YFrqUPa0QiZZ94DKuRs2+9ZpDI162Otr9bRuE8Bmuzs7H2fW+d&#10;fV4kBnpD0Mc1EDG5pp+fLMV9XBJi5+h/CWvbEdUYAJ/ndJa4lzeCS3tViNxevx7E0FL0moiFutn2&#10;y6ZhxX3Itq+usFTNBZDRboaHXKo8Y++7nJ+L1UPUiBqsRJfRFTxc0MIFgVG5OLltMYZ3UUJ1eD3C&#10;A73g1MoZ/uWesKtFRh5QK7xcu4/MaDm8tRyrxEzvhFCEx5swz8v5qAvN4FtMDfeB6u6zZTTVDkE4&#10;u3cwudYUBbyGTRa+A420aaxtysDHSDsyxtRk/RUKSK2cC7Oru2cVIiIiIiIiqqusewbAr30GYjYc&#10;MnZrREOVJLWZK2WzlnYf4jud27YtPcciuFMuomaPx/zoLcj+zYRMwIb2eO3/XkHxd9Flbf5WS1f4&#10;DGwHKzH607Qdnu/RBsVKb/y1V0sp6GRl642e3W7g7JmyLFwoX8Hrnm00QSnhPa++7gmrvbtxROhV&#10;7U1Bfq9h8OukCdtaPeaNfj2ArEydCG9TTwwe6oKWpkacFG4I3ZSN4KZrMdRFTIxojx5Ba3HljSgs&#10;FG/vd7DTJL1YupyhFrawk19WytRy5eQhPmQ4woV/lQdjBaauw7UUhPtvg8/SGfrxHyMUNraw0Smj&#10;6OCBoOVRCD0dhsUJ2ntuaqQv9EGPT9QIPHQM+/fl4rf0cHRIDoBTf4NAcL32FJ7tbDy3tlsXI1U5&#10;14DRIK+Fg7uiWgjw5iFmSrBOgEIrCxGTF5q2M5xYi8nv6WSaamUvwqSlaffhhl04dhi7KVo83Xi1&#10;go2V8Jq0AYfzc5FQLtCbhojXgu5PFaQdPeAVMBGrErPx2/bl8OkgD5eJgaOyoLk3fD31l9S11yj5&#10;laCCDJzaZ+a2N8LBfwbCyqKsSApdqmnHr7EYcrUs9e6tWCG/Fhm2/ah8boBOJnoi1m83EqgQg8TL&#10;5Nci/77Qa9rySQ/46GTEJ8VuqXFWsn4maKYmc+3wXkRphlRYLfCG/eKXdg6yd2j6RboZptL+bpCx&#10;qOlGWP4YGBqDk8b2la902vDWZeOC4RHJOJmXilWGgV7VeowL/LSsIfxa5NDLG4GTIpGQpcKOTwYY&#10;nC/ELHtNO6KSco3qu8HdX34pUEVtxQM5TM3d9uVUkm3fuNLLnHpPYeMA94DFSIgPhzIhBH0C11Z4&#10;PCu9JmLtvjP4LSsZqyaJ+0oekuaOQA/PYP3aIc6vh7+x466KKrMrp8Jp6ckPwLlt2aeqbHu/Hudw&#10;kNtVVyE+NAxJVZ0/nnSAs/zyYWLyPlBrzMrTBp71xkjx+3dNol6784Xfr0eEsDMGvvW6wTmvcg9+&#10;/YmIiIiIiOjPpxl6jwmA475oxB2sICir9MUssV1dve5DvKZ7Y6xhS3Qe8SEWzZ0MnyfO4Lsl4zF7&#10;ZUol1S/LHIYhwLsY363dUv37Oo+1h51u5KehFdDSRi+rVgz+ltzRWb8n7PXv67VvD8e7F3DuIpD/&#10;2wUU716mF9BeufsGim/oVPLs2BGO8kuTifdrFyRhf554b/EM9m9cjqA+BTidBXg95VB2n93S5XTZ&#10;aAK3WcaqdlMXowDeULYWXptaTo8YOA3EmOPjsGPT9CqDsZIq10GN1AUBSA+qrGrmKiiewTOeQPJ5&#10;OTU141OMmmuHteuWw7ejZpo2z47Ewo3xCBP+TfpcW+tnfVeIggrik4VXLZ9RoxfkrYXgrsjiAd68&#10;2GkYVxrddUNoRHhZYM6kAG0e4ufoBIhdp2PhnLJsk+yFIVi850FENExg4wAfKdCbjoWDdU+Hifg0&#10;oXYOAr0snUOp2BK1GIE+LrApV0WlQeAIKRgn17uu7Vq/9qk8TqRCzPb7EUyvBQoPBP0juOwLSfUp&#10;wldnQa10gCl5S6YTq2fW3WbAitds9LZp867BepnoyQk7hU9Cn2GQGMt80Fp3GtbOGKebEZ+ciNQT&#10;8uvqcnZDWW7xemQJ08vL0WnrWrda4OfKMqJVWTlQqfKQWVo/sxs8XPS++us+pQcCxUBvzgYE6Vav&#10;nh2GDbWSba//0MLh1GSsWjAGPs628ngdYpa97me9PRhd9PYFGwzSfRhAtRYp9yMqXRueHIlpETpH&#10;ZHIYwhNUULa17NNSdZWi1xgEi1UDC+sdX0VV2zbO3ggULuwO52drqq09sRb+IRUHhi3jAvJ2i3+9&#10;9avobdFKU0vBbei301KV83lIEv8OdTA9wPfsRCwT9xHVekyK2FZF++MKtNI+2CMsm+m0map+cKhx&#10;+/52UJZrnqJqXsqqn/98MPtAdbhhyDjxO2MtYjZrl64AKZvFdseD4etl5Lxngvqz/kRERERERPRQ&#10;sPZEoL8T9n0Vh2NVBWSrYGXrhJ4DgzErYhpcL8YhdlfVdTY7+o1Fv+IkxKaaWr9z7Ws98EODgLbQ&#10;je0uj7Wgy1lI2eSGAT2ruINksXKOcPYH8lTlq8VW5+UgFW7yPSNTy2lpsmL7bXNDwrrp5aoFNovu&#10;OpxPRNQyFdLnehnEENpjTAKQFNhe6vc3o1ZTVV4mVENeRy+DhEG08MDwQG9k78upQRLJ/dfGyQPd&#10;HGxg01QeUOoi0n86Lr/Wcfc37NhpZHhTYRp27dHGzPwHXVKQN6A/Xn/f8sFdkWUDvMLOFT4zUe4B&#10;lJMWY9r7E7FwTlkGYFUBWlVCGKZLN1tFSkyYPwMThOmUZWSakQn8oNi4YcK/1pS1XSrIPp5fxc3p&#10;WnZAOPDLVZtdOdW6nfclo7E22AyehEU67d+mzwmDtskAiylMQZJusM0U5YKzBUjdpB8krto2JO2u&#10;4W1tg/aB03PSkJutfQDAIGir2w5vQh7yzotfWLK63v5uZTr4Yeka/ba+004+2HBB9pZIvQcCqlaP&#10;H8QQuI5ZjNDSc7sK8ZOXIrWyNjEeKto2blXGn/wzxkastnYDForbLHl92bnkyZGI1XmIoLQzOaPa&#10;iBOZSBEXy3Ug3HSzyDu5aY6ZTZk4bcaOl3c8U/rr6uFi1jK5vr0cYb2ErbTmHYRvruwBDBe49hP/&#10;JiLzuBkLdjpPuKoQuPaGc40DvNawrsbFum0LM64SK9oHao1ZYXyJQ/9RUnZ+crz8QNOJbxGzTtjj&#10;p74Or5r8mBHd9/UnIiIiIiKiPytrj7EY1X43ojfk4pY8rEasnNCpPXDjxnV5QCUaOsFvzCso+mY1&#10;dunUkGVcMW7UsL1gyW8X9IN4Z87gVEN7tH0McHzKCZcPH0Lth5vVSP9sIbb5z8CISu85W7KcEt6+&#10;Y5D9VQpKc5okwntT46Acp63p0tRyIjVyvwzCqK+eQey68jWtmsdgHSq6D1h8BmuHAr4xZ6T+2OGV&#10;3IG7dhSZu5UI6iHX1CfWqJieZySIq8bp4ylAG1vj2c91lFXnvyBk9qf45LO1CDFoW/fSD8vw8XdH&#10;UahNXi88is1L5xu0s9sML4asxRefCdOYV77NXnPZv/Q3DO5m+eCuyIIBXhWS5kxA6YMBymCsnuIt&#10;fPAKuL+/GBNK96csRMz41HiA9nwipk8uq1JS+c4aTO8v7DoKD0yYP7HspnD2Isz454MOaqhReL6S&#10;m80tbI3X6f6AZAsnGf0TjwlUi7Btd30NHTlg+DSxek+tbQifu9qi2T6FP20tq9LYZNuwIVVnKQrT&#10;kLxGfm2G0hvn1aaEs0fZgxepx7ciTUqvExgGbfWCwZlITc4sO9mXa3/XA6HlvlzEbgOG1zh4Uh0F&#10;UJ2vZB9W2KJ6+WS1IQupX5mf6a9asrXePoghPgU20TDbfsFWuYeMc4O7VLd1ClRVXuBXX/YmzcMG&#10;Pu/46bQrLhC+jwdMFT+xOJiePV4gfAeJD3+5YaSXTvvfplC4YcISsSYQFaLeW4jUaxVlyQrXGj7T&#10;pX1pQ6rp1weF2SlSZrHrCG/99awWMWgv780mZBEXS2WUcNNLkTbF/dgHHOEgnfdzcNrc6vWfHIAR&#10;AcLf7ZHYdEDz4EqysMwTh4nXhJZQxfoXFkC6JncVr0CJiIiIiIiIqqsZevuPgt3eOHx/UR5ksiKc&#10;yszBuWvaKFIJinI2Ijm7GZwc7eVhVXAYhlG98/F1ouaheQ17KJ8AjmXsRpE46bslOLc5FiYkBVft&#10;4k58u/sCSsSM5Ztn8d36H1DS2xOdhd6WHoPR848tWLfjrGa8sD7F5zJxrHxEsNrUqizEh/pi1HYP&#10;rJ7jV3a/0ICly4lshgRjYdNpmLQwBYXS/Ro1VMkLEb6uLxZNGFAa5zG1XF58EAbOBRZtjoRvDYK7&#10;5qyDUfvXIyI+DXmFZXfK1KdTEPFmADb0j8AEH82dceWr7yKsQxhmzNmGPG3c7nYBsuOnIXyZB8IC&#10;vetUrMsc7cUnFPTcQE5iBKa8OwZ//7vQTYnAtzk35HFatmj5qPyyjrNYgLdw8wJMii07on0XTIKP&#10;ts7xFt6Y/pnOTfwMYWcpF6AtQHKEToAYflg0ueygUPSfgdXvlO3C6XOnYUXGg4xqFCI5VAmnnoGY&#10;sS4R2acLoNbe0FULO/+XqxEj94p8nnN5gAeBQeDIdTH2GA3CCd3xGJ12MYEV9Tg7EM8GI2xS2T6j&#10;ykgzP8hdoQKkbIqUX4vGIPacke0pdakI0zn7pupU01yYmqgXJA7coDLyfk23Y47ORLbXPHNJrx3e&#10;2LWI0R57/h4GgQ7dYHAiIqP2yq8N29+ti3IQ85QNuviFYEV8CnJVwnEqj8G1PCRHr9ZUGytRwufZ&#10;+9W+qBEHUrBeZwd1XZBudD8Qu5MxZRVsA5/W4wcxhAujwZMQ5iP3CNKF4/TPIQ85UhXIwvGlNPMo&#10;kn4bCEdvuar4LeTEWoTPFL4zeoVj2nDD6msU8AoMhw9UiFgmt5tcBfX+SCwXMzjfCUdgpU9VGqfo&#10;NRELZwjnINWnGLNgJ9QVbC6F1xhpX1ItWYYNppwf1VmI+mStsGDCd0WAmYHnCrj2GSN8MolIya6q&#10;uvc8pMYnCm8YB69qbJNa3weEaXeQGjVOxFGz27q1hc/wicLfLHya+CmSxesP11HVW8+KVLb+p3Mg&#10;nUW6OEht4xARERERERFVm603xr7hBFSjmubinI2IDBsvt1k7HuFxF+A2PhyjzLj92GlEEHobJP65&#10;+r+PnhfjMHuSMN0pM/FdQ38Mq/lT63D0exc9T0Vh+kRhulMXI7vtWISOkBe2aVcETB2F1vuWYvoE&#10;zfrM/vx7nKth5nD6wrIqhp8bvhBpDjOwd3v5jFdLlyvPDRM2ZyP46jL0fUp8fycM/FyN4OQoDNd7&#10;rynl0hAfuB4q1XqMcSlbHr1udFmSo6Hqr4MRYrNg28Pwlqe2Wcn26BO0Hgj4HpnRI8uaUWvhgdBN&#10;2QixTsQ4b00Vz82f8sKM7fYIyUpGaI96+gj9+f9i+ddm39gS/IbNS1Ziv2Hctw6yTID3WgoWvRdZ&#10;tlP6RGKBv/5NYZvBM/WrzDUI0Kq3L8S7a8p2a5/PFhscPLbwCY3QCT6mIXxqBZnANRaGfvJBZNgZ&#10;1l2uOrweK4JGoI+LEq0fkcu1UqLPezoHqTIYQYMNb5LfR4aBo8oylZ70gI9OsAXLvkXqfa1b2vRt&#10;XzUFvN7T3Wcs6HIKktfJr0UBA+BdrhF1LTe4B+gGZzVZTVKQWGqXUGsMfDwrzifVBA60UhC1xfxs&#10;Tz267fCqVKX7q6/bM+WynnSDwSqhrMYDbn83IRBORvYTsYswaNM0LzkSMwJ90MNBOE615R5zxtAl&#10;OsHEXpPh5/Xgvqyyt+tm2bthZP+KA07K5wZA9zBdsSnl/lYBb8a2r5oDRswMt0D2ZAXUKZihs3xD&#10;11kyj7/61HvWaqrNN3e/E75vE78U/grv8+mhGWRJ6ty1GOcbjGTlSKxdNx3uLeQRujqOwdKYkVAm&#10;B+OthWmV73vCuXLxpDCk9wpH3Pyyh7bMo4D75OVSdd6qZcGYXNqMgyEHBC6PwXDlNox7axHSK12w&#10;AqQuCEF4hgfC4heXPZBWQwqvcVjmr0TMhDAkVZJdmxcfhvBkpdRevLu5p51a3ge0HFw03xDpOeYf&#10;MwrPgQgVvh5UC6chXDix+YwzyASviSrWX3U8UzqXuro56HxnEhEREREREVXOdWwUZg0sn13b0msa&#10;Vqz8EK9qf2S6BmPFPwYZ+c1pj1f/EYWx0g/glug8ajbmfVLWXu0n4e/j1U4tpZLlKAdh1srg8r+d&#10;G7pg1CKDtm6tu+KvM1dqprtsCYIHOqG3sOya+QqMLJ9SbD/XoL1c3fUVx0/q54Sef/sQn6wQprti&#10;JWb9rRda60aPWvfCqNBl+KR0faahX3vNKGPTN4X7jLKElsOpG7B0nDeURh7mtnQ5o1q4YPiCJOzP&#10;E99/Bvs3LsZwZyM3baosV1ENlzpdJc2qVX8dlBj+lUHVzE96IzQqGTsOaacpLO+2SIQOMZKMaOMC&#10;3xmR2LJPU8Xz9bxsbImaDl9j26CeOLFzG85Utw3ta79gR8YDbXTVJBYI8KqRvlQ4yZXG3jwQNmdU&#10;WfS/lLCDzY3UCUroBGivpWHxrE/LAqK9whFmECCWPDkSCz4bIPcIjGYC1zEdx2BVsuVuHleHfuBI&#10;CT/PyjKVHOA1VGcbIxLJP1WViVSHGe4zFlK4e5tehrZv/96VBC4UcO+vG5zNwvrUrPJB4qHe8Khk&#10;P1G490Wgzvm5fH3/ZjJoh1fDGz7PGfl6edYDI+SXpQyrcq7HlF7TsSVhYu0FGauUhdQNOgH7qrZt&#10;x77w1Y3wrtmKtLr/fVMhKUNTJ9veoo4J21Z+Ke7fvp7mP2wT7qUfxNbvRiDejCps1YV5SF83DUP9&#10;FyFb+H6IXae736mQ9J6mVoj0XBUKdR9gUhcgL2MtZgwLwIoWhu+roWvCtMV22kN88ZxbMFJdF2PH&#10;LzEGD1npcxgegx0bJkIR5YU+oxchPiMPOrW9lK7noOd8EN92OfZsqiBYbKoWHpim21RDRTqMxFrh&#10;4neC9Sr08xxRrhqa0u044FkMSrDD0t1JCO1lyQtVJXyXf49VPtvg7zUCK5JzoNL5HNWqHCQvG4HB&#10;gXnw2/Ajlg42fKjHMvuAJfZZpUtvafqp29PKrs9MpfCGX4j2WsMPI/ubetzVdP0LkJW6XvgrXOu4&#10;WyYrm4iIiIiIiIiI6p+O/rPweju5R2Dl8BL6dnsMVoZRUSsbdOztARede5dtXpqEcd7VS1W5n2oc&#10;4FXvWYhJC8sCE64zFmNCRSnbHccgLMJD7hFIAdofsWtpCCJKI1VuCF04UWw6zSiHt8KxsJfcI3hw&#10;VTUrMTz6DHbELMeEAG94ddG57ax0gdfQYCyMScXJrEgEPtCnHNKQvFw3cDQOXjrbzxgHTz+97MCo&#10;+50daGEO/jMQZrFIiEiF5A26mbd+8POsPOxgLDi7Y3ucfpDYt2/lwQuFB7x1M4Gz45AqZQJXlxK9&#10;+nvLr2XKvnDrKL/WpXgG3Q2DweXa362LPBB6LhsJUdMRNNQb7rrr1tEDXgETsSoxF5nbwuH1AB/C&#10;QMY2fKoTrVcGCcsqvzau/IMYSan1+EGMWsy2Lzx7quxBiP4j4WVs/64lxoJsre18MCO+EN4Rmu8H&#10;/XY4msLO3Q6F8asRPvp5PPGYznt7+mKccC63fyveyPvMU265HnPHWzPjkOswCquyVDj81US4m3A8&#10;OAxZjC05Z/ClrwJpy4PQV6fameeGBCEmxwUhyeL0guFqgeshRf9wrDXlQYAOfli47RhOfvk6FLuX&#10;YVz/TmXrKm7H6By4TPoev2VtQFCPWmiFu4ULAqNypfmrE0IwykO7XdqjT2AYkvE6vsxLxdIhxoKe&#10;92cfMMmz3hgpfncmxGFbNZoEcO0/ShOADRgFH5PbYK/h+mvbtVeOeWgeQCIiIiIiIiIiompo+AQG&#10;/2M+Rnd+DB0HzMIns8dgdMhUvGZwn6qNTyhmjA3CB0s+xHC57JyAZ2FQO3qd1OB68c178msiehhc&#10;TsS4tiPKgsczUnF9js6DFUR/ItlL2qPPHE3+oU9ULhICzM/gJfqzylvniy5B26Q2wfdMqvsZsar4&#10;EXAKTKw3y0tERERERERE9GejuvQHHNvayX1VO3gwC926We4+z/7IMVi1T+4RdBuzBiGeVnJf3WHK&#10;elumDV4ieqDU2mos1SokL1+mlxkc9Fzdz7Mlqh15yErVVi47BoEPsi10onrIYfgkqS3d7OVxSNWt&#10;LrkuUqchZmkioAxGWACDu0REREREREREVF7H3n+Be28PuRuAFzvXveCuqRjgJar30rBCW41lq/YY&#10;uiRNHi5QTodv/1qogpSoPijMQfZ2zUvl1JEPtC10onpJ4Y2JnwVDqfoU4auz8CAaxDBVXuxChGcr&#10;MTxiEo91IiIiIiIiIiIyysZ1KN4eGyR3I9CjlTyiHmKAl+hhpfRGWPwMeD3IJqCJHiSbAVhafBPX&#10;he7kXG/wUCAyn83gxYhb4AdF6jJsOCwPrGsub0NUghpe76xA2HBm6hMRERERERERPSwaNmyIO3fu&#10;yH1/DuL6iutdFbbBS1TvZSHKawQmZ+RJfcou3hjwxhgEvjUS7kppEBERERERERERERER0QNlbhu8&#10;p06dQOvWbdCypY085OFXVFSIy5cvwdGxozzEOAZ4iYiIiIiIiIiIiIiIiKhWmRvgvXLlDxQUXKky&#10;2PkwEYPatrat0KrVo/IQ41hFMxERERERERERERERERHVKqnK5bt35b6qiUHOhg0b4MKF8/KQh5u4&#10;nuL6VhXcFTGDl4iIiIiIiIiIiIiIiIhq1ZXCIrRu1RKKJk3kIVW7d+8uzpzJw92796Tqmps3b4FG&#10;jRrJY+s/sc3d69evSdUyi8Hd9u0d0KAB2+AlIiIiIiIiIiIiIiIiogfs6vUbUDS1gk2L5vIQ02mr&#10;a75x4zrumpEFXNeJWc3NmjU3qVpmXQzwEhEREREREREREREREVGtunnrFtQ3b8H+MdMDmWQc2+Al&#10;IiIiIiIiIiIiIiIiolrVtEkT3Cq5jZLbt+UhVF0M8BIRERERERERERERERFRrWumaIrCq9flPqou&#10;BniJiIiIiIiIiIiIiIiIqNY1s1bgevFNqG/dkodQdTDAW8+kL2yK5qPXQyX3E1H9UJixFiuWbUOe&#10;3E9ERERERERERERE9GfToEEDtGhmjctXiuQhVB0M8KIA2etCMLRnezS3boouXsGISK4oBFOAvORI&#10;TB7thS5CWbG8ScHWjEWassa6BxasLUDuumBpPSIy5EEG1LmJiAjSrqsz+gV9itQKF9bS0zNwej3G&#10;OHgJ01bLA2S3VUie6wMn6xGIPy8PM3R6W9l8HVwxNGQtsgvlcVoHPkUfabkMu0qma4R6/yL0cwhE&#10;/Gl5ANWOOnlMVU6dtw0zZmbx4QwiIiIiIiIiIiIi+lOzVjRF48aNobp8RR5C5vqTB3jVSF/oiz7R&#10;9ghJPiOlhP8S64fiBS9hTIJhGCYPSUHu6Pd5AXzmJOEXoaxY/vpXI6GUS1QlLFV+j25nxvst5loO&#10;YoR1GRh7quJ5H4jEUJ9lKB4aL69rOlb3P4VwdyPBS0tPrxwVkuaGItU/HBN6KeRhgsspCH/teUze&#10;A9jJg8oRA8Ne7+CoV4xmvsdTEeaagteHLEK2bqxYrUY2wrFD+7mUdhsw/Em5jAkUPSZiYVAOps9N&#10;ZCDvPqgzxxQREREREREREREREZnskebNcPNWCYO81fTnDvCeiMPiuWos/Od0eLXWDFI8OQDT5o5B&#10;6uRVSNUJAOZ9GQL/nHfx7frp8HG2hU6YsX5RbcOMwa6IwHRsXT6mgsBoAZKjQ5ATEI5pPkp5XW3h&#10;PHw5loXkYMyCRJQmwFp6ekaoM9ZicWx3hI31LtvuhyMx9LkApPdZhz1z+iJbHqxPjdToUMT7rMCn&#10;/g6a9za2hetb4QhrFYbw+LJMbfVV4QSiFD5/ub/6FHAfHgy32IWIMcw2JiIiIiIiIiIiIiIiIkmb&#10;VrbC/w1wXnWJbfKayTIB3uxITBgfpNONx7SPFuPrfZfkArK7RTi2IxIR08eXlYuIxI4TN+QCogv4&#10;/iPdaQVhysx5iNOdljS/SYjep/s+DdXWDzF/6wW5r3KqX7Yh2XUUvJ6VB8gU7n0xQrUI23bLATp1&#10;CmLmbsOEOcFwbawZVCsKcxA/0xc9HMSqZtujx7AQRO0pkEfqK9i/FpOHucJJrJK2omqHjVF6Y+Tc&#10;dOyJGgPnFvKwcnKQvQYY4eVRLuDpOiQYXut2Ik07L0tPrxw10r9bheyhozCgozxI1GUApsX8iC1z&#10;vGFT4WeShfR1KgQNEcrIQzQc4CUMS47fWdoeauFl4ZWnQ8WZwMK0Vng0RZ9/Zsn9uvIQ49cUTnNS&#10;hKUVdByEkUOzEJ6Ypum/D4qO/YDoiKmYMkE+biZNwuyIaOy7KBcod4xqumg5Mp4dLfRPjcS+Yk1/&#10;GfF4/BDfa9ORVVsw32Aa4vEZvSMHRXflMiIj5cROe2xK89MZPmX6h4jcehLlZl9TJhxTqvgRaD5i&#10;PfJ0q/KWqxBPvywWSMEKY8N1qFLXYkaQjzwfoevqhXHL0ip9cEGjALnx00qriHfq6YvJq0x5HxER&#10;ERERERERERFR/Sdm8iqaNoXqUgEuXSlEye3b8hiqjOUyeJW+mLUyCivEbsUyTO7XDPv+FYkdpbGU&#10;IuyLDEPUvjbwm7qsrJy3FXYtn4XobP1grevb8rRWrkRYgAvOrpuPr0/II0XWwLGN65Bdg4hQ3olE&#10;oKNd+aCewgHdhwDZp/M1/UfSEKMKhnfPmud3VuhaGiKGuCKy8bvYmiNWNXsGO9+3x4b+vuXbnd0d&#10;iqGfAYFR6TgpVkmb8z2CbP6FPkMWIf2aXKZCCrh6uRkEPI1TWBtZX4U1bPEtsks/C0tPz5AmSOvV&#10;38Og2l0HuHs5yK8rcD4PWSrA7jHxCRB9Di4ewPYcnJY3bfE1YUdVVPb5umHIuAHI/iqlfLbwiZ1I&#10;SnbDxGHaDGMleg32A2LTKsgstizV9/MQ/uUhtPaZgHmfaI6bTxbMwljPbmgtZ6ZLdI9RuRvrKo8T&#10;WCMXX8dmmhBk7Y6x2mmsWImZ7/SF1a5lmL8yxaBaap1ycjdroL08TlicwR+WDl804RUgdTGid1mw&#10;UXVzjqlNoegXtBeuc5JxWDym8pMw4to09Bvqg0GB36LDZHn4lWQE316KfmPXlj4cIBI/dxf/5dgp&#10;zecmLie9i+LlXhizrqL2vEWaKuJ7fKZAUNIx6X0nkyfBboMXXl94/x4OICIiIiIiIiIiIiJ6kMQ2&#10;edu0ssG9e8Bvv/+BCxf/QOG161JW7527utllpFU7VTQ3tILS8wV0wlmcO6sZVJIRg3WnumPsB8PQ&#10;qbWVZqBYrtdYhPo7ITsuCac0Qw1YoaXLMPTrdgPHjulk5nbyxV875iLWpICUMSrkHxf+dHUw0l6n&#10;NdAYSFVpAryq45lQKe1hqzbM5FuE5CrbjzVNXsJChD+yHKvnDoBSjjPaeE3HwjmnEL4gTi+YBFV3&#10;hM4cA9fWckGFEj4zwxF6OgyLEyoLKJnKDsr+QPqhHLm/jDonE2liGM+sByhqML0TR5EijPYWPiez&#10;qfKEafvBwVgbuo2Fz1jYqio5E1OlSgGOr8UkL2dNBqaDKwYJn2/S4bJsT4f+o+CbvRSJunV3C/JS&#10;15fLBHdw6Q6laidyKgxcW4hqC77YdBt9J0yCn2s7WMuHlpV1Gzh69oKjGUd4p9dGoVPOOsQaPGxR&#10;KeEYbu3giYDQYHT6LQ7fZpTII8xj9YQnXn+xjXCMW26DmXVMCYLnhsPnSW1BFwS+NRHISIHLpMXw&#10;ddYeaw4YHjIZrsnbkHFeM0hk4zUGgV4usNEW6zgSwW8ByalZFbfFLFURr8DSNTrzbe2N0CXhyJu7&#10;EBtqe98hIiIiIiIiIiIiIqojGjRogObNrPHYo7ZQNG0C9c0SXL5ShHP5l3DqXD47g652Arx3hY2e&#10;kY5jLTzh0UUz6NecQ2jZ+wV0NjJH617ucL22H9kVxiZLUFICWDWSo1ei/Bto9zdNQOrrg9ULKt00&#10;MUVOyu6024rwoJ1wniln8l1NxzL3o3jXKxBJOoGeyoR7ydW36nT+8WL4Jw8Zm7fB1ccDzpqipRw6&#10;9gaSs5CrW2ersjfcdKsrFik84O1fRUDJZA4Y8NZI5CyYhhUZ2gCnGqrURXhrSVol1RhXpAbTu6xC&#10;akVB2qrchsnbwv19FX7btAGxqblSJuX1Q0kIc83DzJ462Z5PDsCIABVitutmV+YhNSEFPuP8oJMM&#10;K3xGDvBASmkAubac2r0Tqu6+eO0JeUAN5N9oB/8RzjgWF4cjN+WBprLujn69WuLIvgzhaK2eGzdv&#10;CQe5zjFuAosdU3gdrgYFFY+0Ev73g0dXOfiq1dpO2KMTkVfFce/g4ifs5hWfZPLSxSriB8LDcAGf&#10;FPedbcjOKXu4gIiIiIiIiIiIiIjoz6JpkyZS1c2tbFpKAV9lm0fZGXSWC/Cqksra3JwwHgt22MB/&#10;agA6SXO4hHO/AdbWYtakEQ3boZ2yCJeNNjxZgqKcjdiR44TevdrIw2TWveD/hhP2fbXO/IAUmsLG&#10;YHIVkbI7s59BUHQ4fDrIwZ7GtnB9KxxhXddjcYKxdlnLC0vVVN+q28UOF/OH85G3SZhFqHu5YJVT&#10;YKI0vlC36mWjbcUqoHhE+FNJQMkcyqEx2BvTFzlT5WXq6oPwPS4IW/4uHOANpW7Vvyaw9PRMolDo&#10;B10r08IWNtr0S1ELB7iP+xSrpupme9rCx386sGQ9krWB2wOJiNo+AL7CZ2JM/sXaDNIV4dzpIiif&#10;MDHkrnuMSl1kuSqkrXsGwK99BmI2HDI7UOvYviPEg/gPuR/IRLTe/HTa8jVQ8lsKkvfeFo7xrvIQ&#10;01jsmII9bE2pZ7wChSe2ISpkBAbJbemWzadiqtPC+Oxp6KOzbFL3VCCShPH5180+qRERERERERER&#10;ERER0Z+A5QK8em3wrsRMPyskz5uH73+Tx5sp+3NtUGg8wr8ugU/YNLxYvilVWHuMxahqBaRsYSvG&#10;xQ7lGcnyLEZxIeCl1ATOHDr6AUO84VouCOkAF09hWY/noxBpiNAL1IxAvImZvVq+MWfKBas03QYM&#10;NyuDVYX40brL0hQRGfIoMyi9JmJVaUZrKlbN8IPz5aNIglu1MmotPb0qVZJpqb56RfjfoYrAsgIu&#10;XcVsT1XpPqLweh0TXdciebcmcJu9PQ7ZAWPgZ5hRLWtaabu+NXUdxeXaXL6A7z8qC6rO36pTrXm5&#10;NniDjQTAm6H3mAA47otGXDUz48sYtsH7IV7VqQ9dtfnD0uWcsjITTsHzMcpFHmkhljumKqbOWITX&#10;u76D5LbvYtV2TVu6YrdjjlygMkNjNO1oG+k0gWoiIiIiIiIiIiIiIiJ9tVNFs9gup8sw+HQ9i+2p&#10;YrurbdD2CaCowGiKLnD3LM6qWqK1Tgad69tyUGi8JxoX3RDjThUoC0htLN/Ea6UcnEcCJ/KhaWlX&#10;hzoPOduFZeigCfDatHYANh01Xt2vGANrrkBTeCBUL0BjTgDJEc7+QFKO8VaIy9mdV36ZoYb6qvCn&#10;jS0UUGL4V7rLchOhvTSlaio7fRvwTl+4WShuafL0zGrzV/akC9yUxrNo809nAf1doE3INp0bvEa7&#10;IWbDNmF/yELqhiwEDvZGueRPeXlbPVKbAV57KIXjqrhYtxVqe7z6D82xM7a7PMhc1p4I9Bcz4+Nw&#10;zIy2y0+dOQHYtTHSprVxysEfao7xeaPgeK0Qt6wrPMirwcxjqtpUSI4KQ3rACqyd6g0H3SzwKkjn&#10;n4Sj5doCJiIiIiIiIiIiIiIiqkztBHhlJTrBoadduqJ4fwaOGAkYFWekI7u1O3oaq+XWZRQCu+Xi&#10;6/9kQDeMpUcOSO391zqzAlJKr9cRmB2H1APyAJk6fSc2KIPh3VMTrFF4DkSoci0StxtWf5yF9C2A&#10;r9szqFkYTwlv3zHAl98itVxGphGqnUjLlV9rqdOQEissi2f38sFGSzm9HotnKhAWaCSgWR2mTE/p&#10;AF8k4qiZ2dAabvAJcUPUphToP1qQh1RhmPug3jBesbKWGjlZe6Ec5wbdxFLXQcHwSRA+q80pWJ8/&#10;HSNeNZJafl7MTPaDQy0nYXbu1hVFe7/HvgoPjurRZMbvRvSGXNySh1WqOAM79hahs2s1osq23vB/&#10;rTG+j06Cyozjt3JmHlM1ILXl/aSdwT4snBvEepYrIZ1/YOy8QkREREREREREREREVLFaCvDK7eYe&#10;bAa37prQmFWvQPy1XQaiP96IY5flql/vlkCVEY2I2JNwHToIbTVDDVih81+HwfFgHL6upMpYaw9h&#10;+srd+DpZp0raqrT2Q1CEAjPeX4RUuU1V9fltWDxnLbwiJsFHG7FReCN4aV9sGBuEmANyNqhaheQ5&#10;IZjRNBwhg2oexbMZMh1r+8dhTMhaZF/WBnzUKDydhvhUgxy/jnmImiUs83m5nLgsC8IQ0SEc04bU&#10;QkRRXYC81E/hPzgU6ojlmNCjhlmp5kyvgws8XIHkX0xr59iQa0A4gpInYGJsnrA1BbcLkP1lGMKv&#10;hGNhgDZsm4X4heuRfrpAU0Z0LQ+pS0ZgTGxfLJowQD941/F1BAYk4tOP4pAf0BfuRhY/+5dtwsx7&#10;w7mDPKCWWPUaJhxXuVgXEY29eZfKHqoouYEb1cl6LtUMvf1HwW5vHL6/KA8yRpjPueyNWPlRNI65&#10;BCOwl5U8wjzKl/3R7/YWxPzPjOO3CmYdU9WmhKunB/DlasSfkOch7DvJcxYis4u3pr8iwvknNKbs&#10;vFK6hIV5SI9PYWYvEREREREREREREREZZbkAryoJ8+X2NKV2c/+Vg3YBs3Ta1GyJF8cvQFDPS0hc&#10;MklTbuIk/DOlBC+GzMdY10qqZ7X2hP8bdlVUGStMf8woOMp9pnJ9Pxn737uC5T7tpbZqO/uuhvq9&#10;77F6uH5up3JoDDJjeyN7jrumXVuXVxF1+13s3zQd7i3kQjXigOFRP2Ptc1kI9+kkt53bCX2DliFN&#10;Dj5reU1Ows7JtkgKcYeTwbK41jD2Wur8evhLyyBO3wvjYtUYseEAEt53q162crWn5wavEW7I/ioF&#10;2fIQs7QegKW/xKN7aiCeE+f9iDsmpXdHXILu52YPJVIQHuCO1vIyOnkHYcPtMdiaHYPh5YK0tvAZ&#10;PhHZwgJNHOZtZPmzkPpVFlxHeBtp49bS7IXjKhzjXyzBrjUfYsoE+RgMnYXNvzuhU9vmcjmB3jGq&#10;6aIr26i23hj7hhNQ7pjLRLR2GpNC8c9NJ6D0m495Y7vDWi6hoVNO7vTaBNbV0Al+ozxx+bt12FW+&#10;Ru1qMv2YqgnncUnYEQIs6m8jzaPL35Yh3y8Ka9/rW2V11Q7DY7A3RjivzPVCZ3nf69w/CMvlNp6J&#10;iIiIiIiIiIiIiIgMNbhefPOe/JqobjqxFkO7RsIjNRWhvSwVwa4ZVfwIOC3tjT1pE8sFcdUZi9DP&#10;ay+CDiUhsKM8kIiIiIiIiIiIiIiIiMgCarUNXiKL6DgKYXMVCF+eWEeqrc3DtthE+IzzM5Khm4dN&#10;y8OgmBuOEQzuEhERERERERERERERkYUxwEv1gAKu7y/H2p75yM4tbSX3wdBpw3faUP1qvEXq3Czk&#10;94zBsupWZU1ERERERERERERERERUCVbRTGSSLEQ4uCNcpYTz8MlYvXQi3FvLo4iIiIiIiIiIiIiI&#10;iIjuEwZ4iYiIiIiIiIiIiIiIiIjqCVbRTERERERERERERERERERUTzDAS0RERERERERERERERERU&#10;TzDAS0RERERERERERERERERUTzDAS0RERERERERERERERERUTzDAS0RERERERERERERERERUTzDA&#10;S0RERERERERERERERERUTzDAS0RERERERERERERERERUTzDAS0RERERERERERERERERUTzDAS0RE&#10;RERERERERERERERUTzDAS0RERERERERERERERERUTzDAS0RERERERERERERERERUTzDAS0T0EDnx&#10;6xH5FRER1VU8VxMRERERERERUU0wwEtEREREREREREREREREVE8wwEtEREREREREREREREREVE8w&#10;wEtEREREREREREREREREVE80uF588578moiI6jmxXceOT3eW+4iIqC7iuZqIiIiIiIiI6GFTgqK8&#10;DOzYshP7TpxF0U15sMCqhT3adn8Ffj694GhrJQ+tGQZ4iYgeIgwaVE/e5k+x6bIHAgM8YCMPIyKq&#10;LTxXExERERERERE9RC5nIG7VOuxVlcgDKmIFpUcAgkf0QusaxnlZRfN9VHg4EStCRqBf16Zobt0U&#10;Tj19MG5ZClS35QKC9IWacRV2o9dDJZc1pnD/WswY7YUu2vIOrhj0WjBmbM6TS+gozEHSwmAM8nKW&#10;p98ePQYEIyI+TW+ZNNIQIZTxj6947tKyS8unQvxoef6VdfK6qOJHCP0jEH9eM51yzq+Hv1A+IkPu&#10;13VbhfT4RRg3wBVO2umK6zw6BCtSNctq/vTl5V+YJveXp5nmIqTL/drto7+O2u2ZhUK5lKHCE9sQ&#10;pbNPiF0XL2G/mJmIXOkzkKdbybKUbfeKaZa3bB5SJ2+nqOQ848snbNvUVSHw19m2XbxGYPKqbcgz&#10;8oby28RARdu50mWvfF8Sp6WZbwiSK9rIUCN1plDeby30joLLiRgnTGPoOiPHhihjUbn5SdssaBHi&#10;9xfIhTSMbl9rZ/SrbPtSnaI6MA0zhM9KLfdX6PQ2RATJ51hhfxgashbZFX3AwjGUPNdHOH6MnH+M&#10;7V96ncF7TJmveE5fJhyz2nO6tL9+CvlUWObAp+ijNy9tZzBPU8uZOl+BOjexbD3EY6SCcijMQkyI&#10;L3o4aMstQvJpeRwR0X1i1nW1IHuZu1AmDKkVfpmokZf8qf51a1cvzfVYhv61hUYBkkOEMiHbjFxL&#10;yNdIDsavvQo3hwjTl8/XlX3n6F2HVb58xq93DDsj33mSqq/pSl0WvgNm6l4fi9fU4vWxcA0qFxFV&#10;/fmYME91FiK8mqLfkiyj1wB5X/qiuUcY0q/JAypUIGy7SEzWXR7x+0tcnoQcuYyG+JswIsinbP2k&#10;703h+jLD2Bdi2W+MCq9ZZdn/FPY/sazuZ1r62fsi5oQ8zKgsrPDQzEf3957mMzf8TM3bj03+vWO0&#10;q2h/IiIiIiIiqjuKj6xDeHi0CcFdUQlUadEID4vGviJ5UDUxwHu/qBIxcfBqXPCcgW/33cT14ps4&#10;mRwOl1Qf9A5KLP0R7j5DM658l4tVPoBrTxco5bKGxBs53T3/BUVAPH7Rvu/Q91g21Rve7ezkUhpq&#10;4cf+INdXEdPYD8sSsuV5nMGeqDdhsz0QvV9bZMKNjIooMfwr7XJrprt2qDB4TqrOMKH7amSF62KS&#10;09swuX97vJWkwIioVByRp3s5Owlhvm5wfapGU68evXU8hp0R3sj/zB3dy92YUyP7n77o3n8Z8oR9&#10;Ii5Nfs/VQuxYMwnubg7o0FguajF+WHtcu2xCl5OKVQG2SApyxuv/zJLLyE4nYpxbe4SfcENIVDpO&#10;yu/5JSEcXpeWoZ9nMJLuZ7BlaEzpMuh2ob2Eva3/KAQiEsk/GbsxKihMQdIywGdoXzjIg0R5m9ci&#10;RvibvCoR2ZpBRoWl6sxT2GYL+19ApOezmLzZcH4G2/dKOr4McUPespfQfUBNjicyTRoiKrjJbTGn&#10;12OM1zs46hWjOcceT0WYawpeH7II2YZ3hS+nIPy15zF5D6B/9pX1ml62rxh0h6MGCCf73nB+Ui5r&#10;0nxVSJr8KqIu9MY07TldLOeyE4PcA5Gke3NULZx/EI4dOvPUdBswXDtPkUnlzJjvgUgM9VmG4qHa&#10;76h0rO5/CuFCuXjd88k14bMc4o4Yu0nYKR1T2YgbWozFXgbTIyKqReZcV0vUKUhcLlxPqRYhabvx&#10;a5Lsf/qgS1Am3CNSS69rLu+OwcIRveHypK1cSpct3Dz9gDU7kWX4PXN+JxITlMK19LdIPyAP05Fz&#10;4Fug/wD00jmv613TaDud6/Gqlk85fIPee0/GCMtW7nvC4LvEUCXXdJLLwvX9c8J3QOMxiJN/M12/&#10;egxbl8+At6dd6XeqWZ9PZfNUuGHCwulQzwnBGsPtKHz/znwvH6FLZ8C9hTzMmGtZWDHsWfRbdgoe&#10;04TluSrP4+KPWP2+8DvgKe0VqBrpS3zQffBaYZmWl/4mvH48HavG2iLlrecxaEma0UCzV39vJMfv&#10;1H9YUU8WUr+6APdebnK/Lm/h/duwIbWSAPGBFKzP94C7q9xfCdP3YzN/7xj+VpS6KvYnIiIiIiKi&#10;B+23Lfhn5G5cviv3m6ooA+sWRCK7WO6vBgZ47xelGPxJxsLhbrBRyMNae2DCzHAgdjW2VfpEtfDz&#10;OGM9opIHIGiIsR/tIhVSEiKhmhSOaT5KaGeBFko4e42Ez7OlQ6QbJzOHh0EdsgkJUwfAuXXZOEUH&#10;DwRFJWPRk6swKqQs8FzniE/bB/gi8akYbP5qIrw62Jaus8LGAe7Dx8Drgd8MUMDm2ZEImzIGqjVx&#10;SNHZmKqEILweWoDg+CRpn1Bqbxo1VkDpPACBwjCdT6x2KGzh4BOOhSFuSP9km06QMwsrAkZgW/8N&#10;iPtkDNw76OwfrV3gOycJcaOPwj/ASFDrQWjtDZ8AIGpTitFM2cKftiIKfhjZXy+8i9SEbfCNWIyg&#10;7DikGrkxapSwzVyHhyMkQIWohJTKjw9x+/Yag4Xf/SgfT+sruSlHNZaRgshaPWGpkRodinifFfjU&#10;30FzfDYW9oe3whHWKgzh8Tqf7uFIDH0uAOl91mHPnL6VPkBQjjoN8au2wWecHzT3WE2drxK+UWew&#10;JWIkXLXndKGc+6QZCIP4/VG2fOqrV8TiVZ5jTCtn6nwLkBwdgpwA3e8oWzgPX45lITkYsyCx9PjN&#10;S1iI8JuLsWyGN2ykG7/CedFHmF7ATkyKSjF645uIyLLMuK6WqdN3IgbCddUCtwquSbKQ/EkavOaE&#10;I/DZsiCYeN3qOmRkhdetSpfewvdBCrKPyQNkhVl7keQ6CiN8s7A+1eBBPWFe6UkquPp013u4rXLV&#10;Wz5LU6XGIUo1EWEzB0Cp3czS9bE3hg/WXh+b//lURtFnhvCdo8aMObq1vaiQNDcUaZMWY1qfyqYn&#10;lAsZghkXxyFu42IMf1ZYHm3QUlwenzHCMM37CzdPw6g5akzclIRQH5ey34TC+jn0CsaqzRFQfjYc&#10;7yaUv6BxHyqs1/ZIbKrgmlWd+i0+zR+HAQMuyEN0eWDE0AFIXVPRQ43CtcbGpcgPGogB+fKgCpm+&#10;n9SJ3ztERERERES16eYhrFuRhHPmBne1rmUi9j8ZqG6MtxYCvCXYuyoI0/5zSO7XkR2JCeODdLrx&#10;mPbRYnydcUl4l47qlps0CfNXbcGp0q1xAd9/pDNe2320RQ7M3MCprf9E+BR5+ITxmB2xDke0adFi&#10;ndkRkzBFft+U6R9i2f/OyiOrwVhG5pMOwk/uFKguy/1GiTfGw5A/dRJGdJQHGXFTvOutUFT5Qzlv&#10;82pEYTrC3q0oWOyA4SGTYRe7EBtMDXzdZ4XfRyI8YwyWRYw048bVg2FjJy5hHvIvafrFGyMbItbD&#10;bsFyhPZ68Lc17IR9UDwgtEET6QZRxgCETfArzejQp4D7O5MQmBGGqO8ryJq9r2zhPSQYWLcNKeWO&#10;owKkbIoEAkbBR/fG5IFE6YEJn0FvwisgC59uNCdoZAvpIz2eL0zdBI21x1MoYiqus/H+UW3B/PH/&#10;xF6dBt5Lz5VRGfrn2Ju7ETn+Q3yvvc9YlIMd0fMwbZJ8zhTOuRHRP+icc0Xlz7tTZs5D3L7SA0Bz&#10;7i49D8uKMhA9fRKis2/IA0xVgNSFvugxPEyYXhj6aav0062esDAH8TO11f22R49hIYjaU8Wnd2I9&#10;/B3aY9AabbWKWUhfp0LQEG+DNnod4CUM08uq6TIA02J+xJY52gCl6Qq//xfC86cjZLj2zGbGfI3O&#10;yxEOnkCqquyObeFl4R2eDsYzi3WYWs60+eYgew0wwsuj3HeUq3D8eq3biTQpGqJCRvI2uI72lgPc&#10;WsJ5x2sUVEu2Ip0RXvqTKbmYga+XfVh27hWvV4Xr4u9OyGds6byuc94Vr4eXbSy7njVkeP08Zapw&#10;Lk/BOe0XgOH05OvjfcauVfM2Yvb4edhRwSm16NgPiNa5lpbmFXcIJ7Z+WDb9cl0ksuXvkmiDaFRF&#10;05NWtdzvB01nOA1TmXpdrSFcq8cuEq43PPBO/1FwXbcWieUe3hQmKHwx2Zp76fesB/yUWdi2ryz0&#10;KE4ra7dwfdNvIII8/ZCdnKn/ENn5HKQJ6+3zXEXX+sZUc/ks7ba04cVNXynzPp+qCN8xkxdjQlYw&#10;ZsZqtmTh5gWYtP11rJ7iXfk8DsRhcaw9Fv5zeuVZvsInlPi58JlNDcc7z8qDDHUYiYkh9oiPiCsX&#10;iM1t0R2B4jXrZmPNtqiRnrwIdiED4FV29aMjB9Y9xyAweymSdavC1lKnYdsSe0wc7C3tA5UzdT+p&#10;W793iIiIiIiIasO5rXHYV8OaO4uzk6CTm2MWywd4C1Kw67c2aPbLTuzTCyDIlL6YtTIKK8RuWQTe&#10;H9IRqoRZWLAhRz+wUJ1yi0LRr9EPWPZ5iuZGj8z1bXm8tvvHIClwVbQrCstSrTD4Hys1w5dEIHhI&#10;L/np4pP4ekk0znaZjEUrxPetxLwpARjs0locaTnn85CGkXDuIPcbc+JbxKxzw8Rhld1gUMLZww34&#10;crV+VZfl5CFj8zbAvy/cK/ut/ay3dDOpfEZAXaBCStJa4B0/eFv446gNhfni0ekGh7aafuzfhk+z&#10;3TCyvzk33WpPvrAPwkes4k8jO3URVP394FXJwwRo3Rs+/kDM9jSjWbP3m03/1zEBa7Fhu8Fdqcsp&#10;SF4HBA7WDY5pshSyfcR1tIX34DFQLfkWqSavSAE0H6kJgS8t4Xga6apCzJ46cDwpXdDF9hB+1c0E&#10;KsrF4Zst0fLwfhzRfdoo5yCO2HbF0+LOUZCByAUrsa/1MIQuks+l4jnXKgXLwstXJVF23l2JsAAX&#10;nF03H19XVFNBcSaiF8QBw8Ix1rWZPNBUtvCakYStEQbVRGqrnJSq+3VFZON3sTVHHHcGO9+3x4b+&#10;vojIEO8OV0ChQFP5pUQ4TrKE3cvusfJVaDq4eADbc3C6dHIOcPeqzqMneUj8ci1cQ16Hl/b8bNZ8&#10;jTmFvN3AcGdHuV/Y3NcKpPWriqnljCs/X5HC2sj0FNbCp/gtsqX9Q3hfgrBuSntplC7FU93hiyzk&#10;sZpm+hMpzo5G+IIkFPcKKDv3SterL8CptZVcStQdY6VzrtAJ52aflpnCOTtOOKIqoHP9/Mk/xqJz&#10;URIiVuteP+tM75MFCHjqDNYtKT+9Iz/thlXrYuxKKf8ApGrrPMxenY6WPqHytbQwr5nvwqdXe3Qc&#10;+KFm2mL3dnf96/mVwQYPeGhUNr2Wchn96Wi6sSZUOVueqdfVMulaXYnA/h5QSN/52xC1xfA73wWu&#10;7wBJUeuRbtbFkxvchWuu1N1ZOrG3LKTHAkGewvWl5+vw3b4eqTrfsVJ2L4Lh0UUeYJLqLp9laTKW&#10;1yJSDrQaZ+bnY4oW3pj+WTDSZoYhKTcFi977Fn6fhcOnit8a2cnCNaXrKHhVFLTVOp2G5GTjDzrp&#10;cvV6HUqjtcvYa65Zo7aWb+P58jZsWFZZTU8CqcYbFSK/K/9QY+H367HCJxhDqloHiYn7SR37vUNE&#10;RERERGR5Odi1WyepCc3Q6eVh6NepsvvbVmjrZVjmEnZsz5Rfm8fiAd5zKSm43GUYBrvkYl+2Xii2&#10;PKtmaOs6DOMn+MJ697+x+Zw83JCp5Zrao/dfvNH6WE7FN7R0nBLKte4zGD1t5RtkTYX5uLigtbhV&#10;VDk4dq0r+r3aDlbSVrKC9WNO6NTW3OBDZQqQ/NUqqAJeh7fxVEmBGunxkUg24Ue365jlUruHY1yc&#10;4b9Q+NF93thd/3zkbRLK2pdVaWycvZR9lX2hoNxNgAfvFHJjhT92tgYZbXWNGqqMSEycsAXDYybB&#10;R15Y1fFMqOAAuwcdnL6tRl7qIoRH2yJs5ig5E1qF07nCn472aCX1V0QJu6eEPycu4IpmwIOl8MCA&#10;qUokJe3UufkprM32OMQgGL5eOsExdRpS1qlK2+S18fJDECKRlGpCPq5ahfRVIZiUPBJrJw8wY/+z&#10;R4cuwvIcytNbvgfDCY6OwLFfT8r9QFFmOk51eBX9HHNxRJuwKjh14gSsu3SFI0qwb0M0TnUNRqif&#10;cI7URj6Fc27PgFkY1T4TsZvKpqfPCi1dhC+tbjdw7JiRagNLzuK75dG47BWKsT1Lb9FbjFTd7yPL&#10;sXpuWVWPNl7TsXDOKYQviNPPeNL1pB/W5p3BlndcNP0q8WEcPzgYq6KysbXwn/DZVloTQ9WMVsVf&#10;w/kWbo5DpGoM/LzKvmRUqhTg+FpM8nLWZDs7uGJQ0CIkHdY/BkwtZ0z5+dpB2R9IP6Szg8nUOZnC&#10;OgpHxm2hR5WPo8IfNwcjX4pSpnBVNV4QPURuitX0HILj6FkI8HTSOfeK18We6Fz+uQ8N8dw8xheu&#10;13LxqwlfOla2LnhtRCXXz1Yt0cnv1fLTu5mBHzPs0G9Yd0D4HtG7PC/4ATGbi9EvZDb+6movX0sL&#10;k2rtBNeO1TjXW3p6JjDtulojb3cikpVj4C09PekGr9FuyP4qxSAL0xY+kzcg8HIY+rn6YNyqbcg1&#10;6XymgJtnMBC7FznaRTiQhkSVHzzchJ3gSQ/49E9B0u6yb7ScXyKBob3hZtaFcnWXz8KeDcayuc8g&#10;dawzuoxehPgMldHfIuZ8PqayGRyO1b474e/mgw39V2Da4IoOMi0VcsWnsDqWtQ1cIeH7PEnYN+wf&#10;q/wXGJRi7U5ZuHCx/PrYvDoSoSjfxnPe5rWIkR5clAcYJXy+/tOBcg81ah4u014XV820/aTO/N4h&#10;IiIiIiKqLXmHcLg06akZOv01FOP9XoHf+FD81WiQ1wpth8xC6F/FMuEI6K5TJucgDFpmMollA7x3&#10;D2HX7lvo3bs7XLs740iKfiZthZ54BS+6XMK+jIoCBDJTyt0qQUlDK2FTVc2xkwsuZ/+EY8YWUumC&#10;Ti1OYt8eg2qhLSgvPgTvrumNtTP9Kg4UXd6GmLlZCHzr9ap/dLfwQOh3P2NHlB/UXwWi31M20o0R&#10;YzfjjWVHGXU6/z5laCZizFNy1aqG3VOBSJJL6fLtqJ8ZVjnzp18tc710pm0Dpzmn4Lf5ANaWVreq&#10;1R0dzGnLTG+6+l2/uXKZKhlsg0eE/WPhFYyM3VC+6jRTg+fbVfcnYJkQCCedddZ0i5AujxZvfrr3&#10;HwNlQpxOe9YqpCYlApNeh5fOyohZChEqnTZ5bbzhOwmI+fJbo8G+cC+debZqj/C817E1OwbDK8u6&#10;L0cOiNcRnbt0RdHhHPmzK8HhwyfRuZs3erq2Rla2NgB3Ab8eLkKnzmKAMxdHDrdE7xe6akbpaYbe&#10;vbqj+OD+Sh6sEc7LwonUqpHBmfnuBXz/yWIccRW+2AaaeE4yi6bGAlcfDzjLQ7QcOvYGkrOQa+oJ&#10;7ra4R9UmTVX82QFj4Kd7g7Ym8z29HhPfi4RH9HT46txgdX9fhd82bUBsaq4m2/lQEsJc8zCzp35W&#10;s6nlyjE6XwcMeGskchZMw4oM7XeSGqrURXhrSVrZjfHbahir/IPoz6gk8ydkt3wFr/WsxsOFwkm3&#10;RHwqwtQr/aqun41Mr2j39zji8gI8urnDFbux64g8QlCUvR/n2nujn2kRoypZenomMfm6OgubVm2D&#10;Mmhgae0LroOC4ZW9FImGqZYd/LBqdy4SQuyQFuGLHm3bY5Bwvkyt4kRv07U3fBGHdDmrM2/fVmT3&#10;H4Be0rWkA9x83JCcLD0qI8hC+hbAq7+HpiYLHXrXNHLnH68z82oun1lMuaabmoy9qZEYcn0txni1&#10;R+uuIxCxKUf/N4kZv3uqnqeWLZzdhesDgZunW7ntV6GuDiaWNT3gefqykQsUhQe8A5QGbTznITVh&#10;m0m/FRXufRGoNHio8cROJCWPQeBgMw4uk/cTC/ze0W1yg4iIiIiIqA4pOn2iLP7ZbRSCvOT72w3t&#10;8WK5IK8c3H1VW6Yleo4ZVVaDWfEZ5F2UX5vBsgHenP3IauaOnsLvQ6ueL8D1XAp2VJRtq8cKTh3a&#10;oOhKVXfaqyh38wJ2bdmNkt6e6CwPEmV/rt8W1/ytmiyylp5jEdwpF1Gzx2N+9BZk/6YbynWC3/hB&#10;uJ08C9NnL8bXu0+iyIKRXnXGIrwVuBNeMYsrDRRJT2Qrp2PEq1U9QS5rrIR7wGIkHCrESfHGyOVV&#10;8DdyMz5PZSSTzpgOdvcpS9YPa4/LVasadsdj4CuX0pV0wpQ8bS3zp18tc1JLp/vbhjHCMaGGws7Y&#10;Z5eJ0+ZUM6ozXcNuxxy5TJUMt0EhflveG0dDn0W/Kdv0b57kF5gW2O9fVrVzrRoag5M666zppsNd&#10;Hi1SeA1EsHJbWQbLiS1Yn6BEqI9uVXiaLAX9NnnF4PBEIDkSm4y0OR2Wqp2fCrEBwkd6UwE7sw8K&#10;FU4baZb8QbHq3A2OqhM4KUbS7h7CkRwndOlshZZdeqDl/gzN00Jitc0qJ3QSn6O4eAb5d5ujmZgw&#10;aky79lAWXKrggZ4SFOVsxA5hHr17tZGHCe4W4ue1EfiuwBN+PrUR3BVpaizIDnUvd8PQKTBRGl9o&#10;ahsJCoXRKkMtRq7eM9TfIDO8uvMVq6YOCERq/xgs8De4advCFjY2Og91tHCA+7hPsWqqQVazqeV0&#10;VTJfpXAc743pi5yp8ufR1Qfhe1wQtvxdOMAbSvGmtzBPk6s+J3rInTp1EnjC3uzv2ZLis9j7r404&#10;0vEFeDwmD6xEyeUcJK7/odz1c6mSIhzb9IPB9Iqwb99ZdO7ZS7g6b4feHjbYu6usHfdzp4Vlb92m&#10;rOrkGjJ5eqok/faDpfZ8a8CE62p16rdSVbQTB3vIQwQd+2JEfxUiEnQDcTIbB/hMisH+4yrsT5wM&#10;29QQDHIPrLyq4Q4u8HBVIeWQeObNQ+qmFHjpZFy6egk/CoV5pYmZlCcysS1bCW+38gG7smuasi52&#10;uMEeVp3lM4cJ13QiZa8xWJiYi8vHU7FqUAEiR7ji9YVp+tm8Jv7uMXWeOJ+I8Jl5mDBnIvLfm2b6&#10;OptcQ0se8k3Miu7Q2tjFpgJewybrt/F8IBFRyRNN+62o8IZfiJveQ43ZmyKRPGlklVVRl2PSfmKB&#10;3zvaJjeIiIiIiIjqmOIbOm0WHozDuuwbco9AL8hrENyV3MCRDUk69yxuA7pNJ5rIggHeEuzbtRst&#10;PTwhNTXasDt697qBvbvKV8doUbo3cqYsRfZT7+PDUXKVmjLDNnhnaTPFGrZE5xEfYtHcyfB54gy+&#10;WzIes1emQCVvSKu2r2D8vJUI/VsPIG01Zod+iK+P6HxI1XV6Pd4dvgodon80ktmpQ52G+FXb4DN3&#10;TFl7jCZTaG6MbBPm4X8K4RO0N7js4DDElKqXL0jtJ1ZdlbOBarfXaA7NOpgchKwtSnErV8xmSDAW&#10;dohE+Br9m1HKtuL+afoNntqjgI2zH8KWz4Ri1TuIyRCHKdFBTHWssuplFfKPC3+qrMrZkLDRpGpW&#10;a4MHfELckBy/U7pppV9douzETmxIFv6uG4EndIJ9rV/7VBiYhfXbK2sj1xa+7y2Gw5owRFWWvWiU&#10;5nhSurnUjZtULZ3RRSkGdoXXxw7i2GPd0Em8ay62z9v0II6IG/BUDk4p5eHVUPZgzXiEf10Cn7Bp&#10;eFH33uPF3TjyxCi8apuC6P8cKg0K1AbfmDPlbxhK3QYMNzWzpLVw3kGi0fZf1VfFo8VBE6CsFm1V&#10;/OEINDzZV2u+eYgPGY7Ip2KwI2pkaQCgcgq4dBWzmqvKyq+sXNXzVXpNxKrSjOBUrJrhB+fLR6Vq&#10;K6VqqG00Ad6sPCNLoS5GgTYQTPQnUHyj/DVndrT23Cp00brts2QiWh4+ZXYk0mxHIWy8d8UBUZ3r&#10;5+lLNuJyr0mYNUL3+rlsehMmzcTXNwchLERneue+x65zwrV+T03Or7K3cP1/cCfSTKq6pxaVa4PX&#10;eHu+5qvoulo4fycvEs6HWZjhXnZd0dzaGeO2C6PXJCKlouu9xrZw9pmI2LRUhHVYjzFLt1VyXesG&#10;d18lUrenQaXKQkqyGwaIT9RqPesBP+VapKYJ18Y5WUjFKLgbjdabwazlqz2KJz0QGJGMHTEjkTc3&#10;BGuMPIxX8edjjgIkR0xAqm84ps+YgbB39mL63MQqvhO11835yNcMqJjSQWpH3ljVy3qkphkqqcpZ&#10;buNZ+0Bj9vY45E8dCN3L3cq49h8F1+REuc1mYV/ZcMHgYUgzVbCf1J3fO0RERERERPfDDWR/PgvR&#10;RoK8AW8aCe7GzUekXvu91WO5AG9BCnYcFH6Tbv6w9MZTZNoNFO/PwJEqI88lOHn6ElrbVZW3Y6Rc&#10;6Y2cJfhrxyIUllijoiSziljZOqHnwGDMipgG14txiN2lc3eqoRWULq/gr1OWYN6w1ti1dmO16sIu&#10;dVr44esVisIpm7DaMKvKQOH3/0J4tplVZpXjAC+f3sKvf7UcZHRAr8EDgNidSK/s/sKBFCSq3DDS&#10;S9sWpAIK8Q7ZbZ2nEvRoMhSVLqZWUVYT8jpUdtOsRprCRkw0rCTilHciEejvUkWmmRsCQ4ORP3ch&#10;NpRWGyzo0RehyqqCifdRC1vYircm5YCKq9d0KLdrb/xU4PJeJMcCgf09SrMNFc3FrVHR/iE4L7Y9&#10;1hfO5lTVZibpptX29cKya6qr060uUSRmKaT6ROJwuUDfTRyOGoDs5d/CsDZFPc++iWnvXKi87VYj&#10;1BnbpONpoo9O26oPlD2e7tISp06cxLHMTDTr1k0+bp3g2gM4fPQCjh3JRcsuckD6sfawa1iIyxVF&#10;/c+egcpWP7Oq9MGa8Z5oXCR8sRnWMKochMCBvfBaSAAc90XrP+FkMY5w9geScszJ9q/Aky5wEzZG&#10;/sXyVT/mnxaOZeF80KG6d0crq4rf7PnmIX7sS5heOBnfLh8Jh1p7oMJQ9eebnb4NeKcv3KT10Hxm&#10;xmqZUOflIFUbCCb6E7B7Qrj4v3lD73LEdazm3DprsGHNB90xVhvU/GQ+Jo3ohdaVtVeiEwj9ZNFs&#10;jO3ngpZ6vwrKpjfe0wpFwtd7M53xR1J24/LdTERPkIPAszfiHE5i7z7NNbTSrh1QVGhaUy0msPT0&#10;qs/gulo4f29YpkTotsJy1xXXryQL13trEbO5iiuGFh7wEi5rcanyhy9de40CEjKRlr4X8crX4f6s&#10;PELiBnfh3Bn1SxayxPZ3S8+pFmDi8tU2B8+BUtu06koXwvB3j+nU2xfi3aS+WBYq1qRhC5/QFfDa&#10;PgGLNxup8lmHdN2cHYdUo4FnHR084OMDbEg1yEI2kJ36LVSuo+Cl9/nqcsOQcQOQvCoR2deE32vL&#10;gYnDvE0P0D7rhyCfbYjaJGxLMfsck+Fn/pPE5RnuJ3Xt9w4REREREZGFKR8zjA4ZD/L27GlKcLc1&#10;HjGxEl9dFgvwnktJwbluY/GJfDNI081Gv2a78eO+KnKzftuCHUfawNXV8GaVgUrLtcSL/r6wSo7C&#10;d7/Jg8xl5YRO7YVNfOO6PEBfy6c6Qll8o7IQVuUupyA8IBSq9+IR+75bFT/ENVXJKqdWo8osA8XX&#10;CgBXRen8HIZOwgQsQvjqin5w5yF++VLkvxOOwNKbC27wGuGGJDk7spzTO5GY4IZgL/3s6driMPhd&#10;BCnXYvFnld8kqR5bePQfA3z5LVKNVd96LQ3bkgBfn95VBrNtBk9CmM82hK/QyXoQq0eb4oHsmQst&#10;V91dTVzOFz5TJdwcNGuj8BojL3NFWQtqpK9ZhpheixE0pOysY+PRF4FYi8Ttxj4R4T3bvgWGDoRH&#10;VRutJqSshhQkJ6yXslv0qktUizfBsuDrP6h8EE3gMHgMAlWLkLS9sht5tvCZEA6f5DCsqOKGXylh&#10;f1kxNQz5/jMwosKbdfef49MuKDr2E3453Riubu3kocLwzt1QlJOCbGHf7NLZSR7qjM5dbiBrn7F6&#10;pm9gb0YmWvd0h9FWsV1GIbBbLr7+T4bxc6e1JwLHOuNYdDT2VvvkKmhs7IyqhLdvJceyWdykDHH9&#10;du9Emqoy3Qf1NrpfmaLyqvjNmW8BUucEYvr5cYj710S4tpAHm0SNnKy9UI5zQ+VncWPlajDf0+ux&#10;eKYCYYHe8sMims8s+ythH5T6tYRzSGqcMF8LBi2I6jhlt65ofeQHJFf3utZCOg0diy4n4hC7T/6B&#10;cjMDP2Y0Q7/putf8UfgkoCvOpX4PsXWW1p1d0PrED9hhztNQlbD09GpC97pac/4ehwHGAmRydbhS&#10;IE4eZJwa6qvCnzaV15qj6NkXQchCcrJw/e7vYZCZLDc3kbEeGzKEa1TP7hZsYsW05at1Ui0Owu+n&#10;KhbC8HePSYRrtcWzPoXHgnD4ah8ietIPYXO6I+q9hZVeQyi8XsfEXlmYsXi98d9IpRww4n3hM1oS&#10;VkEWskD4Tvx0+QUE/ePNSjPPHfqPgm/2UsTMWo8Iu8qCwcY4YIC/H7KXr8XM2EWwG+FtoSx3g/2k&#10;rv3eISIiIiIisrROLkbuhxsJ8paqJHNX2RFOTeXXZrBYgHdf5g30flFsh0tXO/TzaocjKSnGn7i/&#10;eQmndq/D/CVbYDV4PPykup2NMLWcchD+6l2C79dtqaI6LVERTmXm4Nw1bfBZ005kcnYzODnaA6oc&#10;7Mu7hGLt6JsXsDfxB6g6GvvQTCC2SzjUB6kD4pEwtepqsNQZ6xElBqhMfiI7B0niDaTTOk/X31Yj&#10;L3URJs89iuGhOg02t/BG2KbFsF0+BEOXbEPu5bKAnPp0ClaM9tHcqJ+v3xak69vLEXYlGG9NWY/s&#10;0veoUXhgPSYHBCJ/znJM6GXW7ZTqaz0AC+LDYfulFwZNWYv00zpBxWsFUOXmQGUszmgimyHTsbZ/&#10;HMa8uQipOtMWt0/Em8MR0yUGCwzbLDNKvpljUK2v6/sxiA3IwhgvX0Qk56CwdJSwPQvzkJ1rYvCw&#10;RoR55SYi/P1pyPePwPBe8mBhmQOXJ8EvawRGGWxb9eUsxIf6YtRXzyB23UT9G0Kt/RAa0xcbxo5A&#10;RGoe1Lfl4dfykLpEmNaXLli7oLbb0XKD12g3JM0JQ7xB9oN691ZEqMZgRP8KlqC1N3zfgZFAmoGO&#10;oxAySSj3UWSlWfDqQhVykz+Fv4cXYlwisXW5n7zuBUgOaYrmHp+W3fA9n4gxDu0xaE1Zlfa5q7zQ&#10;3CEEydosdXUawrs2RZe5FnqoQfgC6vzbbuy93A2ddSOTnbqh05kU7DrnjKc7ycOEM3vPEaPQ7pdI&#10;RCTm4LLYdq9IOC/uWzcfcWe6w8+nLEiszwqd/zoMjgfj8PVB4w/7WLsGI9g7H3HLhXN3NdoaECld&#10;veGDb5G4WT77y/tf6bEcslb/vHU6DfHCflohI5+Ja0A4gpInYGKssH+LA24XIPvLMIRfCcfCgGo+&#10;3CJXxe8a8nqFVfGbNl810hf6YlDqQMRtnA73CoOswjG8cL1wXOt8V8jH6JjYvlg0QXveN7WcqfM1&#10;oC4Qvp+E42NwKNQRwndHj7KVl6q3bzoNkxYKx6L0OaqhSl6I8HW68yX6E2grfN++KFzXrliGxOyz&#10;Zdekd0two7TnPmjaFX/1c0L2xjgcEc7/JdnpONLWG/0MrsetevZF7xu7seuI0NN2mLDst7Ajchm+&#10;z7mEEvncXlJchMtF1Vh2S0+vSqZcVwvnxHjx/D2gfFuuMqlmEW12pyoFMfEpyNW9QBXOhdnx0xC+&#10;zEPnQZcK2LjAY4gwjS9TEORZ/kFRKQC8fS1itgvfh89V42qrpstnIbkJkUg6kKdzbSwshnj9PS0M&#10;OaUPy5nxu6dKamSvnoYIu8hybcc7vCV8z3b4FDOWVnbt5YYJ6zYgMDsQ/YYtQrJwDV9aVth+haez&#10;hN9aml5F/3B8G2GLT4cYXP9Ly675ThQfBF4wuIrHtp8cgBEBKkStWQufcX5mB2iVwn4ZqIpE1LoB&#10;CBpiZu0yZuwnlv69o0oIhJODD6IOywOE/SDKqymcQsoepFXvCUMXa2eE76n4EyMiIiIiIrKIlj3g&#10;2l5+rcdYkLfyaplbl9awaR6LBXj3whMvGmnrqaXnq+h8bjfStBFX3TZzp36I6N030PvdJQjVtour&#10;ZWo5A45+/4feBUmITS0LKZe1BSl3H2kCwMU5GxEZNl4ePh7hcRfgNj4cUhO+N89i17/nY/Yk+T3T&#10;I7CreRXtmVVCtWUZwjOA9LleaK3T9qduFyG1gSoqQHJ0GLJ9gjHE5CeyFUBuHGa88WzZ9J9yxzix&#10;Gt3NB7B2qP7uoXh2IhKyv0fg7URMGuoqL0N79AlaD7VvDPZ+Z+RGfQsPhG4/g7COe7G49D2ueH3x&#10;XjjPPYMdM2rQflM1KHpNx5bsbIS0SUd4gHZ5hM7DF2PmJiJHG4SqFgcMjz6ArQHAhiB3OOlsHwR8&#10;j8xoU9u1FG/mvIswnyyDan0d4BuVi5MxA5G/LgR9XeRlt+6EviOCEPVLbQR4EzHmKe18xM4Gfd6J&#10;Q+GIZOw1bC+zwwAslT7rLJBzgH4AAP/0SURBVCwvXf+meG7oQqQ5TMKO3ZHw7SCX1eEwPAaZm8cA&#10;sUHoI8/LyTsIG26PwdbsGAw38h6IN2tKl6msKzseBKaUkbkOCoaX+He0bkaCcEzFf1pFRrwtvIZO&#10;h3LdWiRWVj21sJd7jQ2HT3YYFsfqBgj1t29rz+GYlKCG35dncDhqDJxLj6c8ZCcJy1dVxkRjRe0G&#10;w5t2QxfxaRWXbiiN44oadoWreA7s6IJOut8Qtt4YHz4ePS9vRMR0+bw4cyl2lHhjUlgwXCurG9/a&#10;E/5v2GHfV3E4VkEA19FvPF5DEr7YWr5qXpN0HIOlG72RO629tP27hGyTH/QRjuWon7H2OeEY9Okk&#10;fz7CcRa0DGnmVvHeWjgufolH99RAPCdO5xF3TErvjrgEMwKbBjRV8Vdxg9WU+Z5PxPK5aUBGGPo9&#10;VrYf6nULhfGwF/YrsTYJ99LvCuPHqInlTJ6vWHY9/LXDXLyE7yc1Rmw4gIRyNVq4YcLmbARfXYa+&#10;0jHVCQM/VyM4Ocr4OYTooWWFTiM+RNhQO5zatLTsmnTiJETvt0bnTmJ7EveHtUcg/qrMQEzCL9iV&#10;cgidvY1cDwvfHy96NsPevZq2gTuNWCAt++G4DzFFrsp5yuyP8PXB6lXXYNL0dH8/yF20+Y2xCky4&#10;rj6QiKjtVZy/pepws/DpxhSoFQoUitUA97cpOz/29MXi3c8gLC8VoToPuhjnAOcXxHkFw+cFIwFA&#10;m+7wGCr8VfaFS0fNIEPhXvJ8dbvR6zXflzVePhNVcU3XFEexIdQX3Vtpx+lef2sfljPh89FV2TwP&#10;RGLSHCBszigj1/ZueGfhdGDhNKzYX0nAsIMfVmWdwdp+FxAT4oXO2nkI33Wj3otEdullvQKu7ydp&#10;rpUTQvB6T7mctOziNePP2GLCg8DiNav3kGDhrx9G9jf1F4kO+aFGDB2FARXsKxUyaz8x8/eO8Du5&#10;dJql3QjEn5fHG2Ndq1fLRERERERElWiJFwf2qqDJWN0gbxVt7jbsisEDK0qeqlyD68U378mviYio&#10;tp1Yi0FdEzHiUBICzb2pZoITvx5Bx6eNPG1DRER1Bs/VRERERERERET13Q1kR89CdKaxKplFVrBu&#10;ITYnVHHtY53/tgzBHs3kPvNYLIOXiIiqVpiThZx33oVfLQR3iYiIiIiIiIiIiIjofmgG1zGheK2i&#10;ZmVRUmlwt7Xn+wisZnBXxAAvEdF9ZDN4OU4uZzuiRERERERERERERET1WkN7vDplNvw6mROotULb&#10;l6chdFTXCqp4Ng0DvERERERERERERERERERE5rJqh34TIhAW4A3HlvKwClg94YmAsGUI9XOqUXBX&#10;xDZ4iYgeImzXkYio7uO5moiIiIiIiIjo4VTyWw6ycw7hyLlCeUgz2HXsjs49OqKttZU8rOYY4CUi&#10;eogwaEBEVPfxXE1ERERERERERDXBKpqJiIiIiIiIiIiIiIiIiOoJBniJiIiIiIiIiIiIiIiIiOoJ&#10;BniJiIiIiIiIiIiIiIiIiOoJBniJiIiIiIiIiIiIiIiIiOoJBniJiIiIiIiIiIiIiIiIiOqJBteL&#10;b96TXxMRERERERERERERERERUR3GDF4iIiIiIiIiIiIiIiIionqCAV4iIiIiIiIiIiIiIiIionqC&#10;AV4iIiIiIiIiIiIiIiIionqCAV4iIiIiIiIiIiIiIiIionqCAV4iIiIiIiIiIiIiIiIionqCAV4i&#10;IiIiIiIiIiIiIiIionqCAV4iIiIiIiIiIiIiIiIionqCAV4iIiIiIiIiIiIiIiIionqCAV4iIiIi&#10;IiIiIiIiIiIionqCAV4iIiIiIiIiIiIiIiIionqiwT2B/JpIcupcvvyKiB40x7Z20l8el0RERERE&#10;REREREREJGIGLxERERERERERERERERFRPcEALxERERERERERERERERFRPcEALxERERERERERERER&#10;ERFRPcEALxERERERERERERERERFRPcEALxERERERERERERERERFRPcEALxERERERERERERERERFR&#10;PcEALxERERERERERERERERFRPcEALxERERERERERERERERFRPcEALxERERERERERERERERFRPcEA&#10;LxERERERERERERERERFRPcEALxERERERERERERERERFRPVHtAO89ubur2wkDxO6O0N0WuhKxE0bc&#10;Erqbd4Drt4Tu5l3cEQsRGXHvHvcNIiIiIiIiIiIiIiIiooo0uGdmRK1E6ApvCl0xpEBtyR3N39tC&#10;d+euHNwVXojB3dtCj3bYXWH8teu3USS80bk14NnlUVg1ZgJxXXTqXL786v66c+cOLl1UofhGMVra&#10;2uLRR4UdhehPzrGtnfT3QR2XRERERERERERERERUt5gV4BWDtcev3EHuJeB84T3cFTNzS+7g1u27&#10;uC303LoDlNy5J/WLmbslt+9I77krDLstzEYM/AqDcPd8HqLGP4tWLZvKUzZdwU+fYXbEZ/jmv0ch&#10;hjscPfqh34tTMCtiEBw1RaiGahpIunv3DqqTiFtScgs5Rw/j3JnTeFxpB2eXzrCxbSWPNcdRxAyZ&#10;DCzaisDO8qA67wq2h/sjzTMWs142c53VZ7FrfQw2/m83zhUJ/YpWcHRxw0sj38OQzs2lIrn/GoiZ&#10;Cc9j3Bdz0f9xaZCO8tur4H9zMHbFz5oePW9gwaa/w1l4ZUoZo9Q/44uAODy5dCkGtpWHiS5lY9O/&#10;47D9l2zNeqA52rr1Qn+d9ajrSo58gQ9WAuOWCuuvkAfWEAO8RERERERERERERESky6wUWjFm9/tV&#10;IOdyA+Rda4hjQpd7rQlyrjbFwSuNcKIQKCq+g7t3G6BpI6BN88Zo36oxXOys8HwHa/R3fgTDnrOF&#10;XdOruHfvjmaiZlDvm49Bf90Cx5l7cOHePak63yPfrsTQV+xhL5ehB++PP/4Qusv44/Ils7orwnuu&#10;Xb2Ks6fzcCDrFxw5fADq4mJ5qmTcFez6eDw2Fnli6pdb8c0mofvP5wgd+TycHzcMiv6Mz9fsRIHc&#10;V6XnJiJanJ5eZxC4NaWMnls4uG4efnnjPb3gbsEvqxDy1mc41+1thGvXY+PnmPqaK9qWW4+6y6pz&#10;AAK7/RervjshDyEiIiIiIiIiIiIiIrIsszJ4xazc5BN3sOt0ETpaF8L67nWoz6SgafNHYe/QA7/e&#10;aINe7VuixxMNcevmNdy5qcbNYjWuXb8hdVevXsXjdkocOHgAL78yGM1btJCnbJrMhfboUZyAe3N7&#10;y0OoNtQ0U3D5JwvFxnTlPtOJu+Lt27elTN4GDRpIVTR37OSC/q8MlEuY6k+UwXtlJ+YHJsPji0VG&#10;MnPLiBm8G60D0fybOCAkFhM9dYOmFWTw7vZEdJgPbDWDyjGlTDkX/ouZQTvxYtRSDNQ+lXFJWIdx&#10;69D2H1EI7NZEHliPHV+PdyefQWBcKDwsEJtmBi8REREREREREREREekyrxHce0AD4U/75o3Q5cYu&#10;tNnRB13zJ+PpE+/gsV8/wxNN7uDqjRJcLSzAwUPHkHPiHE7n/4E/rt3EnYZN0Ny2DaxbtMKt2w2l&#10;bGCzKeyBcxcqz0BMm48GDeZjr9yrlR/3BhoMj5WqdZaI5QIScConFh8McpICivbdBuOD/54Crh1F&#10;bOhgdLZvIAx3wuDQWBy9Jr9PVJP3Ckt/9Ov5+Hu/zrAX3ieW6fPWZ8jULXMuFm+I63D7FBKEaTmJ&#10;5UI3YcNbDdBjWaZcqIy0boOiIcy9Trh+7SquVaO7fv0abt5U4+7du1J7vLdu3cJNdS1l8F4/gV3/&#10;mocP3vLFG0MG4o2/vYMlCSekNqa1xKDoG/86KvdpiYHYgZj/vytyv6bc/J1nce5/qzBTnt7It+Yg&#10;JqN8QK7kdDK+mO6PkeI8hwxDyJz/4pw8TnInHwc3zEPI38TxAxEwNQJbj9+SRxrRRDiuoEKBVKVx&#10;5a4098Sb77oibXkM9qvlgffZ71k7kfucD3rrpNyfSlmH/R2GYqApwV31WWxfPRljh2u238zVyTin&#10;uy6XkjF/yBfIFbbjLqFcgLidV/8sfa7V/pz+Nhlf/O+s3r6BI1/gjfBk/H79KDbN05T74LuzmnFP&#10;PY+XH9+JtKzrmn4iIiIiIiIiIiIiIiILMi/AK7oHqS3d89nrcKukCEonX7R7ZhjaPm6PBhDb470D&#10;a2sFnJycYG9vj5YtW6Jx48ZS0K5Dhw5SvxgQrY7ufUej99qPMTvuqOnVzFbm3++hfwTwXsJJKXv0&#10;6Io+2DNkNPoP/wTF/l/hyIV7uFe8HaPzp2D0aoPAarXfawso7DB0lVzNtFBm/O15GLRgB/Rjbnsw&#10;z3889veNxkmxXMQQ+Lz+HjLX7YD+kpzC5n8nYOj/Da4zbRD39vSSu5fM6nr1fgEdn3ZGs2bN8cgj&#10;LdG2fQc83ekZeaoWpmgCK6UPJn6aJFUHvH7RG7i1fjJisioJplZi/+pJiFP7YNbnmulFT2iP/fMi&#10;sPWCXEB0cj0+eP8bYOhS/Pvbrfjm21jMeud5KOXRooPRnyHd8e/4OEYcn4QFL19DzMxVSKsoVtjc&#10;DR4v/YGvv4jBwUvysAqcunQNti+Nw9td/ovPv8rWD1jeF9dx8vBROD7XWSfjNx8nM/Ph6OWGShKQ&#10;Ne7kY/vH47HJOhAr4sTtE4NR1t/gg4+T8bteje9HEBMegZPP/QPrxKqehW1sJY8x6XP6PRkRU7+B&#10;1cjPsV58/6pAWCWMR8T/DALBZ5Px6YdCOX9NuY8HtpNHdESn3sCunONyPxERERERERERERERkeWY&#10;3Qav6O7d21AX38G9EgWcHLqj7eMdYGPzKBo0ssLNWyUo+OMP5OXl4cKFC7h8+TKuXbsmZWTevHlT&#10;ysoUg73V4jYFX23qg6OTO6PV04Mx/p87kF+jTMTOmDXTH44KTZ9tX3+MfWUvrvR9D2Pd5BCUwhFD&#10;/280Mn/Yb5AhW/33PvOXsRjkol8mf2sm9HNFtwCvrMS8gZrqWUW2rwzFrPyvsCNLHiA6vgMJW8di&#10;9Ctl5R40z5f64gWh83ypHzxf7Is+L3prXlfRiUHeTp2ewWNKO3RwdELXZ7vjqU4u8lQtrFE7eAx8&#10;Hm1banqt2vbFwL638MtxOQvTXG0DMeq1jmjeSNPb3O0NDHnuKPYf1mb6XkdaQgxujZ6Gv/eyg5VY&#10;rlETPN5WeK0pICnpG4hAnfFtfUZhoDoZuac148trDo/xS+Hf5L/48C1fjJ33BXYdryRztJEd+o8d&#10;h1ZJn+Hr3CqC2b98irFiBqtuZ5jRbEqZUmdwMgNwsdcNaV/BuYNAK0XV1bWXHEzA53mjMPH/XDXb&#10;uVFzdPN/Gy9nrMLWXE0ZDWH+vSYJ21Gu6lr+TCRVfk63cDBxFc69MQ2BbnL9yi1d4T/WB/vXfIdc&#10;3UDy7yfgNDIUA53kcjrzadfheeBcvmUeRCEiIiIiIiIiIiIiItJhdgZvQ9xFY0VzOPQagRtXrYDc&#10;rfgt9wAO/a5EoybNUHLnNqybWcPW1hZNmjSBnZ2dlLkr/hUDvCUlJdXO4BU5/uVjbD91AXvm9sGV&#10;NaNh79gfs3+obhilNzo/Jb+UWMPaVmzzUqf+WIHikVbAD/ll1TtLavJefVKZLLVBBm8/DO1rkJOr&#10;6IfB4y7g4/+WVUB9alcCtowZhH5t5AF1gPi5N2naFI0aCnvL3bu4d/eeNKypMKzyTiHsO83g1PFp&#10;uHZ/Hk897VyjfcU8TdDcGvj9WvUyeNGlPdrKL407g9wfAY/OHeV+47o5tdML+JpE0RFD5m7EulWz&#10;4dv8CD6fPAwBi/+rX3WxrrZ/wdsBwDfLE3BKL/PVwHMTES1msOp2bxpkVJtSRkeJsExW1tVrZ/fk&#10;4WSU9H4GjroB2yZPwfG5Wzj3W1mV2WIG7Ytu2mxaA1V+Tidw8H+3yn1OVh06oof6DM7pzgY+6FFZ&#10;tdKH86GSXxIREREREREREREREVlKNQK8DdAIt7Hh114ILt6C0MZr8LXL53j1383w06FLUhu9Vy7/&#10;gePHj+PixYu4fft2aZuq4msxg1dUo8Cdwg69R83CVwePYn+oAtEBs7GliuppjbOW/1ZHdd9bgKPf&#10;zsffX+2jaVtX7HrPlsfpsoW1nB2sq/dfPoD9qs3YIQXvTmHH11vw3uv9dKq8rRvEaqvzTp1AetpP&#10;OHXyV+mzr4pYlbdYRfNzz7ujbbv28tBaom2Dd9yw0szTmQnyuOpoZGLQUjc4aYRVo6byK/M1b/s8&#10;hkxainVRofA4vQpLvjshjynPccgkvIEYfL5VzFhuhbbdNMPvvxZ4/Cmg5M5Nub8SJcK5I2m6frbw&#10;EH+s+kUeX+pRNDFy7EhM+JzEIPSmWbrzELq3PsV+eXyZJmhevVg1ERERERERERERERFRtZkf4G1w&#10;Dzmni7Bx7wU8YnUTSTt/w/epYpDoNtIPXYL65m0orK3x1FNPSW3wFhYWStU15+bmIicnR6qu2XJs&#10;0X3SbIzN/wyZ9aS5y8xlg9A5ohiDVmzBEbFtXbHbO08eawK3oXiv23xs2aWWq2eegqGv1K3wrrhO&#10;uUcPIztzH07nncTVq0W4WlRYZXdNKKdWF+PWzZsovnFdep9l9xfZnRP4Zup4bLzliYnzY0szTxcM&#10;lcfXd/Z9MczXFecOH6+4iuAmz+Cv776BK2s+x/bfxX7N4NpmpQBKinWzpNvB6dkmOJh1FJVULF1m&#10;6FL9bGG5m/WyXB2zhQxZVH4e32yai/7mZMp3sdNrX5mIiIiIiIiIiIiIiMgSzArwijm3DRs2wO8F&#10;d9DykeZoa9MMdo/ZouiPO+j29BOweuQR3Ll7D9evX8elS5dw5coVKUCnzd60srKSgn+NGjWyXNW7&#10;6mKoYQc0lvuFv3Yolnu01DiSWZP0TEvJx9G9ezF0wngMdbGFNskw/1T53MCKOaLfqEH45Ic9OLor&#10;AftnDEKfirIVH5Cjhw/i0MEsnDmTh8sXL+L4r7lI37sLe35KrbLbq9efgj27UuSpWtCV48g59zyG&#10;DO2Ltq20kc0rOGfYzq2VMO6OQZXNt47jVLmMUVO0h/NLQNrBirNqLelWybUqs1WtugXg7YHZ+HxN&#10;Ms7Jw2qXHdo9C+Rc0K+42PmlUWi7Ow4bj1RePXZbJ0/gwBGcq6xa6RprD3E2B3+tZlvMsrOnfxYW&#10;2K7OZdYTEREREREREREREVH9Z14GrxiTvXcPDnYt8NILLujm2hFOT7eFo0t72Ds9iQY2j+DmrRLc&#10;uXtHqpZZbHNXDPYWFxdL/WI7rGJGr0KhQMOG5iYPF2DvfxOQmVdQ1lbttVPYMnc2vnp9Hvx7ysO6&#10;9sZYu2is/PcpuZwa+Vvn4ZNvDdqzfSAUsG0DnDp6BAVyjcUFWdGYvSBTDFGbzPEvYzH239GYt3U/&#10;xr7SpzRQXFecOJ6LC+fP4Yb02d9A3skT2L8vA/sy9prXpYt/98hTtSDrFmiOszh3Ws4ZvXMdp777&#10;DLG/6gdEnbr4wCr5G2w/Jwceb+Vj/7/i8GNLTa95muO5v4xEk28+wzdHtPO9hYJz+aZlrlbkws/Y&#10;nnUWBdqDQpzm8f8iZl0+Br7mWUWAsQl6/HUiuh1Yj03VClqbqxUc3Tri1C/C/i8PkTiNxKwJdtj6&#10;4WTE/CisizbOK6zL9Qtn8bvc39zjDbyh/gJLon8uHabZhkdxrkYbUVdzePiNREn0R/giIx8l2mCy&#10;+grO5Z418bM6gWN7gRdd9BrpJiIiIiIiIiIiIiIisgizq2gWNbVqiCbWTXDPqhFu3WuA4pK7uFpc&#10;guJbt3H79l3cu3tPCuYqlUo8/fTTeOKJJ1BSUoKjR4/i8OHD6Nq1K5o2rUZbo8e34INRPWAtt11r&#10;3/vvSGg1D5nxY1EavlX0w+ydn8A+rr+m3NNC/6HB+OrfY80KotYOWwyauwejj4/HM1bCstl3xujY&#10;Vpj134/RTy5hkjb9MGhgLGJ3jcfgvnUtvCssXpvH0ax5cylTWwzkKxTWaNHiEbR4pKVZ3SMtW6Jl&#10;Sxt5qubbNN2gHVWhm/+/K0BzT7w53wfnPvOXho18+x/Y3vLvWDjWVX6nhpXb3/HxO3bYPt1XKhcw&#10;8Quc6v0PzBpYvfqMrZwDsWCRD66sexsjxeV53R9ha36GsEQ1cA0HExZjSoC8juI0152Fx6IY/N3N&#10;hOVs0xdvj31e7jHwy6cYK05Tr/sCufJoiSlldLR9zgfOvyRj7wV5gOzxl+ci8qO/ALs/woRh8nRG&#10;vYmwJf/FuRK5UJNn4L90DYY1Scb8t8rKzPt3ds2C5AbEz+njf46C1fY5GPu6Zj4jx/0DcQdNrC78&#10;+M/43++eeK5bc3kAERERERERERERERGR5TS4J9aZbKJbt+/hh6PXsOdMCf5QNxT670Bdche3Su7g&#10;5u27uKpugFFd1HC3+R0nz/yGixcvSpm7jz/+OBwdHeHg4ABbW1vLVc/8J7b3I3u8p9iC/VO7y0Ms&#10;59S5fPlV9Yht6IpVNB/I2i+1qdvjuV542vkZqYpu8zVAi0cekV9T/XcL+1f/FZ9bL8KKN4V9Qh76&#10;8NCsX8xjS7F8WEd5WM04ttU8mlLT45KIiIiIiIiIiIiIiB4OZgV4xfZ1f8q9iqQD11FY0lAK7DZt&#10;1BCN791G49tqNLhzF70ey8fTysZ43M4OdkJnbW3NgK6lqXdgtuMHaLV1P6a4ycMsyBKBpKtFRTj+&#10;aw4u/q6C/RNt4dK5C6zENm2J1EcRM3kZWnywBm84ycMeEiVHvsAHK4FxS/8OZwsl1zPAS0RERERE&#10;REREREREuswK8IouFZVgx8EC/F6gxiNNGqDNIwooWzWFXSsrPC50TawaySWpVtwuwI6FgzD6wmwc&#10;XTWoijZWq8dSgaTCgiu4erUITZo0RZs2j6FhI+4bROZigJeIiIiIiIiIiIiIiHSZHeAV3Sy5i9u3&#10;78Fa0RANmZ17n+Qjdrg9Rn9th2dGzcZXa95D9xbyKAtjIImo7mCAl4iIiIiIiIiIiIiIdFUrwEsP&#10;NwaSiOoOBniJiIiIiIiIiIiIiEhXQ/kvERERERERERERERERERHVcQzwEhERERERERERERERERHV&#10;EwzwEhERERERERERERERERHVEwzwEhERERERERERERERERHVEwzwEhERERERERERERERERHVEwzw&#10;EhERERERERERERERERHVEwzwEhERERERERERERERERHVEw3uCeTXRERERPXewYNZ6NbNTe4jIiIi&#10;IiIiIiIiqhuKiorkVzXDDF4iIiIiIiIiIiIiIiIionqCAV4iIiIiIiIiIiIiIiIionqCAV4iIiIi&#10;IiIiIiIiIiIionqCAV4iIiIiIiIiIiIiIiIionqCAV4iIiIiIiIiIiIiIiIionqCAV4iIiIiIiIi&#10;IiIiIiIionqCAV4iIiIiIiIiIiIiIiIionqCAV4iIiJ6IO7du4ebN2/i7t278hAiIiIiIiIiIiIi&#10;qkqDe+LdVSIiInro3b59G1evXsWxY7m4cOE3XLt2TQqyNm3aFEqlHZ5++mm0afMYmjRpIr+jdt25&#10;cwe//64SlucYWrRoASenjmjVqpU8tvoOHsxCt25uch8RERERERERERFR3VBUVCS/qtymTZswZMgQ&#10;ua88BniJiIjuMzFjtaCgAIWFBbh165YUULWxsYWtrS0aNqydyjXUajXy8y/g0KGDyMk5igsXLhgE&#10;eJXo1MkZnTt3haOjI5o3by6/s/aUlJTg6NEj2L79f0LfPbi4PIOnnnoa7dq1l5apQYMGmoJmYoCX&#10;iIiIiIiIiIiI6iJTArxicFeroiAvA7xERET3yY0b13HlSoHQ/YHz589L2atqdTEUCms8/rgSTz75&#10;JFq1elTobNGsmeUCrGKm7JkzZ5CRkYZdu36UgsiPPPIImjZVSEFUMdBaVFQolevcuQtefPElKdja&#10;uHFjeQqWIQa2xW1w/fp1Yb1vSut++PAh/PxzBi5evIiWLVvC2dkFHh59YG9vBxsbG2kZzcUALxER&#10;EREREREREdVFVQV4dYO7IgZ4iYiIHhDxq1bMoD1+/Ff88ss+KYtW/CLXbXtWDLqKAc6uXbvhued6&#10;SpmsCoUmAFtT4rx++CEZO3ZsF+YpZsq6oG/f/sI8npKCuCqVCv/73/fCch2SArBdunTFqFGjpeqS&#10;LZVRLK5rcXExsrIykZn5C06cOCFVF21IXF8xe9fDozf69PGUqm02FwO8REREREREREREVBdVFuA1&#10;DO5qGQvyNvpQIL8mIiIiCxODuzdv3pSqId65c4fU/q0Y6NQN7orEcmJ1zfn5+Th79qwUEO7QoQMa&#10;NWpU4yCvGFTOzs4S5ntDysz19fWTqkEWA8ji9K2treHo6CTNU6w2WgzyioHd9u3bo3FjK3kq1Seu&#10;//nz57B583+xb9/POHfunLQNjD1jJs63WbNmUnXR4vo/8khLeYzpfv89X2pTmIiIiIiIiIiIiKgu&#10;Ee+VGlNRcFeUm5sLZ2dnuU/DeAbvnSKc2rUZnyTsx45zxbBvZYVTl0rg2KEdBr08GGMHd4VtI6Hc&#10;/kg02OOOe+O7a96Hk/js/2Jhv2w2hraRB5mlCFs+monMISsxy1UeZHEXEDspCpj+IfyV8iBjVFvw&#10;xjtbUNDGWh4gvPNSEdDKHv369MJo31fQW1nzm95ERPTwEoO44hNZYnD34MFs/P7779Iwsa1dMUvW&#10;zs5eCrJq28cVqysW2+YVg5yPP/44unVzRf/+L0uZvTXJpI2Li8W+fRnSfF97bYg0b7HdX0Ni8Flc&#10;1iNHDksB37ffDpKqcq4Jsdrnc+fOIiVlZ2nmslj1ctu27fDEE09IZfbv/0XaNi1b2kgXKmI1zWI7&#10;wOI2sLZuJpUxBzN4iYiIiIiIiIiIqC6qLIPXHOXvFhdlYP7YmfjgWHu8F74ARxJWYnv0MpxMWobN&#10;U/tCceoCrojB3Yq0sIGi/D1j0zWxga3593Jrh9MgfBW9RFh/TXckKQpH1ozHe50u4eN3J+Hvm87K&#10;BclsVzKxN09+TUT0EBIDuWLQ8qefdkkZtPn5KilDt3XrNvDy6gtPzxekQKtYFbP4V+wXh4vjNZm8&#10;Kul94vu1geHqKii4gmvXrqFFi0ekzFgrK+MPKLVv3wGPPfa49BTZxYviPO/IY6pPDFj/+usxHDiQ&#10;jcLCQimw+/zz7sK6euOFF16Eq6ubFOgWt4Onp6fU/m+vXu5ShnF1grtEREREREREREREDzv9AG/x&#10;Icx/Lw4YvwDfvOOJZ1rp3gC2gqJdL7wX8goc5SHlOeG91e9jkPm1KcpaYtC0+Xjvabm3LmrSBs94&#10;B+Cbf4+F49fzMH67ZSLtfzbqQz9hxx9yDxHRQ0gMbIqZsD/+mIpLly7i9u0SKWu2bdu2UmDT3t5e&#10;yto9cuSQ9FfsF4eL48VyYnnxfeL7xemI06suMYtWDBCL1TGL7dtWVOWzGPht3LiRVLakpARG6vgw&#10;22+/nZeWX3wyTawK2t3dA/369ZMCu2IwWQziPv3008Kw/hgwYBA6d+4iVdFsqbZ/iYiIiIiIiIiI&#10;iB42endPT22Ow2bvIMzqWe0I7Z9H8+6Y9dErOLUmEZk1T3D60zl69KT8iojo4XTmTB4yM/fjjz8u&#10;l2bfitUdK5VKKYB55coV/O9/P0jVJ4t/xX5xuDheWy2y+D7x/eJ0xOlVlxgwbty4sRS0FbNoK8oG&#10;vn79ulRdtCWJbQqfOnVKCh6LwdtnnnlGylIWiQFnMaA9cOBgKWu3efPm0nAtsRUJYy1JEBERERER&#10;EREREf2ZlQV47xxCwtfW+GCoizygOsT2bT9ErEruFe2PxBubLgCqDHwyfSo6j5iE/v7jYT9iFj7Y&#10;dBKGt5H3rgzC/P1yj46CX3/A/OmT4DRUeP+IIDj5T8XfN+SUvb/oLLZs+Cf+/uZ4dBbG9R8xHn2m&#10;r8PeS/L42uDwKsY+tRtbsuX+UiXIT19Xuix9horLEomEX2/I4w2J5eMw/t3xcBohlg9C5zc/xOwU&#10;7cJnYv7ASOyV+wyV22Zi+8ErM4FL4jafJGxz7TJot8cNHP0+EqPFbTRWHD8L4zccQoGxQPWdIhzd&#10;9E+8IXxmnd+suOzeleLnbrjewnq8+0/E6q73r0kY/d5UvLftBqI/Fj6nsZrug+/ldb1zCXv/vVia&#10;n/gZi5+juC3Gr0nBqVuaIkREDwfDLFrjWbWWIAZR27RpI1W7nJqaUmFD/mJbuMePH5eyasWqlMUA&#10;bE3dvKmWAsfaAK/Yzq4pxGqqs7OzpCqqiYiIiIiIiIiIiKhMWYD3bA62tOmG7q3kfgs69fN6/H3F&#10;GfSbtgBHNizD9tiVuBAbjB4/LsUHJlRxfGrTPLyxvgSDpkXgZILw/g1ROPmvaZjl3R4KuQyKrwOu&#10;w7AyeiWOxC4RyqzEnvdssPKDdbWYYdsS3Xu2wY4c3WzUG9i7eiZG7+qIeWs0y7InYSV2TOiG/XNn&#10;Yf5+wyCvUH7lTIzd3xGzl6/EyQ1i+SgcWT0W47tqMpyq5UQKPlhzBoNmLhO2uWYZtgy7gSmT1iF6&#10;TRg+KfLGZ8LnsCdaGB87DaMvRmPs5gvym7XEdfkIH5x3x2f/FtblX5qyY6/F4Y3VmQbB+ULsWbMY&#10;s0/0wsfyZyCtx8z22Dztn9hyRS72tC+++mwJPukHjP2grH3jj18V17UEmcI0VjbyRbQwv5Py5yi1&#10;e9yzPVrVpG1nIqL7rH17B3Tv3gOPPtq6tLrhGzduSJm6t2/fRqtWrfDyy69i1KjR0l+xXxwujhfL&#10;icT3ie8XpyNOr7qcnZ9Bhw4O0nSzsjKRkrIT586dlYKo4jz/+OMPKZC6b9/PUKlUaNGiOZycnKSs&#10;35q4du2qFNzVVg/9xBNPSNU0V0bM2BWX6+efM6TqqU+cOC6PISIiIiIiIiKih8rdYhRezMPP+7Lw&#10;o9QdxbGLhVAbr3yOKnD8BGtM/TMqC/D+cQk7nrKvpH3d6ss80Bj+M4ehu26bvo3awX/qIFzY+hPy&#10;5UFGnd2I8Vtd8MXMQfrvb9IGjspmco9A6YJBLvZQ6CYbtfPFBy9mYsshub8WtGrZEjv+KJT7BDkb&#10;MeXYC/hikifsdAKSiic8MW+xN/Yv3qgXcFbvicbo63745t1eeuVh3Q52NYjvIuc6+rw7DM/o1LZt&#10;23Ms5nXdjb+r/LBymAtstduqUUv0Hj0IrZIzcEoeJJKWTTUYX4nLplO2+5tj4X94I746Kw+T3MA3&#10;Tfpipb/OdEXCZ/DJm8X4ao8pqdRnsWdPe4wdYTANsd3jHk6wlXuJiOoDW1tbKWPVy8sLbdo8hsaN&#10;raTM2QsXLiA7Oxv37t1Fp06d0LPn89JfsV8cLo4Xy4nlxfeJ7xenI06vup588kl06dIV7dq1w+XL&#10;l7B37x4pkzc1daf8N0UKpp4+nYfi4htS0Pfq1Wu4du2a9Lr6GpS29ysGbsVpVVQ9tJbYXrAYfBaz&#10;icXlEauVJiIiIiIiIiKih8UdqH/LwhfL4uE+8Rs4hP+EV/91CL5S9wvcw/8L+4lxeDv6J/x80aBa&#10;z7uFOLb7Zxy4zHYzifTa4IWVTgDVkvr0QB/9ZvU0lPbocfiMXlDRUOb3u+E47FU46gb8zGD/mA2O&#10;nKu9epptW+lXNZm5OxM9XutrfHmfGIT3euhW6VyEHVtP4j1fz7JMZEtxMpaNbQVr4XMY6upUfn6t&#10;2sDx5AWdYLu4bIcw9nXv8oHVRk7o9yqwJVM/43d0n15G18OurR1iT+lFgysgLEOnk9ixr+qsbiKi&#10;uk7Mvn388cfxwgsv4bnnesLOTillxP7+uwq7dqUiKysL+fkXUFRUKP0V+8Xh4nixnFhefJ/4fnE6&#10;2izg6lAoFFKQ2NPzJSnYe/36NSljNz5+A+LivsKWLd/h/PlzaNKkqdQO8NWrV5GdnYkjRw6joOCK&#10;FHStjhYtWqB58xbS+ty+fQcnT56Q5l0RMQgsBrfFLGNxecSsXzGzmYiIiIiIiIiIHgIlZ/Dfld/A&#10;bcEhTD1xC8cqygO4ewcbM/Pwang8Av6Thd/F5//vFuLntVvgHpeL4ZuPacoR/Ynp3y2urSyZ5s2q&#10;GcC8hFNHG6N7R5001IrcKcKplI34YLrYbmsQGgzUdParL0B9p/ayfwqu6GTvVrm8Vuj8jD32n9MG&#10;Rs8g84ATuneQey2piRUqqgSzR1t7+VVlxGVrh2fay70GHNu1Q8IZ/dzrVs1r+oBASwyaPBat1s3E&#10;4MUbsfc3Zm0RUf0mBmVbtmyJ1177C3r27AU7O3spWHrsWC6++urf+Pbbb7B583fSX7FfHC6OF8uJ&#10;5cX3ie+vSXBXy8bGRphmTwQGvoXnn++Fxx57TGoXV8ywFQOw7dq1h6fnC3BxeUbqF6uK3rgxHgcP&#10;HpSqWq4usbpnMUhbUnJLCtyK0xUDucaI2b1icFkMLBcVFUnBYVtbBniJiIiIiIiIiOq9y79gXtiP&#10;CMi5BZU8yBT/TTuEl8K2YOXnW/CqXD2qqoQZvA+K2ARcbm5OjTpt83S1rVB9G7tPXalRJ06jriq7&#10;Y/xoG/Q7fqHSbNr7rwTqO81RRXN9wJ0LSJgzE+OPtsd7YQukNnrvbdV0F941JZhZfVdUlzC0vZ3c&#10;Z+LylioBblmZUf5+EpftLN74v7JguV73j0y5nIU174opny1D9CvNsGNFKPq8sxifpZxFAc/XRFRP&#10;iQHUJk2aoH//lzF06Bvo1csdjzzyiFRd8YkTJ3DgQLb0V+wXh4vjxXJiefF92iqOLUEM6IrZwD4+&#10;AxAc/B5mzJiFf/wjTPg7G2+++Rb69euPgQMHC/N+RZq32Bbu9u0/YM+e3VImb3U8+WRbdOrkLFe9&#10;fA67d/9ktF1dcf3FrN2dO3fg4sWLUtXMDg4O6Nq1m1yCiIiIiIiIiIjqpeJD+GTJUXxiUHmnsqk1&#10;xr/sjKQ3n0fWgpeQ+mZXrHv5UQxrKheQqYr+wD8OMkhQF5w9ewZLliyuUSdO4344dOEqfL/MrFEn&#10;TqOuKgvwtuuIfucOIrN6929riRUUja6juFjurYA6fSM+aDlKasfW0bqWqpk26gL2/nwbfTppg8im&#10;LW8ZYVmblJhR/n4Sl6079siBcqPd+O5yWUuzgl2PQZi1aBn2fOyLVntWoM+cLTjF8zcR1VNikNba&#10;2hpOTh3x8suvSsHUoUOHSRmz3bv3kP6K/eJwcbxYTixvyeCuSJyeGORt1epRPPHEE1LWbvv2HYSu&#10;Pezs7KR2fsUqnHv0eA79+r2M5s2b4/Llyzh27BhOnareI2D29vZS+7/29k9IQdzDhw9LQVyx3d+c&#10;nKP47bffcPToEaSk7MS2bVuRnZ0lfC8Ww8HBEU8/3QmtW7eWp0RERERERERERPXPH/ghMgvzdFvt&#10;atgEU0b1RdaSN/CR3/N4qaczOrRsj2d7uuEvfoPwuTA8a6gNXqp5pXZED62yw6NRdwwafBnRW0/K&#10;A+qCNnB85jYyT1TeJmvBpcvo/oyRdmUFp07otxNrUTk/YKXaE0Nd5P4ql7cER45e0KkiuT26P3sS&#10;mafl3mopQfF1+aVFict2Akfy5N4HpaUL/GeG42NFEmIPycOIiOopsX1bMYAqtocrVpMstq/70kte&#10;0l+xXxwujhfLPShi5q4Y/O3Tpw969nxeCrSKbekC1Qs2i9UsOzk5wcOjN9q2bSu1wXvo0EH8+GOq&#10;FORNTd0pvE6R2gQWs5mvXPlD2ga9evVCx45PSQFpIiIiIiIiIiKqn9QZaXj/hNwjamiNz0P9MNvz&#10;SSgqCuAKZTp4v4QpXeR+IipH7/DpPnoYntkYi+hf70/916bo7tkd+zd+X3n2ZqPGKLhmJA32Sgq+&#10;SpFfW1pRBubPz8TgYF84yoNE3V/1xKmKllf1Az7b74lBrnI/WqKPtx0+S9oNtTzEODs4uuTjlLGK&#10;6a9nYMse+bVFicvWBrFbD1WxbNVXXFED6uU0QysxtkBE9JAQ29R99NFH4ejoCGdnF+mv2G+JtnYt&#10;QQyqKpV2eOUVH3h795WCz+IyVtejj7aWspTd3XtL2ckKhQKXLl2UsnV37Ngu/BUDu1ekjGFHRyep&#10;7HPP9RSWQSlPgYiIiIiIiIiI6p8/8EPKHzpt7jbClAAfDGvbRO6vwN1C/Lx2C3wPyv1UZ4j3Mr/4&#10;Ym2NOnEaVHP6d5Kbe+Lj5T2wd3YYPtiYifxb8nCtOzdwSlV5Nq3FuQzDJ8+m4+8LtiDzSok8UHCn&#10;BAVXNIFouz4vSIHp2LNl49W/7cbs+SfQb0Q7eYiFFJ/F3o3L0P/NJCg+CMcsV4PMonbD8LF3prC8&#10;P+CUzvaTlueDH9Bj2jB0byQPFNh6B+Djoji8sTpDf3sL27qgSLs+9uj3cmOs/FcK8nUDx1dyEL1g&#10;JwqelvstTFy2985FYmxsjkEbuCVQn83BqRrsCs8844To7bv1p1uUgx37z0JtMK/89GjMy+6FQZ3k&#10;QUREVOvEYPNjjz0Gd3cPPPusq1R9c3WJ07KxscGrr/pg5MhRUuDYxcVFag+4cePGUiC3a9cuwvgB&#10;eOedYKl6aDEoTERERERERERE9ZjqCL7WbW61vSPe71lVNtcdHNiwBa9mGsuiq0PuXsTvFw2DaA8/&#10;TRu8i2rU3a82eB92De4J5Ndl7lzCjthofLb9LPYUWaFzq8a4cKUY9q3s0N0/EB/3l4Om+yPRYI+7&#10;TlusFxA7KQqY/iH8tUk35croysT8genotzUYveUhe1cGYUefKMzqIQ+QiEG+jZj3r93Y8oc1HBsV&#10;4xTaYFDAWKwcoFkW9a9bMHvpFmwptIbtnWK06jEIH48fhGdyI/HGOV98M0RbLbKRZTRGtQVvvLMF&#10;BW2s5QG3cepSCRw7tMOgl1/F6AHdYVfhQyZly7tDXh5rx654b2wAhj5tpNrNO0U4uj0Wn/zrEHZA&#10;WD+h/AVrO4ydNAFTXFvKhW7g6KZofPBVLk5ZC9MsFtbxGU9MeXcYOqfPR3TbD8u2mbjsi4DPlg2C&#10;nTxIy/j2FZX/LCSGywZ523t7Y8r/ecNR3jwVT1dgbB8Q9rG90Ssxdnsh7IVpFL84Fnv8m2HLGmFe&#10;6fk4cscana2FeRVbo1+fVzFlzCt4RrspiIiIKnHwYBa6dXOT+4iIiIiIiIiI6EEoTE2Ew9dlje+O&#10;/9sb+MhDG3Op2O//+y/eTjFSa6ukEV4a0hdTej0q9z8Ad89jY8ROvP2bNVaE+OD/Oj7YKkiPnziJ&#10;pzo6yX21Kzc3B0uWLJb7qmfq1Gn3JYt396kr8P0yU+6rnqS3usPTsZXcZxlFRZZJpDUe4CUiIiKq&#10;pxjgJSIiIiIiIiJ68A7ExcFrtzYT1xqf/+MNDKvvLXJpg7vn5P6GDz7IywCvcQzwEhEREdUjDPAS&#10;ERERERERET14P0f/B6+Wxtcew/crffC83Fcv6QR3lY89hnku1zB7VzFUDzjIez8DvJcuXcKePT/J&#10;fdXTp88LaNOmjdxXe84UqLF+/wW5r3pG9rBHe1uF3GcZlgrw6rfBS0RERERERERERERERGRRxSiw&#10;TFzrwdAL7tohPtQHw0b4YFM/ayjvFmPC8mT8+0RZddT04NkoGsPT0bZGnTiNuooZvERERPRQYQYv&#10;EREREREREdGD9/vWb+C8WduWbiN8NH4Uxtd+zbyWVy64+zKeLW1K+BqOJSRjyI4Hl8nLKpqNe9ir&#10;aGYGLxEREREREREREREREVnU421boKzJ3Tv4el+u/LoeqTS4K2qBTkOZyUv3HwO8RERERERERERE&#10;REREZFldnsTbOlGoAxlH8UOB3FMv5OO/lQZ3tcoHeTf+dkce93Bp1qwZnJ2da9SJ06CaYxXNRERE&#10;9FBhFc1ERERERERERHXBHZxO+AZuO27J/YCyrQOSQ19AB1PSD8Xs2Y9347TPIExxvb/VHmtcw8/r&#10;tuDtU49iXYXBXV1ydc0ZLfDvMB88X2V5y7ifVTTXJw97Fc0M8BIREdFDhQFeIiIiIiIiIqI6ovgQ&#10;5s3JwifapngFz3d6Cp+/64EOVvIAY4qP49//TMOEM8Lrhk0we+yDCvLWfWyD1zi2wUtERERERERE&#10;RERERERkLuuu+OBvj+F5uVf087HjcAv9Bp9sPYrTxWXZvZLiM/h5azICZsrBXdHdW5gX/T/8cFnu&#10;JyIGeImIiIiIiIiIiIiIiKh2KFxfxudDWqCD3C8pKca8zb/AbWo8Wk2Kg+/seLw66T9oNfVHvLr5&#10;Iv5bIpeT/d9rz+OV1nIPEbGKZiIiInq4sIpmIiIiIiIiIqK65g4K05IREPsHfrwrDzJFwyaY4t8X&#10;sz0ekweQoftZRfONGzdw9qw2tbp62rVrj2bNmsl9tadQfRuHLlyV+6qnq/0jsFE0lvssg23wEhER&#10;ERnBAC8RERERERERUR1VdBwb/7Mf847cwml5UEVe6eyAeX/rjU4tG8lDyJj7GeClmmOAl4iIiMgI&#10;BniJiIiIiIiIiOq4m+dxYPcJbMq+iJ8v35EHAh2eeBTPu7SDj+dTeLwpA7umYIC3fmGAl4iIiMgI&#10;BniJiIiIiIiIiOjPggHe+sVSAd6G8l8iIiIiIiIiIiIiIiIiIqrjGOB9wNQFBShQyz2ia0L/Nfl1&#10;PVNw8gh2nCyQ+yzshrBdbpTIPQLD/j+d37Dli5+wJU/uJSIiIiIiIiIiIiKiPx1m7/456QV4L2X8&#10;Bwunv4O//32M1L07cSLmLt+OM/J47F8pDF+J/XIvmeBcLN5oYI/5aXK/nnwkvNMKY7/Nl/uBvcta&#10;odWyvXJfdeRi/thv0WDsd4g+KQ8qpwAJH4llvsV8C36YR5Nz0T9ZJfeZ6yJiZ38L+9W5cr++vTE7&#10;0SqmbIUM+yt1YR/ekNa1rB7/mti7WrPtSru3N6H/R6lI+PWGXOJ+uIrMvReR+f/s3QtAFNX+B/Cv&#10;CApoCl1UMF+glpCokKagZkJ6C9KuqHmFyhQzH/QwyEqwLEHzlZmgZXLNCrql4j/NtXxgPgItY1UU&#10;LB/4SlC5CqSAgvCfMzMLy7IgTwX8fu497cyZx87Orvtj5rfnnCvqLBEREREREREREREREd0TihK8&#10;eYc+wwerDqPtswuxYtVqrFq1EotnBmBw77awU9e52/IOhGPKlHAk3FAr6oGUbVFI6WWH8I2x0G+o&#10;W7vM4GWTh4hdZSRAr56C5qy0jrU6XxecPYWozMawS7iA2Bp+f1P2piHFsjHC9/5Rc+9BbycURo5Q&#10;SvgALHowG9MW7EJMqrqciIiIiIiIiIiIiIiIqBYUJXiPHdiH7F4+GOfaEmZyjRksW3fBwP6O6vzd&#10;Z9Y7ACtWBMC1qVpR52kR80kCRs4Igvs8DeLuXIYXHs5WSE24AG2BWqEnZfsFbHZuBR9ztaIO0O68&#10;iASntghqkwHNbzV5ok4hZnceRg5tC/dDFxBXGz8OaHo/XMa4YLFNLiJ2n1MriYiIiIiIiIiIiIiI&#10;iGpeUYLXzMwSuJKBTHW+PNePb8JSXVfOkyZh1qe7kWqYSMw+gc1LZ2DKJLW757fD8N0h3d4vYHPI&#10;eMz64YI6L2Ri53xp3Te/xUm1RvZruPQc4UgQ+zfsIjptE2ZN+gwJ6fuwJnQapshdS09C4PxvkWjQ&#10;W27q7nB88Hpx99NFJWQTaq3R5cFYRCEIXmM9MHL0YkRvqaXxaUvJQ27XjtIzX4bmoGG3xBcQeyAP&#10;AQOskFbqhf+N5M27MPGNjbBTux92nxMPrf65TNiFRiEHkJJ5HBHvKut5fltGUjP7D4S9tgF+m4q7&#10;oDaq4JR0TEDQABd49DXH4p1JqLEzlXhBeg9awcu7I0ba/Y3oXYZ7voWM/XsxUTpOXZfL7iHbEZn4&#10;t7q8olrBvh0Qe0X/ZJXct93ULVi836BP5dQkRHy4Be6Tdev8gKAdhucrG8mbdsJbXcchaCeij+dx&#10;BG0iIiIiIiIiIiIiIqJ7UFGKqFvv3rA8vQmf/5CMTCOtPov9juhvs/HPtyKwatVqrJg/AXbHVmNe&#10;9Al1uaQgGWtmhmFPUx/MiVC6e/7whS44FjETyxNEAqwtujm3ROpR6bmULYAbh3D4uCUsbxzGMb38&#10;1rFjycDDPeBcVjKrYB+Wz4uHw/iPla6lI4IxIPdHLI3chzx1FdH99Lyv0+H8unrMc5+Ds6UZnJ9b&#10;gBUfDKulLqhzEfvdIsDXAy6whddYf0Ruiq25xOXtmHWEh6uRbomTTiEiuxW8eqnzJVgC5ubwCXgM&#10;qaLr4eW9EVCQBq9VSSX3kZmGgDmnYO47WF5vx+i26gI9eRcQvTAJm7s5IXKYrVppXO7+M1iE++Hx&#10;cGPYDmgD/9OXEXtVXVgt0nuw8zLg2hYuJtJrfswSkftPlXwPzh6A36q/4TH9KaW75U//iZgJHeHe&#10;7j51hYq6gKQUwKfd/eq89OwJe6Vzp9v3cKTMaIWEVXsRJv8bUJk3hvXDXRCzdLi0ztNIfv4+xEUf&#10;QGTRwNdA2uZd8Nh+C/5vK8d4KrgjcqKPI1xdTkRERERERERERERERPeO4rSp03i8M7YjUjcuQOC0&#10;1zHv631INdqdbUsM9h2DbtZqR87W/TDiibbIPpZc1BI2c2cM9hQ8Br9J/WAjr2aGlk5j8NJwKyR8&#10;twkid9XZuScsjyfjmJpMzjvwOxLbP4YBnS/g8FFd2vcEDidmo3P3nuV2E+3sE4CBD6hrNO2IEcMe&#10;AQ4dQKJSo3Y//SRGdFKPubUnnu5vicRjZ2FWW60gc+MQu9oOfkNc5FmrgV7wXx2J9Xp58NrVGC59&#10;74ddiW6Jb0ErWpD2FglPtaqExnD07AsvBytltml7+Hjeh7TjV5Cs1Ciy8+D4r4Hw76YmQU0aK486&#10;BWmInrsf4a2dEDvlIZTfE3Qu4n7LgJ3umKwd4NUpG5Hb9Vt3V9GNU4hNbAy/vg7yrFWfVvA/fQHr&#10;9ZKnSM+Fxvw+OHZQj9LMErYOXeFYmfGJb1yB9tsjCMm7H0GerdTKC4j69gqcRrvBt5PYd2OYd+qN&#10;0CdMEBKThKLfMFg/BN9hXWHbVJxDM1i5OcDfOg/a47o09ClE/ZgLb+/e8JH3I5HOkf/zbeFU7g8x&#10;iIiIiIiIiIiIiIiIqCEqkeaz85yBxcvCMNW7C7LjP8OsV17H8l8uq0t1uqBjJ3WyDCePnwCcSre6&#10;tZPqWqafwEmRv+3cGZ2RjGPHlGWJiYdhad8D/+zeBSePHFJa32aewcmrbdHj4ZbyOsa1Qgc1cVsu&#10;kwqsU4MytsUgzHkafHQtZW084DNFg+idKWrFHeDkgGk2et0SF5yAJs4E0wYrCc+KMLeUzlv2rZIt&#10;eHEfvPpYqtOG8hD/2a8IRHtEvXy75K4k8w/EHDLDtIG6Y7KCh7slNPvPobpnKmPvOYS1bAMfJ7XC&#10;2gE+XfMQHa/XpfTDbbHI7DK8grYjMiENuRVNmh5IKurSudHUXQhKb4u4eYPgpjstl9IQm24Oj4fV&#10;ZLnKvut9QOr1cl6bOSykk5aarbY/T72CuOzS+0EnK7ipk0RERERERERERERERHTvKN2Os2lbuD4d&#10;gDnLPsZrA5ogYc1K7DToLrfKrV4tLWGJbGTnSNNNe6JH12wcThRNWpORmGSJR1wc0fLhHrBL/B37&#10;bgB5Rw7jpHUPdCu3h18zNDFoQGqom8sjsEzYhA2nlaRZ3tV9+Ck+E849e8jzNS8DsRsigG0T4dCo&#10;ERrJxRreK4DY5THQqmvVvrbw6G1W1C1x7v4LCL+/FTw6KEtLKfgbyVt3YWLQRjjokpcRBmPGysxg&#10;0VSdNJRwHH4Jt5B25TrSSmaFjcrYn4YI5GFimPp8UrGOzgauXkRMouH4wZUhvQdxYj8Xil+L/054&#10;H5feg71noNUlcpt2ReD8AYgZbIbYVfGwEGPgbjpjkNA2oreT0qVz5HAkPNYYsal5sNDPed8qkPaR&#10;C793i1+XXAzP5yVlDF7Pqbp19sLP2KDQhv/mpHkLdZKIiIiIiIiIiIiIiIjuHWWnak1awvk5H7gW&#10;nEByJZtSmonGsgW6EXD1ZGcjG5awlDNTLdHt4bbIPH0GmacO43CuI5wflqptpUfrw0g8KsbfPQxL&#10;5x7oLFavBjPXlxE0HNgaOgkTJ47HlJAY5D0RjJfcaqlV74n1iFwdiB05hSgs1C9xCE2LQuxBdb07&#10;wP6JtvA/fRGa1FzE7c+At+dDsFeXlXQL2q92wmlzAbymDkDS5yJ5KZVpxWPKVkibttgR7oao+69g&#10;2mqD8X9LuYD1O7IROF4d/7aoDEdc71uIOnBGXa8Kzv6ByNP3Ycdy/f1K5XMnhOZeQexRveSxWSu4&#10;DRuEqPCnkDruPiRvTEDQjoqOltwYLqMdEHjxHBbt1RtbV2aOqFCD55fLIKX17dVDCAj+A3HtumDV&#10;oqfVZQMQVTuDQhMREREREREREREREVEDUH5b3LybclfJZrdpIWuom1MP4FgyEg26uz2b8Dsybbqg&#10;s9rjstxl8/FkxB4+jExXN7jKR9MFj/RuiWNHNiH5mLSv7o7yutVScAI7t2dj8MzVWLVKKhEL8NrT&#10;XVBWJ8PVlbInBgnveMG9VP/EbvB6A1j0XeztW4jWFHlM21xEbd6PmERLePUx6Oq3yBUkH78Fnye6&#10;w8fhfpirn4y0vwyTlrfxgBXsm9rCd1JHOB5MKj9RevYcYq5YScdkeKIaw21AKyDuDGKNjgN9eyn7&#10;LyOhZ1u4G7Y0NukCL3fpPdhpJPlsYg5bt0EIf8IMEX9eVCsrwLI7goabY/G3vyFed7xt7oe7ZS7i&#10;jpdz/lIyEFFwPwKe6wp70RW2UHAFKfpPbafsJ+GkwdGeykCsOklERERERERERERERET3DjWNl4nE&#10;HT/i2Lls5KlJ2bzsM9iz8lsktn4SHs5KXUWZ9R2DEf/Yjc8jdiNVTnjlITPpW3yx9Tpcnx2Goh6C&#10;HXqgh2UydsZegOujj6iVQGfnnkD8Juy82kNp1Vtd6Sdw5poNWv1Dna9VWsR8kgD/Ie5Gx591GeIH&#10;u9WxiLtjGV51TNv4K4hwfgBe1mp1KWawag6knL2MDLnxdR4ykvYjZEsuyu0huyx2rogcdx/W/zce&#10;0X8Z62r5FrQ7LiLBuU3pJKzwcFv4mWcgNqEKJ6rgFGJ258G/j4OR96AxXHrfD7vEi4gTn83TSYhO&#10;uIBcXYPzq6egScyDT7vKtVy29X4Ii0yuIPT/1PF9TRzg96Q51n+1C5FJuiT3LeReu4D4JHVca3Pp&#10;WJCNpNPqa7yRBk34cUSW+EGFsp+otfHQ/KWuJx1jZNRFpJT/8wwiIiIiIiIiIiIiIiJqgIpTRH/t&#10;w+eLX8eUSeOVbozfXIKdzZ/Hh++PQefKJpJM2sL7zWA8bRaLea+L/U3C21+eQLdpczHVVb/drCOc&#10;nbKRnfsI+vVSq4RuPdDtVh7yuvZAj7LGeq0M6x5wfiAZUYHKa5PLJOmYlm7CyUo2UL2tg7GISvOH&#10;h5ux9K6klwf8bMMQvaWiXQBXn9WA9giW3sPgvl2MJp0VVvCa6AS/iyfgOHkDGr20BX5bzRAc3BEe&#10;6hqVZT7AHTGuefBboUWKQWtuFJxBbMKtMpKwEhMHePRujLDtSfL4wZVy9AKicq3g4VrGq3VWksfR&#10;u8SecxEXcwBO4jX7b4BdcBKSe3ZHpHcrZd2Kko532uj7kLD1CKLVMXRtvYcieaIVtGt2w04eX3cj&#10;nIIPIeqsmk12ckXUv8wR8+EW+bkdZhxCyqBBiOqtLNax9R6E2CeAiDnqemFnYPHvRxFe3b7LiYiI&#10;iIiIiIiIiIiIqN5pVCgGh23IbhzG5299hrwxc/GSW0sUjbp74ww2zJmN/b1m48NRHdVKIiIiqu8S&#10;Ew/C2Vn/l2NEREREREREREREd19WVpY6VT0Nv5PXo7uxH274p35yV2jaEW3bAumZmWoFERERERER&#10;EREREREREVHd1vATvK1aweZaPH7YfaFofGHcuIyT28Lx3UFLDHTroVYSEREREREREREREREREdVt&#10;Db+LZknmsU344usfcSwtG/Lop2aWsOvkhqG+PhjYXn9MYCIiIqrv2EUzERERERERERER1UU11UXz&#10;PZHgJSIionsHE7xERERERERERERUF3EMXiIiIiIiIiIiIiIiIiKiewxb8BIREVGDUl4L3m/++w1u&#10;3rwJ/vVDREREREREREREd0qjRkCTJk3g7eWt1lQPE7xERETUoJSX4E1Pv4Jbt/JR4T9++GcSERER&#10;ERERERERlUVkbitArNW4sSmaNDFVKqqJCV4iIiJqUMpL8BYUFKhTxvHPIiIiIiIiIiIiIqqqRrdJ&#10;+F67dk2dqh4meImIiKhBKS/Be7s/e/hnEREREREREREREVXV7RK8f//9tzpVPSbqIxEREdE9T/wB&#10;pl+IiIiIiIiIiIiIynK37ieyBS8RERE1KNVpwUtERERERERERERUW2qqBS8TvERERNSg3IkEL/98&#10;IiKiO6G2f/3NeEZERHcC4xkREdV3NRnL2EUzERER0R0gbhYYFiIiojuhJmNQTe6LiIioMmoyBtXk&#10;voiIiCqqLsaf0i14CzJxdu8mRG2Nx9m0bOSJOhMztGzdET2GT8K4R1vJq9V5aZswKyQGqeqszMwS&#10;LR9wxD/HTMDQrpZqZW3KQPKGCCxeFoXNO5ORJtXYdveA91OBCF7gBXtlJTIm+wS2fvk1fjh0Btni&#10;Q6h+Bl1HB8CvZ0tlnTsk9YdgzPq/C+qcwqx5S9h1exJ+LzyJzrX5UTofjZHt/RCjzsq6uMFniB/8&#10;3/CDVxcrtZKIiHTKa8ErVPQPsLLWqwt/wBER0b2jrF+KV/QX5IxnRERUFzCeERFRfVfdWCaIdbOy&#10;stS56imZ4M0+ge8WhmFn3mPwnfA0+nVqBTMTIO/aGZyM34OTDzwHbyd13bpOTvDuQ7/QMHjbqnU3&#10;LuPY/0Vg0bY8jNCvrw3XkhE51QMhGQGI+iQQHp3M5erc0/GISTSHzzAXKDUVcCISnt84YccsN7Wi&#10;obuAze8H46dmYxD0ypPo0FSqupGNs0d3I73tk3CtsfctD3uWzkbWmPI/C3KCd18/zAkdBju1Li89&#10;GRsiFmBrnk+J+honJ3jXY+S59fBtp9ZdS4N20yIEvRED+092YNXoyv5UIBexM/yQ9qrePomIGpDb&#10;JXh1KnqDQH++rG2IiIhqk/4NA8ObB2XdTGA8IyKiuobxjIiI6ruqxDJBf1ktJHizsX/5m/j88pOY&#10;M2sY7Op7583GEryy37F8YjjSfRbgXa/aao2cC+08D7hqA3DqO99qt9RN+2Yk7E4EofBeSfBe2oQP&#10;Zu6B8/sLMOIBta42FEifhckx6PhB5RO8soRwTFyejhFzZ8O7tVpX04wleFW5+8Lg4bYZI7VxCLx9&#10;HkNPPMLsFsH+NyZ4iahhqmiC1xjDmwVFRalQ6+X/ytNERES1qxGK7gNIE2JSd2OgvBsLhvFM96iE&#10;MN28/F95moiIqHYxnhERUX1XdiwzMSlOqBrGMmNqPsF77lu8/f7vcJ25AM86yDXlSvh0PDa0C0NQ&#10;+1gsWrkDqTdaYujMj5VtCy5j/5oIRP2qdK9r1rwjnP81Hi893hFmyuZqcgyYuioArmqVUCqZJtbb&#10;1BHv+AI/rNyExKtihy3h7B2Al57ugjJ7x71Ngjdv/Eq81j8bW0Nfxw8dZuCTFxzV5Qr5OPb2wLsf&#10;jkEHta7CMjQIsPaHVWwKQgffpp3u+VhEzJXO1bYYxJ8QXTh7wW9uOBYNE2nhDGhmeiFgXjxSlLUl&#10;PogqSvZlIH5hEAJXRkrb2sJxbBAiPwmEm428ouKaFpEzQrB4gwbJoo9oPaHxhQjuJ6b09wPY9/OH&#10;/7vBCH5KLzUtJxpTEJTni9SZAQhaqEHKm9/jv+nPYL5zAhKmu6grKuSk9FdeOKXxr3yCO3MH5gXG&#10;oO1rERjnrNaVIf3X1VgeHY+z18TnwhIdevrgRX9PdNB90OTPwRmMWDEM6cuXYENiJvKcx2OFVypm&#10;ffwj0m+o6wm9A7Bq8iPqTLHyE7x5GBcxHQP/XI1Xl17AiMXBGKzfg7ScRFY/b25Fn/6KKyfBq7TE&#10;tYCf6Q6kzPVQW4RnIHltBBav0HULbg+38YGI+GQaXJpLi49EwntsCDRH9D4MH8QV/Xgg91g0QmaE&#10;ImqTtG0XLwR+sAihYx0r3tqciKgOqGqCt+iGgTKj3DgQRZotuHULeXn56jqiXl5J/IeIiKiW6G4g&#10;iMdGMDMzhUnjxkU3EuQbB+JRrKLWCYxnRERUtzCeERFRfVe1WFaWGk/wpmtm4+2djnhn4Rh0lheV&#10;TyR4vzjbCmaWj+ClV8agm0hqFUjFJBM757+ODRiGqZN95Pq8v3Zj+cLVyHwiDO8+3VbevlIJ3k8P&#10;w6yDJ16bJu3P2qxof+mPh2HOv9T9GSqni+alhxwRFCq9ThORSwxD4Pdt8drH4+FclGQ/g+/eno3E&#10;AdL+dcdbGXtD0GhgLnbkLILH7TJj6fGI3gZ4jHCDrbRuxs4weHnEwf/4Zvh3UVaJn9MI7ihOwily&#10;pXoP+BwPQNxKX9ib5yLlK3+4L3dCzLZguIlkHtIQ84ILFnWNguYdD1iZZiB5hT+ctnggIVpN+Ikk&#10;8lRHhGAxoub6wtFK2vN5DUJH+yPl1ThEjVXTs3KiMQq5owGX8ZEIfUo5qRmbAmD9rj0StIEoTvGm&#10;INLLAZrnU7F+bDlNY8ukfIaiMvvhpdcnoG9r44lR5b0DvKcGYIT4oN24gD0rw7Dmil4rdPlzsAd5&#10;tjfRYWgwXnpM+szKn1PdMmM/AijJWIJX6aJ5CRIenoEPR4k3KhlrXl2AM8M+xrtDijO8efFLMGW1&#10;GaZ+Kn3Oi3/EUXHlJnill7DWD3ZzXUuc/+RNkUjpOhJe3cSbmYLoSe4IbBdVnAQua5+no+HnFg6n&#10;aA2CB0vbpscibJgfkvQ/B0RE9UBVErzqn0Olbh6ImwZZWX8jNzenqE76v25NdVoomiAiIqoG5UZA&#10;8f0A5UaC7qaBubkFWrS4T76hYOxGgg7jGRER3V2MZ0REVN9VL5bJ82Wo8QSvSNguv+iDD98bBv0G&#10;oGWR10/ogXEfT8dA/Wa0Savx6kdn8PTC2RhqrdYJcqI2Dy8tm46+YkzVyiR4l58obh2syt69AK9+&#10;bVl24kxO3sUgVZ3Vaek0BlMnP4nOumO+sQ9LX/kKVq/otRaVWzMnw8PwNVSQ3HrV1xVxhcGofKfK&#10;KYgc6gDtK1cRPsxKrjGa4D0RCe+u8fC/vAo+RW+Ysq1mvJpYTYuBn10UvFPWw7eTukpuLIIsIuCq&#10;S+4dXAxXl2SElNiPZF8Y7EbkIColVElSy0lBP+SuPIXNL+kl+6T9hdgHwXpLQnE3wUaPrZKyDyNq&#10;bjh2puXB7IFHMGLM8xjs1LK4BXgZCdVSLWbVz0HekGB8OEbNmOtUJsH7fxfUOZ2W6DYmAFM9u8BS&#10;/fydXTcDHxzzwOKQJ6WlQh72L5uEqObT8cn4HnJNpd0mwSvep0bSx6K8z1rutiBYzLArTgIb3Wcu&#10;YmfaI8hag4Q3i1P18rYvWCMutSqfZSKiu6NaCV75BkEhCqSSdzMP//vfFfkPtZYtW8DCwkJeh4iI&#10;6G7IyclBZmaWfHP7H/+4H2ZNzGCi3kgwvHnAeEZERHUV4xkREdV3FYllhjFNX00leEumRq1aqokp&#10;HdGd8XhM1JWQTSUTpg8/gn4GfSSnnjqBbNtH4GyYGH24B5wLTuDYSXW+Urqgoy5BqbJ80BF2BalI&#10;vaRWGNUWI0JXY9UqtUQswEsPHsbS12dj81/qKk37YaBrNvb88rtaAZzd/zvSO/VD3yokd6vPAhZW&#10;0nm8lqvOG5emjYVmhAdcSiRQ7eE0EIg5Udyhs8xUfTQiLTkO2tEecDdMxPZyg1+aBtpj6rzMAz6D&#10;DVpymnvAe2oqFm2KVyuAlD0x0Iz3gkdVk7uCZQ/4hUZg8czxGGB5Ahs+eh2vhn6Lk9nq8rQTOJHd&#10;Fo84l/zEwkT6nD0MnDx+Qq0QWsK1j0Fyt7JsfTBH9zmSyooPX4bjoSV4dY70b0K0CJZ0GDAQdqf3&#10;YK+u9+Mbv2NfoiUe6V3F5G4NMb9P+iAfzEX5n6hkxK9Og5dbya62zR1d4ZOWgJTzagURUQMkbhjo&#10;HotKQYH8x1bjxiawtW3DmwdERHTXiVgkYpKITSJGiVhVInYZK4xnRERUxzCeERFRfXe7WCboHmtT&#10;UYK3pXVL4HIm0tV5xSOYqia0jHaF3LSZXovK25DXzcb18rNMZTKrSve2hpq2Qrenp2P0w2ewYVNx&#10;Qte1/2OwTNiN/fJ4rGew78BldHZzM0h2V5yVjUiC5igzt5MWi4ipI+HpbKdm9+3gt1ZdVp586URu&#10;8IOD3q8CRHF/V10u2LrDe3QMwlfHIiNfVOQiZW0kop7ygpux1qD6zC1gDS1yS7xfVrAw0uW027Ag&#10;2C3fjFh53RTErtVg2ggPae3qMkNLh8fg99bH+OS9Meic/iOWrktWl5XFDM2aAtnZukyw0AzNyhys&#10;uWrMbBzh/coYOJ+LwYaDaqXtYxjY6QL27D0jz+YlxCPRvDf63mYc4epIOZ4A9DLXGyM3A8kbwjBx&#10;qHvxZ8MtRF1WHunNSwPCBpb8PDVq74cYdQ0iooZM9yeX7g+x/PxbuH79uvzLcCIiorpExCYRo0Ss&#10;KnEDQf6vgvGMiIjqOsYzIiKq7yoSy2pTUdq0c9cuQNrvSLyqVlSRmYkZUJCnzum5cR15sEQzIwnC&#10;ishTW0lWn5IAxPkLxa2RnQdiQMvD2HdAOu5z+5CQ3gMDBlQ1vau2eoQGcbrEX1nSNQhw8UOcYxBW&#10;xaeqH4BURI1Wl9/O6Cikqh+aEqWoK2db+K6Mg/dOT1ibiYSdE/x2uiLmS38UtcM1ld6QfCPp6Nwc&#10;XIULzCvyfvXywTTnMGj25AInYhGzJRA+Q6qf3tVn1v5J+D3eCtl/nlDeN+mTayZ9om7ekhfrycP1&#10;G4ClZQ1ndI1Rf+CQekHXfXNLDB7cA+n79+GkdBwJBw6jZf+B6KYurXkZ0O6Mga2Pe9H4u9olXnBa&#10;kAOvTzRI0n0e4kPVpbcXGq/3OSoqZXQPTUTUAIjvOXWi6HuvoECM7ZQn/XGWf2fiCRERUSWI2CRi&#10;lIhVImYpsUu6YC6KY8qvxxnPiIioLmM8IyKi+s5YLBNFxDJBnq5Fxe1ie3liYPMz+OHb36Hf9rGy&#10;bJwdYXPpcKlEcV7C70g06YJundWKxkrb35KJ2zycOGk41qmQjGNH1UlVZuLvSLXsgs7ljJ1qXCbS&#10;RTPlVi31xhrugn59WyHxQDyOie6Ze7qhn0gCV1U7L/hPScWij6Jh0FlySSe0iEgLQMArbrBvrtZJ&#10;W6TsUSfLYevoDpe1cUi4plaUIWNPFCJ770CO/ME6hbj/BMJNr+tkWxcPeG2IhbZk023kxsciytYL&#10;LhXKTtrDY6wXFm+LQ/KeGCS84wX3Kibyy5N946bI6spJVbTugW42l5GYlCkvK3LjdyRInxX5Bwu1&#10;7eplucW7jXUrZV5i1tsNzpnx+D1JdM/cCn3da+84cvcuQuhqL4SO1SX005AcHw+fVwPg082qqFVv&#10;WkqCOlUeRziOB2K1t2shTUTUcOn+5iosLJBvJuRJf6CJ3gyIiIjqEhGbRIxSbnwrF9T69w10k4xn&#10;RERUlzGeERFRfXe7WFbbihO8Jo4Y96YPbBLCMeujb5FwLhtF7XDzspF53UirXGPaD8OzvS/ju0++&#10;xbGryjZ5f+3G8m8Po8PwMeirS5x26wlnk9/x08YzSpK3IA+pu8Pxf8eUxG8JJtnYF6O3v9ObsHzT&#10;GXR48p+Vax2Zl4ljP3yGH05bYuCQx5REoaqDpwc6HI3Fdwcvw7n3IyWWVZ4VvBbEIOC4HzwnRCD+&#10;dHE/x7kZaUg+naHMmJvDBQlIOqEuz02DZmYoIouSvQr7Lj6AJhbx6mayXn4IeX49/KdG6iVnc5Fx&#10;Oh5avfFSU46sh317O70ufA10kfbzQRKmvVG8n9zzGoTOjITHR/7wqGCi1n6YP/y/ikTolgT4D3Ev&#10;+/kq4vQ+bP71BNKz1c+c9NlIT/oWUTuy4TzUU03Md8TTzz6C9LVL8F1SpvJZvXEBe1Z+hcQHfPBs&#10;3wq8g63bws7kAn7fJ30GpVnxK4uKyruajM2Rm3C2+WP4p5veczXtBw+3PCSu/RGJ9z+Cfu3V+hqU&#10;m54MzcKRcBoYC/eN4fAvyiGbw0o6OSnJSWqX3EDGwUiEzNWixO8g2tnD1TYOm3eqPz+Q15U+s1ND&#10;kTPVHyFb0orH670mfV4PpED/o0dE1HAV/9JOlIJbpbqJICIiqhNEjNKPWcW3wSV69aIwnhERUV3F&#10;eEZERPVdubGslpUc2faBYXh34Qz8s+UJfPfhNEyZOB4TRZn2Oj4/YAln1464fUcYlnCdNBsvdT6B&#10;L0Imydu/ujAWZv+ajXee1hvHt2k/vPSmD1r+EoYpk9TnOOmGd156RF1BT8Ej8PW1xE/zp8n7mzJ/&#10;ByyHBiPIy8i4wCVcwIYQ9TWIMuVNLD9oiaeD5mKck7qKjrUb+nU4g7OXHsHAiiQHb6e5G4K3nUK4&#10;SzJCh9nLmXxRnJ7yQ8g2tXPoXtMQFW2PmKcs5GUOg0OQ4hOFqAklmyXbjl2EzQPj4Gct7aPrRGjS&#10;5Fr4fJmMmD5ahAzWjd/rBK8ZUUgpzifDsV8AUl91Knp++XncJmLxXl3KzhxuszQl9uM0OgYW78Yh&#10;amxRR863Z+MBr6eiEb0nAN6Dq9t8NwOHN4Zj1uvK52fipGn4IPoCHnljIV5zK/4EWroG4N2JXXDy&#10;yzeVz+rrYdhp5oN3Zw6DXclPtnEmj+DFVzyRt222vP2r35TTejUtBrN0nyOpTJkZjt+bD0PQ++PR&#10;zeC5nHv3Rua5M7AbMBAd1LrqiYFf++L3z35wAGJyRyIqNQ7h0mermBW8PpA+JycC4Ci65LZzgl+0&#10;NYI3LYKHuobCDYFbQoAF7tL+7OC0TCvXmvcORmxyECzW+sBJfS47Nz8s3iN/4IiIGiz5Ty/xR5j8&#10;qEwXyH+UyYuJiIjqHBGjlFilxCslhinxS7ec8YyIiOo6EaMYz4iIqD4T8clYLLsTYauR9ER1Ozwm&#10;hGPicmDqqgC4qlW1JeHT8fii6XR8Mr6HWlO/pa31g/smb+xY6Qt7vZxrxrYQeLwALEoJrXAL3YqI&#10;n2OHaeYaJLypGxH2HpW2CbNCfsfAhbMx1FqtIyKiOyYx8SCcnXupc2XT/Qmk/AFWKHenIkr+rVvI&#10;zs7BX+f/Qq9eDeNvAiIialgOHjyMB9o9AEtLCzQ2MYGJVMQPNAUR3goKbuGWFNMYz4iIqC5jPCMi&#10;ovpOP5aZNm4sxzJdPNPFNN2jTlZWljpVPRVp53hvuLEPexIs8UjvhvKHQhpi10bDa6xPieSuYNXV&#10;CfZpKcioyX53c2Oxebkd/Ibc48ldydm9e5DaqR/6MrlLRFTvyDlf8R+p1PXfwBER0b1LjlFF8Uqt&#10;LKLWFS0vtQIREVGdwHhGRET1XfmxrHYxwSvkZWL/6q+Q2NkH/3JW6+o9K9h2scX6b6L0xugFck/H&#10;I+KDEMRN8YNHyZ6gqy4/A7ELQxA5IhT+t28w1aDlnY7BF1uvY6DPk2ip1hERUX2i/CUm/iv9WSZP&#10;ExER1TUiRhVHKWPxivGMiIjqPsYzIiKq724fy2rPPZ7gvYDNYozeKa/ji1Q3vPaKZwNKypnD4wMt&#10;opzjEVQ0Rq8dXCdEImPIeiQv94KVumbVpSH6WWm/Zo4ISPaDZkFN7LOeEl2Ji7F55+9GyzHBpcd4&#10;JiKiekP+U4y/DiciorpO/EJcnTSG8YyIiOoFxjMiIqrvbhPLakvdH4OXiIiIqBKqMwbvrVu3kJ8v&#10;xuDNxvnzf8HV9R7vmoKIiOqkhISDaCeP82SJxo1NpNK4aFwnEdNEPLt1S4xZyHhGRER1F+MZERHV&#10;d/qxzNS0sRzLOAYvERER0V3B374REVF9UV7MYjwjIqL6gvGMiIjquzsfr5jgJSIiIjKg/EnGGwlE&#10;RFRXVawLMMYzIiKq2xjPiIiovrs73TMLTPASERER3TGpiJ7+Mho9VUZ5JgCer87H4o1apN1SN6Ga&#10;dSsLyRuXIOKQOk9ERJV3UYORxuJYWSVcq25YR91KR+zKTxFzUZ2vLem/ImJ2MJyeUc6L05RliD5e&#10;/e7ZUtYFq+c6GJHn1Mp6JD5cOR9hCWpFVd2p97G2NZTXQVQvnUPkFDV2TVmHFLXWmLSNs+X1Rm5M&#10;VWuM1919WoTJMeJTxKs1RETUMDDBS0RERFRX3MxD7PFTCFrxKexGhyLmglpPNUa78k04rTiGDCbQ&#10;iYhIlo6Yt4LhuSENuWpNrbiggZ9/JAL2Z8LR/VEsetxOqjsCv1ffQ9ihPHWlqjiGmLXpQBPAVryW&#10;/fUww1sj7tD7WOsayusgqqeO7UTEaen7VPpOxWktYu/Vr1QiIqoXmOAlIiIiugtCwz5D4RaD8v0S&#10;pC55BoFtpBVyzmHklPnQXFXWp5qRy8QuEVENckGcYSwzVgJc1PXrorw7EBvyEBv9PaJvAoEzF2D9&#10;W/4IfGs2Ema5SGcwGyFfbEOaumalHf0VUVmAx/DH4d8E0KzdCW09i3VuAcrnJNhVraiSO/E+3gkN&#10;5XUQ1U/a3Vpo0QJBI7rLP5qJ2HJEXVKfuSBYjseT4abWEBFRw8AELxEREVFd0cQStt28sChiOhZ1&#10;kuZvnoJ/5K9swUFERFSv/YH4PeLRDq4PWso1gnn7DrAXE8fOltsNaHnid/4C0QG2h8sz8BgoTWT9&#10;gvX7q9MimIjoHnVLC83mbOmarDPcR/eVfzSj3bwTsTnqciIiojqGCV4iIiKiuqZZNwS+NQRe0mTa&#10;jq2lW/HeSkf8xk8x0TdAGR/qqQC4vzofEfvT1RWMuFhy3D+7MW9i4tJtSNYf+k83puJ0jdGWRMbG&#10;lFLGzZuN6It5SNv/JSa+GAA7sY9nAuA9ex206v4zDnyDgCl6y+ZrkHxdWVaCGCN3q/TadPsp57Xp&#10;jkeM2ZdxfBvC3p4OB3kbMa6htM0BvW3U1+a+WZkNCVbW038tyj7eLP8cERFRlenGivWMPqXWGLil&#10;RZj8Hbys5A11MSbpV/MxUhf3xJj1b3+KGCPj15aMS3qxR8QTeZtsdU1Jwqfyun7HxEwq/F5Uvv+L&#10;xoItFZOk+PJiKMK2Vrarf1s4dhWPqVi/vzju5P6lJnZ7d4OjXFNJOb9i8zbpsUl3uDlawt1dtDgD&#10;wrb8ggx5BQO6OC/GRM46huj5+uMBG4+1peK87j3wmV5+jMw6B430nnmPUfZ/+/es5Bi8Nfc+qmNP&#10;ir9t5LFtQ+GpHpPdmGAEfHtEeS/F31Z6xyuWBW08ZfxHdvX+80hExuTu34vwm9I39kBXuDRzUX40&#10;c/MIYuJq6GJAvh6bDXcf5d9v2dcaxd9bycc1CJqkfNc4+IYi+rS6Cgy+U+TvoS8RK33XlP5OLWcM&#10;3kpce8kMXoOIBSNnfyM/LxER3XlM8BIRERHVRZ1c4dNWTJxD3BG9C+br0gW6fzDcV2ix+ZYNAoeL&#10;cfxskHHmFAJmB8NTqje8GZmyORQOLyrj/tm7uGDRcBeMbJmDyB/XwWnaMsRWuxvo69j8yUy4zP4V&#10;qZ26I2h4d/ia50Gzfxtcp32JmA2hcJz1C1La6C37+Xs4Ba1Div4NyVupiH7rTTgtkV5bTkuMfFJ6&#10;bU+2h/X5sl+bkLB5CbxeXYfIK7bwlc5HcN8WyD0tbTMrGH6b1RvpFh3gJS2b1l6Z9eor7Vua9+rY&#10;TJ7P+HkJXKV9hPyZD3cxNqK0zK99DjaLc/R8KKI5HjIRUbXZ93WRf7wUuyPBeIvVQ/uVm+uefeFu&#10;odaJuPeiFAOiT0ELWyXuudsgNVmLka/OxETd93wJ1xG3crYUl35GbLOHpNjzKAIfluLhIbFNcPGY&#10;t/d3k77vpbjUQsxYwneo8v3vcr+Yz4Jm7kw5JsXetIWfeF5pXZeccwhZsgSOb2lKxrBy2cDrGSX5&#10;GhMZKceU3OPrEBAqugK1ROio/rBSVqyUjLidCJOTEcr5Mu87AAFi3MgDe8uP7Vf3I2zaEvjF3YS7&#10;h/S65PGAy4u1eUhaO186n78g1uYh6Ty4YJpNnvJ3xIuhiDGMkRc0mCjVe0vvWXJLBwRL5y7YxUI9&#10;/2W9Z8bUxPuoykpAiPT3k+ePxWMgW+emI+KLZfCK3Cb9/SH9bbUhHfZ6yxavmI+Rhj9GaBCfRyIq&#10;LQuxW47IP3L1d3eBOczg4eEif29HxO43/qOZSshN+BTu8vVYOvBgd/nfdtG1hrHvUeHCNvgHfY8Y&#10;c/G92x1uUiyxFUP5IBvaSOU7JULazuNx6fvAoz3M//wFnpNmImS/vPXtVfba69g30v6l16BNh3UP&#10;cU0pfbf3MIV2/8/wfHEGwhL0frBCRER3RiERERFRA3L4sFadKl9BQYFcbt26VZifn1948+bNwpyc&#10;nMK///67MO3ipcLff09Q16xJFwqjXp9UiCcnFYb+rlaVI26Zsq7LqmS15kLh+kClzm3Z/sKr+Wq1&#10;kJlYuOglZZnvDxfUSsnZtYVeUh2GzymMOntTrRSuFyZ9+Z68vu3C/YU5oiptc6GPWPf1zYWp8jol&#10;pX6vrO/zffH+dceIJ1+XXtN1tVaSLx3Ps2UtO1m4arJSv0j30gpvFiYsf11e323h3pKv7Zq0vvq6&#10;p23PVCuLj0cU35izaq0i57cVhS5i2bNrCvXfSd3xljz/ycqxDv+kcMc1tUp1KsbgHBHRvSnvcuFF&#10;Y1+Md4mIUSJWiZiVnZ1deOPGDTmOiSKmRV2txjNdvHhyRWGcWlUxujgYVLgqRa3So/uODv5FF6+K&#10;455v1MmS38OX9xYGPyeW6ccSg7j0W3HMEHTf6QjZWXhVrSs+pvcKo9LUKiF5jRxHbD/cW/J584tj&#10;efFxVsR16diUOIfh0n7lx6DC4N2X1eWVlVm4fqY4Dun1H1GrJAmfKc/htbZkXJQVvW9SeU567/RP&#10;j975DD1Y/LqKz6dhrJX+joiaI78O20C9vxuyEwtD5f2Ujs2FZzcXTpP/NjD+HPqxucbeR+mvgFB5&#10;P1IRr1k/zh9R3mOjy1LUv59K/B3RkD6PdM+6dK7wYp46XQfc9Ximc2Vrob/49yj+zeuuQ4quZ2YW&#10;rjLylWrs2shYnfju9ZW+98X12Ko/9a6JJFd3f1LoJp73Ob3n1fveKvVvXpC+D5RtDL7H9a6ZRCn+&#10;TtXtTz9mV/baK7Nwc4iok86FQfwuuu6avLbwlFpHRFTbclPPFWbWkXimH8vEfUURw8R9RnG/UXfv&#10;0VBmZmaNlEbiJqia6yUiIiJqEJyde6lTZZP+nip6FEX6gwvSH1+Q/gjD9ewc/HX+PFxdXeR1ak4q&#10;oqcrXe+Fhn2GYFe1ugyiC2K7FamA92QUBkjHcuxLuE7/BdpOQ3AqfBTsG6sr6pxeB+8p26Bp0R8J&#10;0S/ARVquXTkdrhuy4T99IVYNlZuEFMv5FSF+XyLe2gWhK/zhdlWDkS9+j5huzyB1iZf8i3V9uuPx&#10;mTIb64fbyXWiCzDR7bGtpz9Sgh6FuVyr0K54Ga4bpYnHX0DOW/1LLEuJfhMOX2UV7+vqNkz0XYfI&#10;Fi6I+2Iy3HQtt3R0r0289hXSa5eqis6PXl2xY1g8ZgmCsuwQ9cVs+Mq/di8+3hLnX3RZKV63gxdO&#10;RTxTcj85vyDo399A6zAE4UueqVoXmkRUv+WfR8xkL0zb1w+LY5bB98Gm6oK7JyFBiwfatUMzSws0&#10;btxYLo0aNZKXiZgm4pkotRbPdN+b6mz5Sn4PZ2wNhfWSc/B4/i3s8HVQKgXRPbPPpwhBd+z47yvw&#10;EHHgqBT3gqS4V0Zcyt2zDPZzjwB6Mai8uISsnxEw5htEQIo1W6RYI1fqYnPJ4yyKeZOkODVCiXk6&#10;8vOGn4XH6CmIGqX3GsojuvX94lMErTsHMWYumnXH5s9fgZe1vLTydO+BXsyX6c6ZYb1Q9L5ZYtGi&#10;JXIrUn2685nWeyyuznlcblWsO59wHYWrYUNKtjS+dQqRAfMx8bS0vyXS/rpJ7++O+bBedAq2UuxP&#10;MYj9QtFz6O3PWGyuqfdR6ZpUfK6A4FnhCHU3U6plRxD2zDKE3AQCZ4Zj0UD9ZdJr85de2wW9/TWk&#10;zyPdm86vw7Qng7G337tY94kfuhYPCX7X3PV4ptL9G3MZ8QoSJnVXa4uvpQzrBWPXRsbqdPvQryuW&#10;jdj50+H5s/53VPH3VulrxixoZr0J7wOW0rIF0jL97y2J7ppJmizeVrc/ve+aSl976e3jB2n9Eteh&#10;4vvyI0RK8Tv0k8nwUDpIIiKqNTcOzMeo0f8Bxq1EVMggtDBVF9wl+rHM1NRUjmUmJiZyPNPFNN2j&#10;TlZWDXX/LwVLIiIiogajIbXgLWqhukw5llNRQfK8R9RJeb40af9Txf51rUdOFq6aIOYNW7OUoRot&#10;eEv8Sl1l9BfsKsNlV7d/KM/jo/3yfGlqK9sn5xSuVxs76fZhuzxRqSjBeAsYY62Eivc9qdBr+d7C&#10;pCtsAUNEqrxzhev9nQttOz2olIdfKoz6I1ddePfc9RZP+i1Bb1sMYpCulZRhS5/fVyitQdWYJySs&#10;UloX+cSUjiOyzJ2F08S+hq8qamWp+573/cFYy1hjrZjKbzGJ4TMLQ3eeLLx6Q62vir+k41RbtdqO&#10;Cyr0EC25pGk36bWWaplVQafWzpT3UdzLh44u9htp0al73yaU0coqe29hoFguzo/amkt3PgN3G4+N&#10;ur9NlPfoZuGOD8tfvzB/f2Gw/BwfFm5WG4YZi8019j4WrWvsb6GythFKL2swn0e6N51bWzj1YTWW&#10;SaWH/9eFBo1J74q7Hs9kZ430LqRKWVvoIf/b+6RwR7ZapzJ2rVO6TnedMbMw6i+1yoDuOqj4mkb3&#10;3VB83VPEyPd0SdJ3iHw9WH4L3spfe+la8Eqx64O1hXFn68CHh4juSbm/fVj4tO7aTCpPv/fzXW/J&#10;qx/L7nQLXo7BS0RERFRH5dzSG3tXknZF+YWf24Nltc6wg73cxDQbqZfFtplIk8dzsoV9UUuW2uHa&#10;zvDX6JWTclqMeAW4/LUfi1dEGinbkCCvcQ7JZ+WJIu4P/EOdqqpu8BvfXm65q9n4JZx8A2A3JhgB&#10;KzWIPZWOXI5pR3Rv0rXc3XEDrXtPQcSbg9D6+i4E+ryC6D9vqCvd60RroM9QWG7Rb00pse4LL9Gi&#10;6LQWseeUKkF74A957MMAd13rrCyknlbG88s9pDESF6QStV8Zy/emFBsuyqsWcbKzUaeqqNsQhIiW&#10;UTfTETJ/PqyfeRlOU+Zj8cZfkXy1ZHwu19WfETDlG0SkA16jXkFy5EJsfs9FbkEVv/lTjIw8Io9x&#10;mBIdDHf/UIT8rHdSynQKsVukHaIFpnl2U6qKOMDjKeW1R8YZH7seD9pJfzEYYWEHx7ZiIg0pYvdF&#10;WsCxvUErMZVd+w7yY8xf4t1LR5oczm3g2tn4+mjcHk7yIacj9YpcU65qv49Fqvu3UAP5PNK9SW25&#10;G3O9KTxfCcNcz6a4tOMDjHo1Csc5bKoUj/Yj+rT02LY/fAy/Ujv1hW8n6fHmEcRqq/BvLUv6PlUb&#10;acV9b+R7QyqRe5QV0v48K8fBYjYo9dWRlal8z3TrULo3J5nuerB8lb/2agGPUf3h0USKXXHb4D5p&#10;Ohr5TMfE+esQc+wcr5eI6I7Qtdw9gM4YP+ddvNYZOLBmEvxCdyErX13pHsMELxEREVEdlXZaubvq&#10;cX9L+VHHogJ/waVclba9mKpemNd9uTnK3SXt0SMI2virkXIE0TXUg40xtk+GIGHFCwjvawPHJtK5&#10;z0pHxIbv4TktGBajZyPiKO9+Ed1TSiR3X0fUmtfhM3UZ1s1mkrf6WsDDQ/xQKR0abapSdesIYndI&#10;37Mt+sOrp1IFXEfGNWVKs99YXBDllNwNZe2wg88Hc3HqrccxrZOZ3B1v8ulTCFoRKf8QyOHVb6C9&#10;rqxZtjzERn6DiJuAy1B/rPfvDqvGgLnrZERNaS/vU7NuGfw3aBD9fTriL5wDmhh2/GvE0b2IkH/A&#10;lYWJU15Go6dKFodI5e+HtB1bobkqT5bUzLJU18kKC1gYjOagaAYLw+47VebNjCVypTqjiQd9WUir&#10;QIK37mgIn0e6J+knd9/8LyLfGIXxn2zAYiZ5i2i3/oJYMXFhGxwMvk8bPRWKiSL5Kwnb/DMylMmK&#10;k65xlEgnXVsY/d6Qyv4Sv6gp319nKzg8Qvmqcu1l3vMF7Fgpxa8n2ytdOkv7iPx5G0ZOD4WFz5sI&#10;2qHGdCKiWlAiuRuxEnOf88Pb36y855O8TPASERER1UmnkHREmXJp316ZUOUUqBPlcGxrB7SxQ4kh&#10;m+owc/VGsBibyngLsOJyu7GLq8qqU39Mmx2GpJhwXF05Het9HeAl37xIRcDMZcZvkhNRw1MquTsF&#10;3eVxCpui6zgmeWuCVZ++mCY9xuzUKq2VjiUgKkuKd56uemPGmhXFBjGOoLF4UFwMWgnXlMYtYP/4&#10;WISvCEfq90twaskohPeV6qRFKcd/hteHt7vZ/wfi94jHFpg2ouT4q/bD30CMtzIAZvTK7xEibqTb&#10;9MfIvmW0fNWj/UUrj+Nrb90CHm2NF2U8xXOI3GGkRXBeWa3QcpBj9MdU0vpltM7KvW5sX2WvX8wG&#10;9hXIZdcdDeHzSPccw+TuVCcpkkksO8OXSV6F7gdG0r9xNyPfpUqxlP+dIeFnrK9IJwv6pO8N5bu/&#10;Aj1eGBnbuxRbO/iok9VR5WuvNi7wfS0EcdL1Us4Xb2HHFGle/DDoZhYWL1qAxceU1YiIalKp5K5X&#10;O2VBq0H3fJLXpJH/BrCw3MlCREREFaBrndOkO7x6Kzd7be9XmtXE/3lKfiwtFSnJ4tES1s3FowXM&#10;5U3SkWr0h+FZ0MwKgLv/fETLLYHKl3K29n6VbddBSWLHnS3ZMdld0dgMVu27wef5t7B57WxEia7a&#10;bp5C7JEqdMtGRPVLmcldHSZ5a0SL/vB5XHo89itiL+oSlpbw699dWS6zgX1nZSrhfB1oFdTEEvbd&#10;hmDa7IU4Fekl32BPO5CIhBxlsXFS3LipTpZiCbcpMxD1sDormfbiv/QS3GXI+RXrN4tkhA2C5y/E&#10;jkjjRTNZiauatTuhNUy2npD+XlAnS8hJRbL8t0d7OJZIUKYjqYy/E1LPKeMm+NqL57OBrZydSEfC&#10;yTJi5q1zSJITAC1gJf+tUl80hM8j3VPKSu7qMMkry92/E4vED1s6PY4oI9+lSnkfi+QkZzoitqi/&#10;wK0omw5waiIm0pBi0HV7lVhL30Xi8dhZpBj9IY3uerB81b/2MoN5Gwd4DJ+MqG+XIG6o+GMpG5qE&#10;sq5TiYiqpszkrs49nuQ1ORb2BFhY7lQhIiKiCrh1ChHhv8itc1y8B8ND7RbR3tUZYmTC2D0Jxi/o&#10;T/+CKHFN3eQhuHcVFd3gPlA8npMuto00yclJROyBPMSnt1TGpdP9wvxCutqVmL5zSDqqTtYC2x7d&#10;4CU9pm3bi1hjXQzm/IqQZ5RkdEwFktGVkXsgEp4vBsAhXJxxA43tim7oElFDlw5NucldndJJ3pjz&#10;6iKqIDO4u4tkbirijvyqds/sAg+9ZKfg2LO73JopZssvxuPeuXXwlmKD55QvEV9mIrUqpNi44k14&#10;jglAmLGxDtp2qGAPGbawl8dzzEJMnJGb3o2l+Nup+EMW8UU04o22oC2Wq92PSPFau/WHd8kOPkqw&#10;GjgYgWIiS4tYwxZVp6RzbqQVWu6BBERJj7YDnWE4hGPkz7+WHs9X+nslVh470gYePcRAkWZw7S26&#10;3wai4oysL8mNk45fTHRzhqvR7qDrrvr/eaR7Rtqm8pO7OqWSvOtw9p5q+ZSHuLgjck8SPk/1VxKn&#10;RrWA15PKD5C0OxJK/2imXA/BTb4eS0XUDuPJz5R1wbAb8ya8IyuQPLZwhkdvMfEHYg8Z+SHN1SOI&#10;rUCOtdLXXuc0mOg/HQ7TNQbjBAuW0vVSySGFiIhqwg3tx+Und3UMk7wLtbhXfoLLLpqJiIiI6oqb&#10;2UhJWIcg6UI6QIz1ZOOCCD+91kzdhiBE3Pw+vQ1+K35Fhv7NhawjWLxwmzz2m8+Lz8BNbQHk9swQ&#10;+eI9MuITRJ/TuwlwKwvxkeuwWJr0GjNUWd+mGzzaSo9ZWqzfr3+HOQ8pG9YgRB1/qla090KgaM11&#10;8whCPtpW8sapfKzfIOymdBxt+yrHWEW2D4gb0EDq1eLXZ965MxyvSvvetrnkORKyfsH6bWKiPdy7&#10;377bTCKqz+5Da6fO6FBucldHL8lrK21zv1pNFWbeuy+CmwAR0Wuhkb6SXYY+Kv+ISZ95X2+EdpIm&#10;pLgX8MWRknHv1jlEL5XinhQbcno/Cje5hVRV2MG+g3jMlGKDXCExg+ODNkjKykN49PelknkZP+9F&#10;uJhw7QbXMsamVdjBx0dJCmq+WoawA3qx9WYqYleEwUe0xpWOXWn4qoX7tCWIMYxFRbIQu0VJRvg/&#10;NUDZpiwWj8LLU0xkY9EWw2RrOkKWGryuC9sQFC72bYPQUSW7kxbSdnyDxfrHL+1XGxkpj01p+7gX&#10;/NRks5W79J5JoTbt5y/hv8Egi3xOeo6V4jksEez3ePnHX2nG3seaVf8/j3TPaNEOD3ZsUX5yV0cv&#10;ydtB+pu4jalafy+Q/s6P2SEm2sNvoJ1cVRZdzJKvDfaX9R1tjBk8RinXY5pvI7H4kP73qOTc9wj5&#10;Kh1pWfnwKNGLRVlawMuvP9yk7+CQJZElfxQkvofC1ik/ormdyl57tXWAo7hWPbYNkSVigeTWKazf&#10;In4ebAmvnsqPfIiIakLTVp3xoPVtkrs6RUleKZ51aVV+7GtAmOAlIiIiugtCgl9Go6cMyjPT4RC8&#10;DYtF91023bB5/mS4NVPWV9jB5/3JCG0DxG+OhKPvbAStiMTi+bPh9PwyBJ0C3DxfQORwvRsU7Uch&#10;PKgb3G6eg9+k6fCe/SkWr/gUAVNmwn1zNmwffgbhY3QX4g4Y6esAW2QjbPbM4nWl7RxW/g8B3nIz&#10;pFpiCY+AV7BIOpT4uHVwGP0mApZKr23FMvj5vikfq0h4x7z9OKzULarCro2tfEM5IuIj+dxFipss&#10;1o8j0L89bNVz5P72Mul5def1Syy+CfhO8YePtbIPImqomqL3Gxuwf+3tkrs6Ism7Eoe2v4XeFVq/&#10;IdLC3TCWGS2zEW3YNaWFCzxEq6YLWYgVY9R6GokxjR3gP2ssptkAmnXLiuPe0vnwHh0Kv6OQ41jU&#10;i9WLT7btxY9/srHow/kIkfavOQ1YPf4CFj8MpB3VSDFpOibOFzEpEkFBAXCcfwRpTdojatqQ28Yk&#10;84H+0IyykWNryKw34SDFNE/RCuqZ2fDcmI40Ee9XfIaUMBe4iQ3Sj2H9YaPjKgBX9yPmgJhoD68+&#10;t2v+agYPDxc55qXt2FpyHPkWlrA/Ll6XGmtFvJuyDhFZZvAPCIC/SGIacJNOkTh+pyARI8XfBjPg&#10;uiEdtm0eRUxA/+KEsEV3BM9/Bv4WYmzhUDhMUs5pyGzptU+SnkN6ab7Pv4KQWvhHY+x9rFEN4PNI&#10;9whLF7y2+Td8fbvkro5I8q46jE3vuNwzN8SFjH17ESEmXPvC43Z/51s8Cu8hymTY5kqOd91Jdz2W&#10;jqC3dd+juu9FDaLla40ZCKzoV0e3UVg8vAVsxY+Cng+An/g+0H0PHbeEmxwe7GD/gLx2GSp57dW4&#10;G6ZNF3FKiWVOU5TvJ+V5lR8nu3m/gGkGPXEQEVVLu2FYnKC5fXJXRyR5tx9GxOgKrt8AyAneq/+7&#10;jIsXzuHCudNyEdO5OdkoKChAbvZ1pF9KK1qWKpWMK/9Dfl6evDzz6v9KbJt6vqb/giYiIiK6R1hI&#10;F9o9u2PVW2/h6hfT4WWspWozFwRHhmGHrwPcG6dj8cZfEfRzOqwcXRAVFoa4oP6wMhi/z95zOmJX&#10;voDwvi2RotUiaKMWmms2CJwyHcnzvWCvt76V51tI/nAIAjsBCfvFukeQcP+j2LwyDMHutdwspFl3&#10;BH6yEEnTXeDfIgfrf5Rem/T88Y3tMM3XH6lfGCa8K8+871jEjLCD461U+dyFxCljB9oPD0HyJ6MQ&#10;2tMCGclHpOeVnjsuHXbSeV0vHVOUftKciIhqQHECEqKFkJGkoqzt4wj/wiDu/XgKKS3aI3R66ThW&#10;FfZP+SPq8RawuHgKYdL+o46my130+87XxaQ8bP5ZxCRp2TkLeD85CklfhcC3Qj1KWMLFP0yKrc9I&#10;McYSuJqF2AvZgLV0/FMmS7FNiffmrpMRu+hx+PZ+Bou9jceclB0/Ky2zKpKMEHoOQJB8o/8cInfo&#10;taZtOwRRK/2x6MF8aESsVf+OWP/JXKwq47m9X3sfSVO6w/6ciJFarM9sKcdmbaR/6djc1gurpNe1&#10;/sn2sM9UzmmYNgeOfR/H5hVSTJXeS8MWwjXB6PtY0+r955GIFOewXu1lwH9Q3wr9OMJtcH+lp4mE&#10;n7HeSDf35RHXY3Ff+EvXY3awOqVca4jvRfueVbnWEGO4z4V29uOYJv27jxXfB6Lf/R6PIy5yBgIq&#10;+l1QyWsvEaeKXoP6/RT04zlcbeeA8NnSdWiAS618txMRUdkaHUvNKoyL3YLs7Ou4lZcn1UiXWWZN&#10;YP+gE2wf6ID0i6lIOZ6EnOtqh/yNGqG13QPoYN8V97W0xuEDvyDj6pWibRtJy4c+829lXSID3YK3&#10;ozByhDpHRERU8xITD8LZuZc6V7bCwsKiR1HED9du3bqF/Px8XM/OwV/nz8PV1bCzSCIiorsvIUGL&#10;B9q1QzNLCzRu3Fgu4lpcEDFNxDNRGM+ohIsajHzxe8R0ewapS7yU5PptxIe/DPfNQGjYZwjmQK9E&#10;VMMYz2paKqKnz4bfsfZY/1UIfESHAEREVKv0Y5mpqakcy0xMTOR4potpukedrCyD7u6rSG7BG7fz&#10;J2j37cbh3+Nx+IBUft+HP48ewvVrWTh3+gR+3bNDWSYvj0PyoQO4cP40bt7MxYG4n0tse+i3OHnH&#10;hg4uaYFudnrF/Qm88vZK7LukrtAgZOJgZBBeHtxVfZ3O+Pe/AzB/6xl1ORERERERERERERFRZaUi&#10;Ong6PP2XyePXl5JzCgnHpMcWHWDP5C4RUYMnJ3gLCwvkmWJKKxbpQSyUfzGlT27pIpar0xU2YzuO&#10;pWYpZVsk/NpuRdAQf2wT47DXe7lI/mQkAnZ3xJT1x5XXeO43hIcOx6AH2qjrEBERERERERERERFV&#10;lh0cOwKxF44gcqtBP9G3shAfuQ6LpUm3oY8q3UkTEVGDJid4W7S0hqmZmVwhmJg0RvP7WsDU1AxN&#10;zC1g2ay5ukTR1NwcFlKdSSMTab2WJbY1bGpcpmYd0e/VxXjdcS2iYhtCC9c/sCvyV4ya9gp63a9W&#10;mZrDpstQ9HuYIxAQERERERERERERUdW5POMFfwsgJjIUDpPmI2RFJBavWAY/3zfhvjkbtg8/g6gX&#10;u6lrExFRQyYneB997Am4Pf4k+ns8JZe+jw2B/YOOsGjWDO06OKDvoKFFy0R52KUvWrWxg1mTpnDp&#10;91iJbd0HPynvuGI6oosrsO/SRXVeyMTB5QH4t7vo4rgrvKcuw8Er6iLZRfwwqQU+/R04vyUYL8vr&#10;BWPfDWnR9T/ww5xR8O6pdAM9YPAwhMzbivPKhrIbJ9Zi/rg+GCC6UO7ZBy+//SWSS3RpIfbfVdq/&#10;/nG0wBN+QVh3NFddx7imrYD0/2Wqc8bJXVUv+VWd01Fe0ysbis+DWC9o0xmc3KB7jdK5GBeMXecM&#10;XoP7KMzf8AfEy9epzrbi/J/ctBAho9R1RDfT01ciWR2CWfb7QnSbtBbnsw4haqqy3otRP2L1Ey0w&#10;Z2vp139wSVcMmLfL4HmIiIiIiIiIiIiIqMLaDMGqL0Kw2dcBLtfOIWzjrwjaeARai/YInT4dyfO9&#10;YN9YXZeIiBo0OcFr09oObeweQJu27eXSWppu1rwFGjc2lVvqimSubpko1vfboElTC5g0NsH9/2hV&#10;Yts2D7SXd1wxf+BoAjCkU0d1PhcHl4xEQPIgLNopunJOxGceBxHwwkIc1E8wSrSfPIc5iYMQtlus&#10;F4Z+TXOx75On8XXzV/DN76IuCzu+D8cor4fQTt0GR5dh3MBv0XLSD9grulD+fTted96Fl3wN938R&#10;X094Dj93m4U1cWJfl/DFiKv4WFpPTiQb1RP9nn0U6yLm4Idj5Sd5K+qHkKex+tYkfCKO4dwBzOq1&#10;Hy9PGYZXI3IwfMlv8ms4FDUGl2dPRPRRdSNV1bdtCTRtgyEfblfO0ekf8Fz+Qrz0iUGC9tS3mDPl&#10;czR9VVnvC78npdffE1FbdqFEvvzGLvz8BfDc0EFoqlYRERERERER0R3Wxgvrt3yGwiVesFWrbsct&#10;QFpf2ibYVa0gIqK7r0V7eD3/FtZHh8vf0aIkfRGC4KHdYMXkLhHRPUNO8P70/X/x/X9XI+brlXLZ&#10;9O0XOHY4AdevZeHkH0egWR9VtCwm6nPE7fwRaX+dwY3cHOz6aWOJbTd8/bm849u5ceUPbFsQhBXX&#10;ZsF/qDpGbcp3WLGgG957fzTaydlAc7Qb9S5ebz4HkVv1W/kCu/KHYtaMobAxVSuQifSUi+jSrRda&#10;qHVNW3REr5665HEmdn0VjJuzZmFyf/X5TFvC0W8u3m47Bys2lewmOn1UEKZ4tFGTkuI4XsZzlxbi&#10;4BG5wijHSZH47JE/8OHg9nKL36hfLlav1arjm5g8qqNyDNKx9vvXC+j3ewb6TXwBjmo30E3th2HU&#10;qEPYddCgm+tqbNt56AsY1KWlMtO0I4aMehbpOw7jlFKjOHoIDpMWYVQ3dT2J45CXMOi/W7Ffr8X1&#10;jQO7sa7Vqxj0iFpBRERERERERERERERERFUmJ3gzr/wP+Xk35QqhoKAAWRlXkHfzJnJzsuVEb5HC&#10;QrXu76L19LctlJaXacETcnfHoni/MAf7/vEK/vvtm+jVTFmcfmQXdj01qCgBqeiILn2BbadLJiH7&#10;eQ0qbpkra4N+I17AvgkD8MryrThZoltn4Q8krwGG9u2pzuu0Qa9Bg7Dr4B8lWp4OcexUhRanHTHo&#10;/U3YkbAdr/e+iuipXeE5SnqdpY6lgly7lXyN5ha4T3qOViXOjznMmxt2cy2pzrYGmja3Ao7mGiSr&#10;n8WgfgZjC9v/E8OGfYmNu3T7y4V295do7fMYHNUaIiIiIiIiIiIiIiIiIqo6OcELFEr/0yfNNZIe&#10;RBHKSdqKJeWkdEuasV3uOlmU7T98jVn+Q9FOTe7K8m8AW/zxhJoE1pV/L1CX67nP0iC5KLF5Khwx&#10;cYvR7+xKvPywsfF7jTO3bAlcyURxmlrSuPT+K6qp3aN4enokNu/ZA/9mXyJowdaS3RZXlJn6WBVV&#10;3jYTJ7csRMi/nyh+H56eoy7TZwXzUhnwNnhsxAvYtu4nZdzjG/ux77+2GDbIMKlORERERERERERE&#10;RERERFUhJ3idevVBV0dnODzoVFTadewMcwtLtLJti27OrsXLHnoYHTo/iH+0soWZWRM8+HBPg20f&#10;lndcZcMilbFfDcv0R9UVytfCfij8PlyH7UfXYcr93+PfLyxDsrykKdAayL0lz5SQm50J3N8STdT5&#10;GtOiJ8ZPewHpaw6V7N64DkteORLeEbkYFLoem3Xn/odZ6tLba+ExGuNj12Jfito9s+NLGFLNjwQR&#10;ERERERERERERERERKZQEb4/e6NJNJGkflot9Vyc8ICd4m6FVm7Z4qLtL0bLOUung8CDut2kNU1Mz&#10;POjUs8S2Dg85yTuuCpsH+8Jp034cva5WVMf9PfH0rFkY//t+nEwVFQ+h17/bYPeBQ/LiYmewT7ML&#10;g3o9hBZqTU26kZMrJ5Z1jV2bNm4D5KkzOjeO4egmdfquuoiTB37FEP9JGNKlZdExp581PGflaNoX&#10;g149hh/iDsndMz/8L8OutImIiIiIiIiIiIiIiIioquQEb07OddzIzVHKDVFykXfzBgoLCpCflyeP&#10;uau//OaNG8jPz5fH283NLbnsRm6uvOMqefhZTBn1PYLf/hLJRV0r5yLr3K9IlpO05cnEwa1i7F3d&#10;8+cifddW7H+4J9rJ486ao99zc+HwWSA+jr2ojCebn4nkqA/wceYsTBnWUdRUXdav2LXlEM5nFb/+&#10;G+e2YsXC7zDknWeLxqB1eOQF2ER9hh9S1PVuXMSuj5Zhm70ye3eZ4z7pXP11/Biy8pWarKNf4uNP&#10;DsFGma0A6TwPfxVZuz7Buv/2xJC+1TyvRERERERERERERERERFRETvDGbl6PuJ0/4te9O/Drnh34&#10;TXo8ot2Pv7OuIuV4MnZv3agsk8r+3dtxcP8enE85LieC927XlNj21z3b5R1XTRsMWXYA4b0O4+OR&#10;XdUxePtg0pzvcL4ieePTGzFnpHPRdgFbrPDa6jfRS9cUtf1ohK1/Feab/OAt1nnkCXycOAifR0vr&#10;6I8FXEWntoYg6MnW6vN3hc/0jWj5zl4s+3dxkrNp/zexZrYtNvkp6z0xcg5OeUZi0b/bqGvcTS0x&#10;aMZ2DDsdBK/20mvo2Qdvxlhh8pdh6KeuUSEPP4Zhp9bih75j8HidSFwTERERERERERERERHVMzey&#10;kZmZWU7JLtVpLN0bGh1LzSpcNOs1uTWujlmTJujW3RW9+w/Gn0cP4pedP0JaQV0KtG3fCT16u8H+&#10;QSd8tWIxrmVlqEsUb4Z+ok7RvekifpjUFftGnEPoUy3VOkW34O0ojByhzhEREdW8xMSDcHbupc6V&#10;Tfe3j3gUpaCgALdu3ZJ7KbmenYO/zp+Hq6uLvA4REVFdkpCgxQPt2qGZpQUaN24sl0aNGsnLREwT&#10;8UwUxjMiIqrLGM+IiG7nBKJeD8POa+psGfq+shov9VRn6I7Sj2WmpqZyLDMxMZHjmS6m6R51srKy&#10;1KnqkVvwWlg2k57UVK4QGjUygbmFJUykAzE1a4KmTc3VJQozqa6JVCcOykJaT39bIqT8hE2bXsCg&#10;viWTu0RERERERERERERERPeUgjyknzqM/b/uq2BJRnqB2LALPIZ2hJm8k7Ll3VIn7oD0Y8aOVy2H&#10;ziBbXY9qn9yCd/umtci+fg35+UpD7iZNmqKrU0+079QZaRfO4c8jB5GdrfxEQOSZbdt1hMODTrC6&#10;30bulvnq/y4XbdtI+t+I516Sp+kedOMMfgh6Al87r8N/J5X+yQhb8BIRUW1jC14iImro2OKJiIga&#10;AsYzIron/LUDiz76Gscy1fkKaYsRoWHwtlXmUjWz8UHMmTK7YnaduhpTXdWZWvU7lk8MR4I6Z8y9&#10;1pr4brbglRO86jRRNfyKT+2ewMfoiEFTF2PWrKFopy7RxwQvERHVNiZ4iYiooeMNcSIiaggYz4io&#10;wbtxGJ+/tQT7rwE2rj7w7t0KTdRF5WuJzr0dYSP3watI/WE2Zv3fGXWupDuX4JWOY8cCzPsmucyW&#10;unfyWOqCu5ng1ft4EFXHo5icmoVjqYn4rIzkLhERERERERERERER0b0gddu3SnJ3SDA+nDoMAx/t&#10;h74VKiWTuyi4gGPHLqszd5ed5wy8M9YRluo83T2NMCGGLXjpjmILXiIiqk1swUtERA0dWzwREVFD&#10;wHhGRA1dwqfjsfxAK3i/vwAjHlArK6vgAnZ+FIaoY2WPbnvHW81m78Pytz9DgpFDYgveO9hFsxQs&#10;meAlIiKiBoMJXiIiauh4Q5yIiBoCxjMiauiUBG/J8XQrxVhyt/0wvPTIYXzxf8Vj8t7RpGr27/h8&#10;Vjj2lzGmMBO87KKZiIiIiKoj8Us8P30ptl9S54mIiOojxjMiIqpT0rB93vt4fo1WnSciqiVlJHff&#10;nemDvk/Pxrs+HWGmVt8xRpK7ltYt7/xxkIwJXiIiIqI75ZIG709/H8/P08DYyCmXty4tcxkREVFd&#10;IccrKZ69vzVNrdGn3Pg2voyIiKhukmMbk7ZEVFeUk9ztoGZT7bzUJK9JK9i1UupqlbHkbu8AfLjw&#10;47uTbCYmeImIiIjuuEu/YXlt3/h2fgFfLXkNT7RW53nDnYiIatiJLd/WfstaxjMiIqpFSWvel3+0&#10;9MaWDLXmdmzxxDvv4atxet1Fy71NfIkkdZaIqFoqkNzVEUneFSsXYER7taK2lJXcnfwILKVpOdk8&#10;1hEtmzvC0V5ZXhV5h1YjcNJ4TJyoK5MwK+aEsrDgBDaETNJbJpXA1Ui8oSxO/XE2pugvm/Q6lseX&#10;0Y90A8EELxEREdEdZYVxT9nfmZviREREtaV1H4zrlYE1kex5goiI6qnELzHvoD3eWfIe3uml1hER&#10;3U2VSO7eSSc3fVVmclfHznMGFn88A4Ot1YoqSIzfjcwCdUaWh9SEZKSKyUvJSEjTjTqsytyNPUfF&#10;xAUk7C0ek1hWkImErbuRrs42REzwEhEREd1pvV7AO5W4Ka7rCrOoVKTrMP1fkctdQ3+GNZdEa6vP&#10;5H2UaPmk6zq6rP3r9iU/quuoXUmXODYj3UvrfhGvK2sS1QVERFTv9Rw3HE9UuFcKdczCysaEGoxn&#10;ckyS6vRjk7J9yWMr3TrY8Ng5JjARUYMg9xLxApzU2Yop2ZOEHFP+kyJNpWCeHCNKtuQteT1kED/k&#10;uCXVJerHL3V7/Wsvg30SUQNVR5O7QufRwRjXU0nnGkvu1ll58v8bLDnBe/HiRZw5cwanTp2Uy5kz&#10;p3H9+nXcunVLeryGCxf+Klp26tQpXL58GTdv3kRBQQHS0y+X2FaUWnUtAxnX1GkhPxcZGbnqDBER&#10;EVH94FTBm+LihsAbW6zlX5V/JZeXMe7CxsqN1dvaC++J7VoDXZ56Wd7Pe0NtlWXipsK84+gvuhnT&#10;33+pJHIK5iU4q+sox/7GdOnYUh8rUaf/ekTyd96FPvhIXi6VCdXop4eIiOogF4yTvttv3yuFFmtE&#10;YrbtcDVmSOWdPjj9H2PJ1HLURDw7uBG/uarryMcuEsWf4a+n9etKvp6kNSWP/aOnqtEsgYiIGhSn&#10;cUrsAJSWwPoJY3EtNw96sW+CNdbMM/yRUAbW/ABMldcRMU5NFP9go15HqXWlrs+IqEG5bXI3D9mZ&#10;mcjMvkvpSpNWGDhtNl56YXr9Se7eA+QE7/79+/DLL3uwZ89uucTHxyElJQW5uTk4f/68PK9btnfv&#10;bhw5koj09HQ5yZuQkFBi271798g7NhQ/pxEaNTJSno1GJS7nEL/EGtZL4tU5yYHFsLZeDL0aA/EI&#10;M3xOOyd4TghD9L7KPPO9Kg3RzzbCyG94roiIiGpWBW6KX9Jg7UErjHtH/1fltnjCvw+6XDqOQ+Xe&#10;TK+YpC2/AU+N0RvbUNr/0/bAwUSDX4nb452icaZc4PWUlfRYuu7E7wlFiefLqRlAWzu0UufFL+TH&#10;OavTRETUMEjf7bfrleLy1t3Y3roPPtIfr7C1F6YaxI3qqHA86zW8OBY5D5WTxaXrMvDLQd01cBou&#10;XAC62Nmp80CroS/oPQ8REZER8rWc/vWSpFSMEaTrPX8v9ZpJjV3G6kpdnxFRQ3Iy+jYtd9N+xLzA&#10;1xE490elu+LaJsbcDZyEt788jKKjMmmFvo/1qNXkrqWlkb1L50A+DSbqYwmWaGYuHpvB8j65oqQ2&#10;rWCjTjZEcoL3hx82YufO2KIkrSgJCQeQmZmJP//8Az/+uKWofvfuXdi3L15uqZubm4tt27aW2FYs&#10;L9MHcSgsLCxZvvOVwlTtC43Xe86UOKx63hzrn3eB57x4sP1vTVATwV8xEUxERFRht7spfjEdJ1p3&#10;RU/Dm8itXdG/dQb+uqjOV5ly01rXzWVRkbsYq4DWNsXJWyOcnuqDLgc3SvtkV5ZERA3Z7XqlED/4&#10;6fKIa6mY0apXV3S5lF4DCd7qxTP95G1pyo11Zd/sIpOIiCpIXMsVddusK8owA7dnjbb8IRHRPaXz&#10;k2Pg3FydudvdMovk7qxw7M/MQ/ruJfhAP8lby7qNmo5nH++Hvm668iRemjZMSdK2Hoapk57UW9YP&#10;g8dMx2i5RURLDPafjhH62z4+Bu/49zOSFG445ASv6GpZJD71ie6ZlYQoSi1T6pWRjsWj4fI6z9wK&#10;9oMDsX7bYth+4oOgTRnqAqo6W/h+V4j1z9+JdD0REVHDUdGummvTExPULsNKlMqORWWE3JWmtC+5&#10;KzJxQ4OJXiKihqmiXTXXrlqLZ/IYjaJr5qtGx1ckIiIySvReUSou6Q0vQESkY/MYXgsZD1dnnzuW&#10;3E0/tBv7zxmkbouSu+q8JPtOdgtt2QVDn3sZL/nryhj01WuCa/PoGL1lL8NvSJfiFsU2PeCtv+1z&#10;T6JzA+9LWk7w3n//P2Bm1kSuEExMTGBlZS3XWVhY4L77SrZtFnXNm99XYj0d0QVylewLk7YNK9XV&#10;cto3IyvdjXOFdfJF6AdOiFixHiV/15uB+IUT4d5VdOlsByffxYhPVxcJ56Mx0k461vR4LPZ1gp3o&#10;9rmrOyYu0yL3dtuqMvYuxkQ3B6XLaLHtHA1S8tWFqtyDkQgYru6/RFHPkzhn0rlJydAiQj0Oz8/V&#10;V3I+FhFTR6rH0Qh2zt4I2qT/KkWLWzuE7RPH6wcnO7Fe2ceL/FS919UIDl4BiDyo3/bZeFfOJV6n&#10;6Bp7pkY6Q/KSEvsT52Dk1Eho9cdXJiIiuicU3xQ/BIMx/drYGO+K+VICfrlkhQfaqPNVZou2bYHt&#10;CbU8npN8Y1yMHWXYHRkRETUYRb1SJABSbNHXys54V8yXDx7Hidv0BlExdyaetRr6mhTPhuMJpOC3&#10;RLWSiIjImLKu5YiIymLzGKa+NuwOtdz9Hd8tW43P58zE5wlqktdIctey98uYM4lj7tZVcoL3qae8&#10;MGzYcAwf/oxU/gUvr6fRvXt3NG/eHF26dJXnlWXK8v79++OBB9qhadOm8PDwLLHtsGHPyDuuL+xd&#10;PGC7RYvkoka8uYif4wWfRA9EJYqWyinY/FQCfIaFIV4/+ZgWDp9nY+HySRJSCwuRsyUAOXO94O3h&#10;j83dQxF7XNo2LxnhjuvhPiNGTWoqMjYFwPGVFHh8nqC0hk6MgU9OKNwnRBcnms/HwP+pSNhNj5P3&#10;X3g1CeGjAa/lCcjJC4abuhqORyHANwLmM5X1drwkxmmQmFvAemAQYuTXUIjkT9wRNzwAkSeUxYo0&#10;RD7vJx3vYiSkKscbNVh6rUNCSr5WSdyMoOLXVZiDHWOvIuSpIGjKafwsv87RCXBbob7OlDiET3KH&#10;GLEvZbWf3jmWijYGoS+4w17XDQEREdG9RHdTfItBV5KtvTBa1M/TbymUhu2Rv+FEr8cqOf6fcvP7&#10;RGrJ0VqcXMV4ThuxRv9G9SUN1tRAi+KkNWzhRER0L9H1SrHmoFqhajVUillS/Rtr9BKwUqxZviUD&#10;TzytG2Owou50PJPi7pqyxxcmIiKSk7m4igv6yVx1WB3D4Xh4jUREdUpBJvZ/OhOf795dRnK3H1rK&#10;WUSqi+S3pq10ddS+fQd07NhJKh2l6fZo2bIlTE1N5da77dq1U5cpy1u1aiO34m3cuDHatGlTYltR&#10;6hVbe7gjFRm6hOaJKIS+64SIj3xhLw/ObA7750MRel8IFm3SvzBMg987gfBQm4ebd/GB//NpiO3k&#10;h6CnbKWtJKZW8BjrD4/VcUgoauyqReS7EfB+NxS+3UWqU2JuC6+5ixGwLRCRO5UV0+LXI9otAL6D&#10;1XWsHOH/UiA0O5ORYapUyQ4mwHF6OPx1+9KxcYPvWDfYygcibT7YF/5DNNAWZ7JlKSMCEaJ3vC4v&#10;hSCkVZjBa5WO5/ng4vXkcxKAgLQIaI/JFUaor3N5BPx76V6nFRw7KdNp5zWwc3ZUz7GkuS0c+znK&#10;yV8iIqJ7kXxTXJ3W5zTuPbzTS3/sps/wyyMv46txLuoaFVc8Ju77eF93w1u0rp1gj+3/0e1fKvPS&#10;0adGug0rfdzsjoyIqCFTeqUoTaoXLV/VGKTEmuPo/857GOesrlIJdzyeXfgNb+j2OX0jMKFqx01E&#10;RA1U0Q9zRZzQJXBt8cQ7L2Mc9GPI+1hrN7T6QwcQUb1haSnavmYgvbq/FszOVsbBbdcWdnJFDRJJ&#10;3i9XM7lbDzUqlAQHv4OMjKu4ceOGXCk+dEOG/BNubm44fPgwNJrN8nJBdKfr7NwDgwcPRqdO9li+&#10;PAJnz54p2lYs//zz/8jT+uLnNIL7u+qMHp/oVKwfK11wie6G3YC4Qr3WqRLRRbPdhpFI/c5XCovq&#10;fhCHwlnqWmVsVyweYY3cpYdCBPdTq/SJ7pbbr8fIc+vh2056vrV+sPvGG6difKF/WVrieXXbpEjb&#10;dFJXkJQ6NsFg/6Xmi+QidoYFguwSkDDdRTmOtd5Fr1teY1sQLD53La6TX/tV7MhZBA9dorRMSpfM&#10;60eo51s3P+wU1j9f8gK85Osoaz3D82qw/zLOkU7ugcXwHrYIGBuK0Df84Nbuti+AiIioQhITD0p/&#10;q/RS58omepDQPYpSUFCAW7duIT8/H9ezc/DX+fNwda18EpWIiKi2JSRo8UC7dmhmqfzwWhRxLS6I&#10;mCbimSiMZ0REVJcxnhFRg5e4Gq8u3Y3s9k8i6PUx6NZSra+MvDPYMHc2Np8Duj33MYIer8pODP2O&#10;5RPDkaDO6WNyt3L0Y5loNCtimRjeVh6aVI1pukedrKwsdap65LcoPf0ybt68KVcIInBeuXIFN27c&#10;xPXr16UnK07di+Aq6jIzs6T1CvC///2vxLZieZk+iJOX6xcl2XgXnU5CDOxgpesaOD8X2OAHB/Xk&#10;64qx5DT0W9JWmzks7gO015QWvLZu3vBZG47InWqL29wUxHwVBa+n3IoSvgprWBjLjaYpY/B6Otup&#10;r8EOfmvVZfpMLdSJ26joeobKOEfmvQOxQxsDf+tY+PexgINXEKKP6Y/pS0REREREREREREREVE85&#10;j8GLvS2Bcz9iUeAkvPrm6wisVJmGKVOU5K5ZJx/4PVYTyd3yWKKbaw8md+sJ+W0ynpQtrjO+XKe8&#10;ZXWfNl4DjHaHq37fwKOjlHFvDYt+y9yqMjVXujnOl+f05CLnb8CluZqtbeeLyHhvxHpYKwlaZz/E&#10;Oscgaryx7q4MpGsQ4OKHOMcgrIpPVY8/FVGj1eX68nPUibvA1g2+s6KQlJKKVQOTETg4CJp0dRkR&#10;EREREREREREREVG9ZQnXyQvxzphHYNc0D9lXM5FZqZKNvKat0PnJ6fhw5jDY1XriNRsJq2bi8wS5&#10;Q2iq4+SPQ79+bujVy0XuelmU7t174MEHH0Tz5s3k8Xf79Hm0aFmPHj3h6OgEO7u2aNKkCVxde5fY&#10;ViyvElMxMoFhsjEXSdoYdboWnI5G6IxUBL7kU9Qq1tbRHS5r45CgG5O3ptm6wOOpGMRqS46Fi9w4&#10;xH5lC69ejmpFBuK+jITL1hwlQXs8DqvedKvYGLUntIhIC0DAK26w17VMRgpS9qiTemJ2aqVn0qdF&#10;nHTKpxUdRxW1c4R7L+l1/mbwOo0xt4XHO+EIdY6A9oRaR0REREREREREREREVK9ZovOQAMyJWI1V&#10;q6pQIhbgnVF3sFWtGJP305n47rg6T3WW0QSvs7MzunR5EJaWpRO8onTr5gg7Ozs1wetqsG0PeceV&#10;1t0N/raRCP8qBUpHvblI2xKKxRsq0GK1sq6lIH51EDzdApH7kQahQ/T6OO7lh5Dn18N/aiS0Ra1J&#10;c5FxOh7a8+pstdjD791QJE2dhsiDuu6X06D5IASRQxbDf7DuWFKglV67vZ2x/pdvw9wcLkhA0gm1&#10;y2Ox/5mhiCxK9haz3RKBRVvSlHOen4H4hSEIMg+F/5AKpZLL4QK/mb7YvCAEMbrjyM9FygnluVJ2&#10;RiP+tFovyTiogWabD+xLjEtMRERERERERERERERENccOXbq2REvrMkrLVrC6T12V6iw5wSvG1M3O&#10;zkZOTk5RuXEjFwUFBbh5M09err8sNzcXeXk3UVhYIG9nuG2VmHsgZOdi2H3jCQvRJXFXaf6IN6K+&#10;8jcYc7ZqQtyKx9Nt5OKHRb/ZI3BPMjZPd1G6TC5iC58vkxHTR4uQwbrxa53gNSMKKcX5yGox7xcM&#10;zVp3aN91h53c/bIPYixCEPcfXxSnsx3hNjUVAc56x93IAe4TFiP+dt0Y95qGqGh7xDxlIW/nMDgE&#10;KT5RiJpQ+ky6L1gE7yMh8Ogq7d/MEf5aD8RtCoZLFfLKhmxHR0E71x6a552U42/vion/SVCSyelx&#10;WDRWrW9kB/d3k+H1WyR8meAlIiIiIiIiIiIiIiKqJW0x9K2PsXhhWSUYQ2siMUe1qlGh5I03XsOt&#10;W7fkhK7QtGlT9OnTF4MGDcKhQ4fw448a5OcXDxrbuXMXuLv3R7du3bBkyWJcuXKlaFth2bLl6hRV&#10;TRpiXnDH+iE7EPm8fXECOj8DsR94wC9/EVLmehgkpisrDdHP2mH9iFSsH8t/qURE1HAkJh6Es3Mv&#10;da5sYggE3aMo4m8Z8feQ+JvnenYO/jp/Hq6uLvI6REREdUlCghYPtGuHZpYWaNy4sVzEj2cFEdNE&#10;PBOF8YyIiOoyxjMiIqrv9GOZqampHMtMTEzUxo1KTNM96mRlZalT1SO34P37779LtdIVrXJv3SrA&#10;jRs3cO3atRLLcnKy5fqCgkJ5meG2VE3nYxH1lRf8RugldwVTK9h3tUfa+QyDcXOJiIiIiIiIiIiI&#10;iIiI6F4gJ3ibN79PzizrNGpkgmbNmkl1jeVxds3NS7YVFXUWFuZy1llZT3/bkploqgIbWzjarkfU&#10;N1pk6BpOi/Fr90Ug7IM4TBvtUSPdVhMRERERERERERERERFR/SIneHv37oNevVzRs2cvufTo0QMO&#10;Dg6wsLDEAw88gEce6V20TJSHHuqG1q3byIneHj16ldhWFKomcw+EaqPgGh8E9/ZKM255/NqVGfD4&#10;Jhnhw6zUFYmIiIiIiIiIiIiIiIjoXiKPwatOExEREdV7NTkGr5kZeyYhIqK6Jy+vsFJjFjKeERFR&#10;XVTZeMYxeImIqK65m2PwMsFLREREDUpNJnh5A4GIiOoi/ZsIvCFORET1VWXjGX+wREREdY3+j5WY&#10;4CUiIiKqBiZ4iYiooWOCl4iIGgLGMyIiqu/uZgteeQxeIiIiIiIiIiIiIiIiIiKq+5jgJSIiIiIi&#10;IiIiIiIiIiKqJ5jgJSIiIiIiIiIiIiIiIiKqJ5jgJSIiIiIiIiIiIiIiIiKqJxoVSn74YRMuXkxD&#10;dna2Wl01lpaWaNPGFk8/PUytISIiIrqzEhMPwtm5lzpXNulPoKJHUQoKCnDr1i3k5+fjenYO/jp/&#10;Hq6uLvI6REREdUlCghYPtGuHZpYWaNy4sVwaNWokLxMxTcQzURjPiIioLmM8IyKi+k4/lpmamsqx&#10;zMTERI5nupime9TJyspSp6pHbsG7f388bt68KSdnO3bsWKVia2uLvLw8eV9ERERERERERERERERE&#10;RFTz5Ba8L700Af/61wj07dsPNjat1EWVk56ejl9/3YcNG2Lw+ef/UWupQvJzkXENsLIyVysarox9&#10;kYhMdoL/eDdYqXV3SsaxWCTAFR7d7vQzExHRncQWvERE1NCxxRMRETUEjGdERFTf3fUWvCJgpqVd&#10;xP/+d0W+uVlZYpv//e9/SE1NlfdlTPwc5cUUFzs4eUxE2DfxSMtXV6oD0nZGIOBZdziox+ngJo5R&#10;iwx1ea04sBjW1otxJ9o+l34f1PJsNNLUdWpTbooGQVtSkKvOY1+Y9Pxhd+S1J6/1hOfaZHWOiIiI&#10;iIiIiIiIiIiIqP6RE7zCkSOH5XLlyhW1puLENomJh+VSrg/i5ASwUlIQ9x9fmG/wg8vQMMRfU9ep&#10;jBOR8JxTU6nBXMTPcYfLnBS4z9QgST3OpE3TYB8/DY4vRCNFXbPWnY/GyEYjEX1enZekfO6JsH3q&#10;THWVeB/U8p0vbNXFRERERERERERERERERFQ3FSV4//GPf+DcuXP46actOHnyhNw94e2IdcS6P/6o&#10;kbY9CxsbG3VJRZjDqpMHAr/bgcXtwuEzQ1PpVrJpv2kQq05XV8amIPgsd0fUxkXw7WUlHZ3C3MYF&#10;vp9EYXGuH/yWaNXaWtbOF+sL18O3nTqPNMRvq6lXSkRERERERERERETUwKStg7/9Q7Czn4QYve4q&#10;L62dJNVJ9ePX4ZJad1flZ+H4xv9g9caTuKFWERFVVlGCt0uXB2Fv74CcnBzs2bMbhw8fkvuBFq07&#10;DYm6rKxMeR2xbm5uLhwcOsv7qDx7+L4bCqcVEVh/Qq2SlOwq2Q5Ow4OgOa0uRAY0M93h7hsDvOuu&#10;djOsa/GageS1YZjo4QQ7ud4B7hMioC23hXAaNF9FwG6GHzyaq1Ul2MPnpUDEL9AUdyVcRtfCad+M&#10;NOjuuArHo9+CN0ODEDd3+K2F9Ci2l4q0/z83TEQjl8UolXKWt/VGpN65rKzcY9EIGq4eb1dvBH2T&#10;XNylss61ZETP8IaTnfKavGdEI9nwNaXHY7Gvuh87J/gtjEdqUeq8pKviOb0clNdn9DkreB5LHJfo&#10;YnskIo+oywxdi0eYmx38vrljbbOJiIiIiIiIiIioLjgwX0n6SaXnxE1lJv4OzFPWsZtXO41/yks+&#10;3oifjyHyMXph6YF7ORWYhE8Hqu+D/QfYW99PxcEVeOy1+Zj52gh8eofalBFRw1OU4G3bti0eeaQ3&#10;Hn64O/7++28cOPAbkpKOIj09XR7MXkdMi7qjR4/K64h1u3d3lrcV+6iSLq7wsNVAm1zchtfcwhru&#10;b8QoXSXnJSO8Txy8p0aq3SRbwWtuHKI+kCaLuhvWtXi1kja2hc/yOKSK+pwdCMgPldaPLZ2k1MlN&#10;QsJawKtP2QP1mzu6widtPeIOqhUVVoXj0WflhdD4KIRKk6Hx4nVK5TtfPDjYB9MORiHW4HhStkUh&#10;ZrQfvLuoFZV1Ohr+g8NhPV093vhAWH/iAf8SSdAURE/1QPh9gYg7J62Tl4DA+8LhMVWvG+tcLcKG&#10;+SC2TySS86R1UhOwuPtmBL1hrCVyOAIW5MDvy1PK69szDeafOMHvK/3nrMh51GLxECeEm05DbIq0&#10;jrRe0jeLjJ+LfPEafLDZKwaRY+3VSiIiIiIiIiIiIrrXXNoRjI81WepcHXF+Hd546T84gqbwWbAS&#10;r/Vuqi64ByXuwvqi4QyjsOGnOvZeVVY7J/haA62dJqD/Q2odEVElFSV4BWtrazlR+8wzI3Dz5k3s&#10;3r0Lv/9+ABkZV5GXlyeXq1evynWi5e7Nm3nyuq6uj8jbVp0d7AcCqdeKU3VW/Xzh289Wae9pagWP&#10;sf7w2KKFXg64TI7D/OHVzUqZMbeHz/N+SBPbKjWlpachBR6wL28Q2nb2cIUWuRXKypZU6eOpCCsP&#10;+LyTiqht+j/xSUHsWg38x3pVcTzdXMSuDETyGxEIHqwer40HAj/wQ/Qb0UWtlXN3RiIwMQgRszxg&#10;ZSpViPfnzVD4fRWIaHWc4IxtkQjJDULodDdlHemdtH0qBMHP6/WNUcQJwTP94aLr4dvWCyEfBCJm&#10;RvFzCrc7jxmbIhGUuwgRc6XXrzYUNu9kXzRdLAXRE9wR3jUGsbPcymhTTERERERERERERPeGG1g9&#10;42PszVZn77ZsLZa+GIyY60DvSWvw0eiisfzuSQd+WAHRSeP40aPk+eifdqFep3hth2Fxwh84tPl1&#10;9LZU64iIKqlEglcwMzOTW+KOHeuHLl26IDHxMDZsiMGff/4hlw0b1kt1h+RlY8f6yuuKbWqduQWs&#10;kIqMcrtaNs78PmvgYO5tWsxerdK+q6Jix3M75vAYHoDUj/S6jT4Ri5gt/vAaqCZBy1LUrXVxGfmN&#10;SLwmI351GrzcSrZkVlovJyBF/ZVU8r5IpA1zR4m1zJ3gOjoNCSlKAjf5YARguI50zPbOPuq0Pjc4&#10;GbSyNXxOYwzPo/HnNHQV8XP8EIjFiGJyl4iIiIiIiIiI6B43CpOfawpcj8L7H+2rA2OiZmHHO+Pw&#10;4UmgtWcYIt50wT3cdhe4sQ/bo8S7MgyebwzFZFGnicIPZ8QEEdG9q1SCVyT7TE1N5Ra57u4D0Ldv&#10;P3l++/ZtchHJ3H793ORlYh2xTGxTPSlIWgvYNS9Otylj8HoWjaXaqL0fYtRl5ctA8oYwTByqG79X&#10;Km4h6rIy2NjCHlpcLXdc3BQkwAXmlc4IVuF4KqqfF4Jsw7F5p5LiTNkTA80UH3joWsKWpahb6+Ky&#10;fqxo8yvtJw0IG6gep64YnPvcfGmlOYZJYjt5nOASjOT9LeTWvIYs1MfyVPA83u63Bsv94bc8BWnH&#10;pXKHEvpERERERERERERUV7WA9xuLML4ZcCQyGEviK5HiTduH1W+MwzBXdXzY7v0xevJ8aJKq3r70&#10;7NogvLFROobOExD5ySh0MLyfmrYO/vJYtJMQcz4Lx9d+gOfcesjP39cnCNGJxo8/K2kTlk4egce6&#10;q8fq6gX/N/6DvfodLurvW79ebwzcaRvS1TohHTHjRb0nPk1SakqMWSydn08ne6GvmJfOzbR5u3A2&#10;X1mvorJ2rMPS69LE8KHoY+uCAcNFrRaaPeW0DKqEG2d2ScdYfF76PvEKPt2r/xoFLZbK5+UheSzk&#10;418HKevrj92clQTNvFfUz0IPPDb6A8T8eaPofPiv1dtnmedZkn0eO5a9gtHqeyrep8Bl+3DJ8Lzl&#10;p2PvyiD4P9FHWc++D4Y9HwQNE99E94xSCV4dExMT2NraFo2v6+T0sFyUcXqd5WVinRpxMA4a+MDd&#10;RWl5mrEpAC6+cXB8YxUSxBivIgl5Lkpa4/a0S7zgtCAHXp9olPF7RYkXI9iWQ259Cmh+K3tE89zk&#10;BMTYjoR7L7Wigqp0PBXmAp+pTgjbEodctXvmwBEeYrTaaika67dE0Y1xrDKSJBZFSRRXVo76WLYa&#10;O48DQ7EjJQ5RXcMxbUF8NVtRExERERERERERUb1nPRRvLxiG1jiPpbNW4EgFcrw3DszHMLdxmLlh&#10;Hw6gMwY4O6F3k3Ts/ek/8Pf+N2b+ZJgkvL1MaZ/TZuzCpWaDEPHFW7fpvvcydsz+Nx57/yfcaNUZ&#10;XZsBZ7WbEDj2FWgMkoZn107CQO8gfPhTEjLvc5KPtevNk9BsmI/RT/wbq5PUF2zrAk9nMbELicf0&#10;TsJJLXao+dSYhKPFrZyzEnDgZ+mx2VD0flCpKvLnCkx7YhxWn2iKDp1bANfTEbNyEqZ9oq1EK+ks&#10;7N28SZ7y9eyHFtL/+vxzmDy/47NNcrfN1SHew1GPT8L7P51HywF+eG2EC5qmbcX7z3tg2lrjCeSL&#10;30vbzNqE4yLpfEt9JaJLbZ8R8F+5FQeutkBv585oc34dpvm8gtV/KqtUiNjPcE8899FWnJU+A5P9&#10;h8Gz6XlEfzQOQyavK06O559HzGQPjJ63CZorreD73BRM/mc7ZErv//HL6jpE1OAVZWgNE3W6Ilrp&#10;iiTvE08MkYuYFnXG1hWl8lIQPTcIqW9Og4+aQBRd7aZNDcC0fvYw1/1C6XwK4tTJsqUhOT4ePq8G&#10;wKebVVH3u2kpCepUWWzh9fw0pC6IQqzRVp0piPl8MdxmeMFNrYF0XLalEpO5SNLqt3Wt6vFUnP1g&#10;X3gt1CDuSCxitMHwGlidTocd4TgeiNWWPzqwY3d/YE9CuWMIO/aaJq2TJJ05fYbnR0c6/oPqpEpO&#10;qPdyh6P8majYeZSfMyYOZafpJdIfL/bm9vCdGwHHz30QtKkCgzoTERERERERERFRg9bC623M82wK&#10;nFyBdyJuk4S8uhXvv/gfHEBT+MzegD9+1WDtxg3Y9Otv2D17EFrjJFYHLsfeimcygf+tU/dpg9c+&#10;XVZ0r7xsSdiLCdh/8Bf5uXfHrcFrYpvru7D6p5PKKkLSCiVpjM54bdUvOBS/QVlf2u7rcZ2l9bWY&#10;GbIOZ+WVO2PASCd5KiZebZIruZSwS3qudugu9r9Bi+NKNfCnFpulh9ajBsHZsKXxz+fx4Oe/Yf92&#10;6fm2S49zBsnVB5Ztwm8VPS9pW7FeIyaGwnNgC7mqhdsg+IqJ8+uwN1Guqpqi93AQ5v60F5s+fRdv&#10;f/Rf7P4xDF7Sux8zYz40V9V19az+eh8mfPUbUlP+QOrqUdJ7LVp+B8ldaotW15sO/YZN0vldG38Y&#10;h5a2w1mRAK+Q4q65vUI02L19Gd4LWYSv92gQ8bj0HuwIxlKN2jL8z01YsUOcxFH4eq8Gi+e8jvc+&#10;FZ+BDfC67eeGiBoKOcHbpEkTZGdn4+rVq9UoV3D9+nV5XxWSn4uUfZEI8nBHYO4iaN71KErcmTd3&#10;ARKTkKI2r8w9r0HIB5GlOvK17+IDaGIRX5SjM4eVDZCSnIQM9dcsGQcjETJXi9u1K7UatggxU+Pg&#10;NzwI0Qczilp25p6PR+SrftIxhiNiit7ort3d4G8bifCvUtR1c5G2JRSLN9jLc4qqH09J9rAfDWze&#10;Fg/5pep3x9BlJPzHRyFygQYJ4z3gXp38LqzgNTUUOVP9EbIlregc4Foakg+kKM8tsXpqGkL/DoD/&#10;TA3SdCtJ72faMS1S1JWshvhL64Qg5HOt+tqNnR+VbSoiPoqEVvejtjQNQt+Ngu9MP3U83YqdR/k5&#10;zRchZIl0ntT1ctOTkWLsx3LtfBD5pR/WT5qG6NNqHREREREREREREd2jbOAVGgafZiIJGYzVxfnN&#10;Ui5tX4fVogWny1t4a5wTWuiSm6Yt0NXvdUyRE61R2FGZ7p6bu6BPPzHabjq++WJTBboydsJb7+h1&#10;4dyiH54eoYzWu/dCcRfRB75fgQPSY+tx72K6p97YfqY28HxtipIs1a7DXjUn3KHPUHSXHi9p9qkt&#10;ZLOQuHcX8PgUTBf7v74Lh9V1zx7dJ3dR7PO4kXGCn3sLk92UpKzQ4Z/D1B46z+OSkcSpMWel8yzn&#10;dx8fhN7WchVg7Yb+j4uJ81jxQ7lNfcqlew9bT5qC8Q/qHX27x+Et738rfjtU+v0bELIMrw0ofl2i&#10;++Ydn4nWvk3x2uzX0VtvUWtP6bPgpc7cTtpWRIuuuZtNwJRxnYvPp2k7DPBSkuPRv6k/PGjaQu3F&#10;U4vf4vVufrdwQteqdLBJRPWSnOB96KFu2Lt3N5YsWYy5c+dUqSxZ8hF++WWPvK8yvas3bquZE/w+&#10;0sL+zTgkbwyES3N1HYnLS1GI6hQDTwuxrgM83k3ByOgo+Bt8OdmOXYTNA+PgZy2t13UiNGlW8PpA&#10;mj8RAEczqc5Oeo5oawRvWgQPdZuymcNtVhy0s+wRJx2nvXqcFu2nIdY+FNqYaXDRT56aeyBk52LY&#10;feMJC7FuV2n+iDeivvLXSzpW53j02cJ3wWa4x/vBWnouh6kaMVSuygoew7wR/VUcAoYXJ8mryrx3&#10;MGKTg2Cx1gdO6jmwc/PD4j16/XqYuyB4WxKCLGLg46ys06i9K/wWxBYfl1hnUwxcd/qpr90VgeL8&#10;rJXOo7pKkSER2DHTAlETnGAn9jUwArmvxiJytO5MVvA8iufcEgu/1FC4t1eOy2lYCGINxzFQmQ8J&#10;RczUFPjNiDZoaUxERERERERERET3HNtheOs9pQXu+yFRZSZZz57YJT92f8IFHeQpPaZO6P1PZfLs&#10;5b+ViYpo2hljFypjAYvWmtMW3q4r41Ywl9bV17p9P3VKJx1n/1T24v2oU+kkrLUL+stdVibhsi7p&#10;+mA/PC32e16LP8V91Rta7N0IDHjcBZ6uo6SKJPxyWCQV03HgZ5EFH4YBrqX2DFi2KPl8rdrBsBfn&#10;8iVB85mSwPXyelxuKauwKUp4XoraVLlW0np07+Gllf9Wx7DVlf6Ypra6Nfb+DejZWZ1SpZ3EYZHs&#10;x1D06WF4HlqgdUVb1J4/qSSzr/8Hw7rqH89D6DlDOVacv4xM8dh5FN56xUn+nC6d2B92rv/GzJX7&#10;cKmK54KI6qdGhZKUlBRcufI/5OTkVLGbZWlHjRrBwsIC99//D9jbG2mlWR9di0fYEHds9oqDZpab&#10;+quYOmhfGOymmEOjDSydPCUiIrrHJCYehLPz7QfN1/3NIx5FKSgowK1bt5Cfn4/r2Tn46/x5uLoy&#10;shIRUd2TkKDFA+3aoZmlBRo3biwXcU0uiJgm4pkojGdERFSX3fV4dmA+7Eb/R5qYgE0pb6G3UquM&#10;b/qSp5zk85ytwesXvDBspVQ/6b9IfUc5hgPzHpLrBkjL14pujg0cCJWWRwJeC35B5Gi9VrNGXFo7&#10;SUngPR6GQ6tHoaUYF1Y6Lrn75wUaRIw2yBCmrYO/WzA0GISI+JXw0WsUVbSvomNNR8x4JWE5efVh&#10;vPe4YQJSeq2+0muNB95e+wdek0/CDeyd3Qej19zA+IjfMLf1CvQcvRVTNu/A5HZbMbPnK1j93Eqc&#10;DgE+7DYJn6rHrUvA6s6N/vlSaLHU/t/40MhxG5W4AkOGf3zbcXZLvK4yzo3hORbHqjvOrgP84Oui&#10;3yK3WIvHJsBXbpKrO3b986Qqek4/rD32LgYYnGLd85T4LBg7Tt3nsVU/TP63C9ooa5bUehB8n3OB&#10;7mizTu7C+ogV+HSDVuliW4zd/KO0P3bTTHTH6McyU1NTOZaZmJjI8UwX03SPOllZxb0sVIfcgrdT&#10;p05wdu6BRx7pXa0i9iH21WA0d0PwN1GwX+4OrznxxV0W1ym5iN0YDjtfDyZ3iYiIiIiIiIiIiKrD&#10;tB185ohxWIEds+cj5mrpBG5re6Wl7N5fk1DqNn3+SST+qkx2aHWfMlEJTXu/hYgFohWxGAd2EpYe&#10;qE6zTBt0UA9/b6LeuLw62SdxIF5MOKGVrgtkNEWfx0VLXWDzoZM48utWXGo3CgNE89sWrugtui/e&#10;oEVi4j7ESJMlW9fWnAM/rFCSu9adMcDZqVTRddn86dqtpd+DCtC9h8c7DcL4N17HZCNFSe7ehmUL&#10;NRm7C0f+lCf0nMefv6mTt2PbWf7M4XJneE4zfjyT9ZK7QovO0rF/9F/sP74DkcPbyd1nT1tYtfNB&#10;RPWPnOAV2WMxdq5ogWtpaVmlIrYV+zDMRNd7nXwRuSUKI83jELW3aLDfOiNj52KErB6J0PFM7xIR&#10;ERFRebRYE/IlknLUWWMSv8T7W8sY36ISsn/5DBM+ilW6DyMiIqpJUqwKWKNFtjprTNKapdguBoWs&#10;lgzERbyPebF6YxsS0b2j3Si8N1vcb92F1WtLJ0Y7PD5MScZpgvHOf8X4q6r8LByPmo+PE6XpdhPg&#10;7WbYYrZiOoyei3meYtuT+PDFVxCj9xSV5fzkBHlM3SMfBWFpvF7qLz8dOxbMx2ox/bgfntDLYzd1&#10;7Yfx0uOl+HWI3nserb36obs81q8Nej/uBFzXIuY7Mf6uEzxdy2+hXCU39mF7lJLY9nrnS6zduKFU&#10;iZo9VF4OzVbsreCYvvo6uA2Fp5j4ej6W7DD4rs9KQvSyTfL4wrfVoh8GyB+G81ixNArHi07xDRxf&#10;8wHmV3SY4Hb94Cnf4o/C/Hm7cEm/e3Dxufp6BTS6S7UzWuzVv2wzbYfubmqz3es36mhDNSKqaXKC&#10;l8pn3ssXgW8Gwn9A3emkOe2bkXIy3fHVJPhtWQSvWoijRERERNTA5KRg+Te/lXtTvCZY9n0GoS88&#10;hpbqPJK/w6Lt1U8cExERCdmHtyI64Zo6V1us4D7GHxMf07vhwnhGdE/p4BeGxWW1qbEdhfc+GooO&#10;opXtO56wc/XC6OEjMOzRPnhs9i5cauaC95a/jt5Vy+9KbOD1yRq8LZKuolXmi/NxoIp/xDft/Trm&#10;qeO1fujbBz3dRsjH+liv/nhuzUl5PNev5xR3sSzTtdRNXIfV8YCPm5NSL+nQZyi6Yx9Wr00C2g1F&#10;j9INnKsta8c6LFXHtR35hPEb3y3+OQqT5SkpJmyuQga8ox/em+Minxcxjq3uvIz2lqZ7jkBgQkVb&#10;TreA17S3MEAeO/kDPNazD4aJz4JrDzz2VWdMGK2udlvt4LvwXXhK+zmwZhJ6Su+PfDzyeyV9rmZp&#10;ixO3l7ditJu0f+9xmBn6AQKHS5+/d/ZJC1pg/GjR+puI7gVM8NZTtmPXy2NRpCZGYVovc7WWiIiI&#10;iKgcNi74V9NYLN9Ty62RTG3R1kb+ib8iPxfXC9RpIiKiauo40AVm/7cGcbXd0ZpNO7TSC2eMZ0T3&#10;GNPO8A19vXhsXgMdRizDts2L8PY/ndD15knsTUzCAUjbTArDpu3/xWTnKmd3FZYueO2LMPg0k6ZP&#10;/gf+r67DWf1WnRXWFL3f2IBtX72F8QM6wzwtST7WzPtcMP6dldgfEwbPUmO22mCA1yB1ehgGuOq9&#10;lgddlJavku7PDpJbB9esLOzdvEmeaj3OD55FXUcbaNoPnuOU49oRs0sZg7aSuj7331Ln5c8rrfGE&#10;eA/nGSS9y+M0AV/HSJ8FTxtpmywcOHUJLb3DsDvmLfQv6/iN6eyHr7evwdwR/dC7Sbp8PHulfbUZ&#10;MAERa+cWj1vcrp/0ueuMlqn7sDoyCtGnMtHhnxMQuXkH5v6zAt1KE1GD0KhQZAmJiIiIGojExINw&#10;du6lzpVN9yeQeBSloKAAt27dQn5+Pq5n5+Cv8+fh6sohEKgh0WLNvFR4veWIuHkb0WzCa3jCTl2k&#10;I7poTh2K94bq7hzUkNraL9E9KiFBiwfatUMzSws0btxYLrrhkkRME/FMFMYzapB0MeWhXxGy1hSv&#10;veGFVgbNF0QXzReekuJcTTdhYjwjqlEVjWfZUjw7f/4vKZ7d/jqPqG5Jh2Zif/jvALwW/ILI0eyG&#10;k6ihSUg4iHbtHoClFMtMTU3lWGZiYiLHM11M0z3qZGXVzEjZTPASERFRg8IEL1FZ1ATvO15olarB&#10;vG+Aia8b3BQ3cuM6+4QGa2KScTonH3kwhVnLVvB6ejgGdSln+JJLGry/xQ7vjTPFuvc1iMvLRUa+&#10;OawspGVt+uC9yR5y983Zp2IR/X+/IelvacbEFK26PIapY/qgpXpM8g36gV5ArAbb/sqVn7+r23CM&#10;G9oVOKVB9LpkJEnHhSY28BozBk84NFc2LMhAUkwU1iRfQ55oadWkPcYF+KLnfcpiovqOCV66p+nF&#10;qstbI7AKz+CdoSWbnpVK8Epx4cz29fhifwYyC6S4IWJOBxf4+nigYzmx4fLWpdDYvYZxzol3J579&#10;LT1v5Fb8liliMGDp4IGZz/eBpbKUqN6rWDwrQHZ2NhO8VD9d3YRA1yBEoynejjmM1/gnGVGDU5zg&#10;tYSpqRLLmOAlIiIiqgImeInKopfglebETeul2cMR+i97ZbFgkODNlubn7rfHay8OLO6iMj8NcV98&#10;i+NuL2Pcw2UMFVKU4FX/DRlr8aQmmce96oW26r4z4yOx8Jw7Qp91lOeT1oRh+QV7TH3dF07iZjqu&#10;SXWfIa51V1y/YoeXxvaBpbh5nn8c6+bvRqcgf3mcs8xdEYhu4ocpbmoSOj8D2besYFnNXvKI6gom&#10;eOmeph9TCs5j+0ff4vroQDzTUV0uKZngFbEjErseHCPFBb04lL4HKz4/h0FvSDGmjPhQnOBVK+5o&#10;PEvHrmXfw+xFf7jrktB/ZyDvPiuYqbNE9V2F4pl0nZZ9PRvn//oLri5M8FIdpY3C0uuDMLlfOzTV&#10;XTdlJSH6jX8jcMcNoPPr2PbjFHTX7/afiBqEBO1BtHvgAVg2s4SpGsvuVIJX//f6RERERER0j2g1&#10;1A9e577DmsRrao2BgkR8/5MVpk7QS+4KprZwf/5RZP/fVlxQqyovHbu+OYdBU4pvhgst3Z7BkItx&#10;OHBDrUA++jytuxkuNIfTUEec3n4Z/UepN8MF064Y5HoNR08os3+dzkXHTnotjE2Z3CUiapBM2uGJ&#10;iS44HvklknLUOkPJGqxtObxkclewGYiJQ3IQvTVFraiK2oxn53A6yw5d9VsYM7lL9yD5lrjBjXGi&#10;OufWeXz4vCc69eqP0cNHYLR3f/TsOUJJ7jZzwXtLJjC5S9SQiWSuOnknMcFLRERERHRPsoH7RA/k&#10;bYwxflP8eDIOduiKtsauGJq6oE+rczgtuqKsir8P4zezruhVdKNbxwYPtLmGv9LUWVhJ8+qkjp0d&#10;utrYoaNhwraxVER3zJKuve0QF6PBmaoeHxER1R9WHpj6LyD6Oy2y1Sp9JxLP4UFHvd4q9Jg5O+GB&#10;0ylGt6uQWo1njujT6TiityYjW41vRPce5Xa5ifQgbp3remEiqnN6v4XUlD+QeuQXrN24AWs3/4JD&#10;Yl6u+y8mO/PXpkQNkYhLIj6JOKW4s2leJniJiIiIiO5VFn3gOxxY9VV86ZvbN3NhaWWtzhgyh2XT&#10;fGSX1VrqdnJycf1sPELen483DMry5FzkVflOu8LsYV+EjmmFuM/nY96aWCZ6iYgaOEtXH/hiK9b8&#10;WrpXips5pmhVVjhrKsWza1JMUmcrrVbjmTmc/KbB934tls6JwKpdTPTSvUZ0bSkeGqGxqanc3WVG&#10;RoayiIiIqA4QcUnEJxGn5Fa8dza/qyR4f/hhEyIjP8eyZUurVcQ+xL6IiIiIiKh+sHR+FhOb7cbC&#10;7UXNjBRNzFF2BjcX2TdMYVmqxVIFWZijmeNQfPTeW0bLKGXIwuqx6YOxb7yFd7zNoFm4FNsvqfVE&#10;RNQANYfTv71g+UNkqe/7JlKsul5WOLshxbPmUkxSZyut1uOZKVr19sU7772MZ5rEIeSjrbisLiFq&#10;aAzHKVQelC4vxXiGFhYWOHvuvKgkIiKqE0RcEvFJHkNerpH+q8vyGsS12iAnePfvj8fNmzfRpo0t&#10;OnbsWKVia2uLvLw8eV9ERERERFRfmMNp7LPotf9bbNe/Z9a1KzodTcQFY62FcrT47YYjHtYfF7Ay&#10;7rOH05VkJBWNTViLbAZiyr+s8ctBgwQ2ERE1LE2dMc7fHj9/qcHpW2qdpIujNX7TGh9nN/tQEq73&#10;6AFLdb7S7lg8M0UrN3+Muz8Zh/iDJboH6Cd5xbSJVKytW8r3r3/7/Xek/+9/7K6ZiIjuChF/RBwS&#10;8UjEJRGfRJwS8UqOW9I68rSyeq1qJB1M4UsvTcC//jUCffv2g41NK3VR5aSnp+PXX/dhw4YYfP75&#10;f9TauiYFmoUxwIhAeHVRq+qaExos3gD4vOkF4yPE1KL0ZMQmAq6DHWGlVhEREdU3iYkH4ezcS50r&#10;m+6GgHgUpaCgALdu3UJ+fj6uZ+fgr/Pn4erqIq9D1DBosWZeKrze8YLRv/hTNZj30W+4OeRlvDfU&#10;Vq7K/OUzzE12QtCLA9HKVK4C8lOwa9VGXB78GkY9pNYZuqTB+1vs8N449d/QH9/h/aMueM+nqzIv&#10;yU78EnP32+O1EvtOQ9LGJDTx8YD4cz1pzVJceOo1PNFaWaww/joub10Kjd1rGOcsHXd6GlraKK9B&#10;2inOxEQgzvE1jK2JlsFEdUBCghYPtGuHZpbKr8XlX4yLuwkSEdNEPBOF8YwaJCl+vJ86tChWGbq8&#10;NQJv/ZQP37d08SMdcRFrcMjVD1Pc9Lb5KxZLozLgHeSDLmUMYKYfW2R3NJ5l4HJ6c7SyUXeafxzr&#10;Ptai1xvPlnm8RPWNfjwzVbthFkUQV2uF0jWa7jpNlOzsbFxIS0P65f8hJydXqstDgbSiuLRTru/E&#10;hLw5ERFR9cmXWMXJWzHWbuPGZrCwMIdNq3+gra0tLC0ti67JlOsyEcuUbeSt1Ud9WVlZ6lT1yAne&#10;iRPHw82tPwYMGIiuXbsWBdKKEoH2+PHj2Lt3N+Lj47Bq1Wp1iZ5ryYhZshiLvoxE/Alp3tYRHgM9&#10;4PNGKKb1u1PpxHiENXKXHgoR3E+tMpD2zUjY+caoc/pCEVcYDDd1rtbsC0Mj6UmKnut8NEa2X4+R&#10;59bDt528Ru0xfG4iIqJ6iAleorLcJsErubx9KZYXjClx0zwzIQaf/3QcF26KOVOYtWyFZ0b7wv0B&#10;3V1sIwwTvEhD3KdRWHcxH2Z27pg5aSBaSrXZJzRYszYRx8W+TUxheZ8dvEZ6wb29cn1Q1QTv5V8i&#10;sXR7ujyusJmJOTo9NhxTBt3xn08S1RomeOmedpsEr4g52xd9C7ygFz8K0nEoZj3WHs1QxpyXYk6r&#10;Do9inN9AtC0nnJVK8N7ReCY910rpuVLzpVop/lpYwctvHAaVF3+J6pnyErxCQYHuWk2Ja/lSET1I&#10;5ubkIveGSPAWKMulIk1A/I8JXiIiqjHSJZbcFle61tK10m3c2ATmTc1hbmEOMzMzmKrXYyYmokjr&#10;SXFMSQjfwQTvfffdJyd4Bw0aDBsbG3VxxaSnp+Pnn3fKCd5r164ZSfCmIeYFFyyyikDUAh/Ym0tV&#10;uRlIORiLtHY+cKvtxGWRCiZ4N4xE6ne+KOtSoVYxwUtERFQtTPASEVFDxwQvERE1BIYJXl0808U0&#10;cY0miESukuSVrtmkxwIR56RlhQUiuaskeXXXd7oEL/O8RERUVUUpWXVCF5tMGpmgkUkjNBY/SBLX&#10;YSbiWkz8OEl5lNcRP1QS66vbGVPjCd5OnTqhefP70KpVK/Tr54aOHTvJgbU84gbomTOn5Va7ly9f&#10;xvXr13D69OnSCd60GPjZRcE7ZT18O6l1dwUTvOVigpeIiBoAJniJiKihY4KXiIgagtsleHXXbOJa&#10;zXhRruXkUiqzyxQvERFVlS6zq3tQYpMoula6xopuHV0c0z0aqqkEb1GfF126PAh7ewfk5ORgz57d&#10;OHz4kPwkukCqT9RlZWXK64h1c3Nz4eDQWd6HUebmsEYKUjPU+XJk7F2MiW4O8gu3c/bD4r36G6Uh&#10;+lk7hO3LQPzCiXDvqpwoB68ARB7MVdfRyUXyN0HwLlonCNHHclAjWdtryYie4Q0nO7FvB3jPiEby&#10;NXVZEf1jtIOT72LEp6uLdNT9OEjHV7Sfv8s4xLR4LPZ1gp1Y184JfgvjpWcoKW1nBAKedVf3Jz3n&#10;8CBoTqsLi5Q8d3bOngjZUtYbk4v4Oe6weyFaeveIiIiIiIiIiIiIao/uZrh4LCpFN8+VHzWJIhLC&#10;pmZKMZOLGcykOmVa1JuxsLCwsLBUqehiiRJXlHldzNH9IEkUpVtm0aq34sndmlSU4G3bti0eeaQ3&#10;Hn64O/7++28cOPAbkpKOyt0vi1/+6ohpUXf06FF5HbFu9+7O8rZiH0ZZucNrSioWvRuG2DS1zojc&#10;fWHwGp0Aj6+S5CRyygZvJIz2Qtg+/eRtGsJHjMTm7qGIPS5+oZWDHWOvIuQpaV5vtbS1/vD4JBf+&#10;W3LkfZ360g85cyciXF1edSmInuqB8PsCEXdOev68BATeFw6PqfpJUJEY9YJPogeiEsUxpmDzUwnw&#10;GRaG+KJEcBpixH5y/bEjR6xzClG+OQidauwI4xA4YzMcFyQgVfwiLXk9PBJ94PFuvPRMxcwtrOH+&#10;RgySxDp5yQjvEwfvqZF6x5UBzVRH6bjcEBEvnlM6xzvD4d/H+BjIKV/5w0fjjZjlvuCIZURERERE&#10;RERERHSn6G6Ui3EPxQ304m4w1SSvXJSb7eImvKmpmVrUm/IsLCwsLCxVKPKPiNSYUjQv4o0af3TJ&#10;XSUuSUWNV9J/1Ah2ZxR10fzCCy/KSVqRjU5LS8PGjf+H7Oxs9OjRE3369EGLFi3lDTIzM+XErmi9&#10;a2nZDMOHPwNbW1t5gPvffz+AL7/8wsgYvJJrWkRMGImAtTlwHBuA0BnT4NNLP7GYgkgvB8S/dBWr&#10;RhTXp3zuCYdt/mqXyUoLXr9OO5CzwANiKF+FYdfLWix2cUXyuyX3hROR8Ow6ER7V6KI5d2cI7N+w&#10;xv+zdzdwWdX3/8ffiKjg8qaRgqmJzaUmFeRSNJrhcoWVv9DWL+weZ5qs5bRsQc0VVC6dq2Sai24s&#10;6OcynJXUPydzmaDOIMPE8gYVFTKWyiagKP7P3cXtxZ23gK9nfT3f8z3f61znHHg8zsX5XJ/vNzVr&#10;mioGuSpN03Tv8eqakW/v13if0f0yFPXdq4qomM7YOL9RfZV6f77eu9PY8xdzFByUo9hqfZzznRhW&#10;Y4jm8Qr4pESzb6g8Y/tcUhVV39DNVp8sTTswT+HmZajjPStUGaLZ753xGvbSQKWsMI7jB852AABa&#10;AIZoBgC0dgzRDABoDdwN0ewa4rKCWXf+ZrOK2Vaxbq1ULAEAODPMAG7l0hXMNZvMetV1U7X7mBun&#10;fYhmFzPAa2bi3nnneP3oRz9SdvaXWro0Rd9887VVli59z2jbaG27885Iq6/5mgb9IEhT/rpDB3IS&#10;NaVLuqYHdVXfBxIrhzYuyFLaRxEKC6qeTRoQGCa9m1slC1WKCAyoEtx1Y0+O0r+ovS/9aGDj5pZ9&#10;d7w9FHLV8kyGtSlnbaIKbhlWGdw1dRio4NsLlJlrpycXZKUp9bYwBVULogZoYKiUss0+k4KcdGXV&#10;6mP0GuDuCCMU3K/GGRvnEqYU5e5x1t3p4K0uytdB5xrX9Z41HVgbr/G/kea8Q3AXAAAAAAAAwNnl&#10;ejhe9eF5ZZaUkzHlZE6ZGVSuLzxRKBQKhXL6S/X7jnUfcu5LFTFE667VcHD3dKoV4DXf3PzGVNeu&#10;XTVs2LUaMmSotf73v6+wihnMHTo0xNpm9jG3NeWAu/QP15Q/L9eO3PcUnjNBUX/JsjccK1WpUjQ+&#10;wLkYrhISa2+vqq23U2lAW2dZRaNeeXuSPRRy1fKkHXgtPVYgPTOs+jF6+Gv8u9Zmm3EuWjremQu3&#10;sgx7ytnuYhxfreOp69zcnEtN9hy8I525gY3Sa7xxRWtw957VzFPU3fOUW5BrlJrzGgMAAAAAAADA&#10;mWc+33Sx6s4z1jZtKoO91pJCoVAolLNRKu479v3IdV9yqVo/G2oFeF3MgzSHXnbNrztw4OVWsefp&#10;DbS2mX1OWp8ITXsoQhkZOaqcljdCSea8tjWDq67hipuLp9PdHOMJe+hlF3dBYrM4geImO+Ys63Dw&#10;g2gFRaZrwG9eVabrGuYlGVe0qYYpbkWu0pMDNG9yXJU5gwEAAAAAAADg7DEflrsemJv/utat0qZK&#10;5hSFQqFQKGe61LzvWHen6veqs6kiQlsrEOkUM0vXDPL+7Gc3WMWsm23u+pqlSUoPSh2coYd7DtCw&#10;q1KUnn0askadfWXm1NjXts1Kc6ona8CgKGl1pnKcdXf8BgxT0LvpyqwnOGr3ydTmGoeYm+3uCFOU&#10;lmVcq6qsc5mioP72as4XCSp4KFpThgaogyvbd0+u0p2qyX7PNKUXOg1uBWtgnw4KuHOOEgITFfFY&#10;qmq8MwAAAAAAAACcNe4entcK+FIoFAqFciaLffup4Go/V6wAb7t27VRcXKwDBw6cQvlehw8ftvZV&#10;y7Y0Jf8jRwUVAc9SHfwiUbFP5Srm/nDZea9BGv9EpN57IEqJX1SGFEsP5irji8oc38ax95X0VJxS&#10;9zgR1MIsJT47R7lVkmxPRpebpijuP9GKeiJVFSMYHytVwZYs5boO+6rxir37PUU9lKisimCqcc47&#10;M5TlmjPX6pOk2Kcr92Nek/iXcp3rUZWflr88u/JcDuYo8elYlTwbpTBnmuEOPwiSsjcr1+lSuifV&#10;2Hdi9eGYrfdcrtlPp1T0039zlevabzV+ivhzksYvjdKUd6rOgAwAAAAAAAAAZ1+1B+3n+ME6AOD8&#10;0RzvP1aA97LL+uuzzz7V3Llz9Oyzz5xUmTv3j1qzZrW1r9oOKn1+tML6uU58oMKfzdHoFZmKu97J&#10;4DX43Z6knHeHKeupYfJ3LtDAm6YraWuJ06Px/G5PVNrDpUq43tvaT997kuT92HLNu83pcLI6BClm&#10;xWZN905RRKBzPr2CNf4PaVWGmvZTxKIcpfwkS7HX+1ee82NJlYFVK4CapuhjCRrmbW7vq/HJ3pr2&#10;wTyNdXpU8ItWyl9HK+epMHte3wFjlRaYotTfBsl19YJ+maSkPika6ewr7KlcjU1OUlS1aLHxnq9l&#10;Ka5XqsY7x+4fMkGJdWVN/yBMcUujlRs5Xck7nTYAAAAAAAAAaCbsZ68UCoVCoZy50hx5nDDk5ubq&#10;++//rZKSkqYPs+wwT9Db21sXXvhDBQQEOK0AAABnV3b2FwoMvMpZq5vrM4+5NEt5ebmOHz+uY8eO&#10;6XBxifbu2aPg4CCrDwAAzUlmZpYu7tlTHX285enpaRXXQwfznmbez8zC/QwA0JxVvZ+1bdvWup+1&#10;qTK/oam5PlQHAOBkFRUVObVTYwV4zT8Ay8rKrD8AzfrJMG+25k3Yy8uLGy8AADhnCPACAFo7ArwA&#10;gNaAAC8A4Hx0ugK81hDN5o3SnDvXzMD18fE5qWK+1twHN10AAAAAAAAAAAAAODOsAC8AAAAAAAAA&#10;AAAAoPkjwAsAAAAAAAAAAAAALQQBXgAAgBqc2Z6sfwEAaH48GnWX4n4GAGjeGnc/AwAAtRHgBQAA&#10;qIZHDACAlqK+exb3MwBAS8E9CwCApiLACwAAUJXr2QLPGAAAzVVj7lXczwAAzR33KgAAThoBXgAA&#10;gCqsZwsePGEAADRzxr2qvrsV9zMAQIvQwP0MAAC4R4AXAACggv1ooY2xMB8znDhxwloHAKC5MO9N&#10;5j3KvFfZ3D0W534GAGjeGnc/AwAAdSHACwAA4LASnYx/PNu2VZs2bXTw4EF7AwAAzYR5bzLvUea9&#10;ysp6qvU83GnjfgYAaMYavp8BAID61Bvg3blzp/bu3avS0lKnBQAAoHXwcD1BqLY0v0MueXp6ytvb&#10;W7vz9libAABoLsx7k3mPMu9V1p3Lw/iz3nowbqxZS7uN+xkAoDmreT8z/xazbmJW1WlxrQMAgFrq&#10;DfBu375dOTk52r17t77//nsdO3aMoZ0AAECrYj4yMB8c2Eu73sYoXbt21tGjR/Wvzz9X4b//zWcg&#10;AMA5Y96DzHuReU8y703mPcq8V1n3L/PeZfRx3b9MVpuzzv0MANBcNPZ+Zt/NAABAfTyMG2udf919&#10;9NFHVgavj4+PLr74Yg0cOFAXXHCB2rVrZw2hcaaUHi5S6XGj4uWtLt5ediOa5nixDh4+ZlTaqkNH&#10;H3XwtJsBAGjtsrO/UGDgVc5a/Vwfg8xlefkJY1mu48ePV5Ti4mLtKyhQ4Xf/VklJqdFWJqOb0c/1&#10;WrNi7QIAgNPDeqpd+bDbnJvQ09NL3t4d5HvRD9XDz8/6G93MeHIVs38bZxLDcvsmxf0MAHBuncT9&#10;zByBwryfma+xXu0sAQBoTYqKipzaqWlUgNe8mXp5ealTp07q1auXLr30UnXp0sXp1URfLVLw9DXK&#10;MuvtgpSeMkkh1YKP+UqeOlPjtxjV0ZN0IjrIbm6Ojucpdd6bivtnnjJKpICuvTTlN5M0bbCv06F+&#10;GfMe1LDlzorFSyE9/DT6jnGaMrK/uriuy7crNGHyEiWqv5a/MVXhnZz2+mQukEeMeZX9lfTGTEV2&#10;t5tPl+2LH9NzBTfrpV9fJx+n7VQcWhmvaSt+pKeev0O9nTbb5/rzhHnKdNZqGRytVycNME73Ub2h&#10;B/T8pKtPy/EAAFqukw3wmqW8vNwK9JaX2w/EjxmlrKxMpSWlKj1iPhAvt/uZrzNfwwNxAMDp5mE9&#10;DjefaldkNXl6tlGH9h3UwbuD9bd5W+dBeJs2ZnE9PLcfglfe07ifAQDOoZO4n5kJRVXvaa4lAACt&#10;yVkN8Jrsm7A9f0/Xrl3Vs2dPK9hrZvQ2RdbCqQpeWuysSXHxrygm2FmxtJQAb5nSZkdr5EpntYKv&#10;Xl0Yr6hezmo9agd4K4Xc+iulTR6kDuZKcwvw5i3W47/PUdgLMzWqq3Eez3ho2FPONjcikvP13p1+&#10;zpo7h/RJ3CNK6z9Tz4+7xGlrQPk2/fWJeOWPWahfh3hJxZ/qxUcWq8sjCbp3oNMHAHBeakqA12Q9&#10;CLcrVoDXXDcffNsPxct13FiWHzfq5jbzYfkJu0/FR6jqCwAATkrFI2yn4nrA3cacT7eN8fd4mzZq&#10;Yz4Ib2M+DDcznOyl1cfYZt6HXPvgfgYAOFdO9X5mVKyXmusAALRGZz3AW1Xbtm2tDF4zwGuWbt26&#10;OVsacHyT5kS+rOlF/po9zlvTl+yQ3+hJyq8WxD2DAd7DWYqftECxvmOUPzdc9YUcG2bs6yZjX/JR&#10;3PN/UMygQiVPt487YvJMvXerv9OvbhUBXtd5Hi1U2sJ4jVxuBsAHaWXKrxTmbXVtujMW4C3Tupcn&#10;6i96UPN/NVTmANoNBXinvH9A826pJ+P7wMd6+tHVujouXqMb+UMpy5irye900a//dL8CndHCs1+f&#10;ohf3R2jOjJHqbDcBAM5DJxPgdS1dxc7kdVcq+5j/2S+0FzwSBwCcGteTcNfCfiBuP/C2H3q7K64+&#10;VXE/AwCcO6d2P3Pd01xLAABam3Ma4DVvuh06dLACu/369dMllzQy69I1PHOPG7TjWR9Nv2+ZUmoN&#10;01x3gPfghncUm7hG7+0sU4E5nPGV1yhu6p0K6+7M0+sKao6K0om7pTnPL9Lsr8oU9cwriuu1RrEz&#10;Fin+W7urS0UG8bfrNWfuO0rYWKxcYzWgq7/Cb7pB0yKGK6Cj1bWGTYof87Jij/po9uy5mtZ/hxKj&#10;Z2nCTndZye7VCvCa3AVm3bUdL1Ra4gLFfmwPDy1vH0VccY2iosYovJeP+9cc3qQ5j72s6Tskv8vH&#10;KH1WuAJUpJzlb2p60ialmr9T7bwUNmCQou4cp8gr3Qw1fWStXvzVK/Ka9LoequccS9fGa1hIrLKu&#10;ilN6RoxCrFRk9/I/jNGTX4RqTuyNjQzM1pHxu/l1PfzHfbptToyuJ8ILAOetpgZ4Ta6PQ66H3eaQ&#10;lScqHoDbD8Mr2o1i/GM//jbrjjo/UAEA0AjVHmObD7hdS6O4hra0H4CbD8KNdfOBuNNe8yE49zMA&#10;wLlyOu5nNe9rAAC0JucswGtm73bs2FE9evRQ37595e/fcKaqi2t45qBxU5UZ1U6JUbM0YZ8U8+Q8&#10;xQ1zgrR1BHgLlscpaF6eCqy1Ktr10nsLYxVRNRDayVfh7QqVWmh3MQOuYenuh0O2grEDshR/3wLF&#10;1rym7QZp5f/VnUWblWicz5Ji+V0epKgSYx9VA6fV5hV2r3YGb75SX/qDRq8sNs5huDIX3yPr7GsF&#10;a8uM1z5mvLZyqGuXimtZ8zW+xnWdYVzXr6ofY8H7M+U/P99+cRXhUbFaPs7NONNWEPWgbk+YqtD2&#10;TlstB5XyQFeNfd3Yz2s7tPz+AKfdnX1aHhujz3/6Jz11QyOjsjWGiK5QvlZ/nviKNPF1PXSN0wYA&#10;OO+cUoDXXrHWXcX1ULyyzexSbvev+BRV58cpAACawPVg21pYD7/Nuuuhd8XD8Ip1a2P1h+mGxt7P&#10;XPcvu27ifgYAOB2q38/MdfuW5bp/1X8/s9YBAGilzlmA18zYNQO7P/zhD9W+fXtrXt5GqRieuTLD&#10;tSJAOjJKudOvseebdRfgrfLayImxSrqtl9FWpLSXfqeRn7gCxv2rBDXNIOYNSo0Zo6CursBxlWBm&#10;/xpDNH+bqrFmNrE5f+78eEX1kUoP7FDadil8cF+nkxv7lmlCVKoSndWw0HF6dcYNVuD04I71yvzO&#10;aOzQS8Ou9HfOrbo65+Bt10lxv/u9cY187PVaAd7KaxR+X6yW32Fcj6OFyknfIYVeowHmj6Taax5T&#10;wLsxdkDYN0jpCyYpxMlKrjiGEfeoZMZwdTherNyNWToYMNy4dnafqgpTZ+rxfwzQb1+4Q5c6bbV8&#10;MUfBQdOV5TdFy7PnKdxNInAFK1i7TT9vQtatNRTzf++uGCK6kh0sXjs0Xs/c3MNpAwCcb04mwGty&#10;fSSy/rUefDsPxM32inW7h2sJAMCZYz7wrly6Hn5Xy3Iyl1ZfZ7uhrvtZ9XVrpWIJAMCZ4/5+ZjbV&#10;dz8DAKC1Ol0BXmf20vq1a9fOytQNDQ3VoEGDrKGZvb29Gx/cNW38TLPNY243SCED7Kag4UFWhmrB&#10;6nVKN4cZrkvhbqU755u8ME4eNz0oj5sftYK7pqycHTUye300fcK4asHdenn7yL+dWSnUhN88qui3&#10;1ihXveoN7pZueUejJ1cGd02bvy9zanl674VEjZyZqOkbDrkN7tbNV/PmPlsZ3HWro7pcaNdS35il&#10;0TPfUeqedhowwgnuVuMnrfujIszgbrteSppVGdw1densvM8qc/jsBUreeEj+V7oP7prKyo1zbO9j&#10;XOG6HFTqwtkyQ8tBv4mqP7hr2L3ucxUGhuraxg6pfGSt0jKk0BE1g7uV8r91UrcBAGgC14ME14MG&#10;q24s7Qfp5jfMjeJpzw1V39xRFAqFQqGcnmI/9DbvPea6dS+y7kmV9yjXI3BXm6liu1M3i7U/q+7s&#10;29mnp7E0/66nUCgUCuXMler3Htf9zK7b9yl39zMAAFC/egO8Xl5e6t69uwYMGKDLL79cffr00YUX&#10;Xmhl7jb1hpuRnmUHYY9u0siIB+0g7dQ1ViDQbEvLcgVHT8JxZ1mhs/zrCFC61WmEZs8eo2m9vKSS&#10;IiUkL9LAyKkavTBLpU6X6vKV8soqpR41qv3DtWPxJMV1lwq+WqZhM5YpN/MfSthp9vPVlFH9zUr9&#10;zEzlj17Q8sHmSqESl9X1vi6dFP6bGUoa0UkBKlPqulUaPeVR9Z24SBmHnS4VsjR+vpuhrR0DImOU&#10;fpu/BrSTcr4y+sbMVEDkLKXsczo01bb3lDDffLdwTbnNHl67btu0dt13CrwmpM5gbU2HPv1Y2Rde&#10;p+sDnQYAAE4j8/ONK9PJ+qzjfN6xq8Y/J+wlhUKhUChnq1Tee6xbknVTMter3a9qqNpm1Z3XVHxB&#10;yao7D9wpFAqFQjkbpeLe49zfnHuTS9U6AABoWL0BXjO4279/fw0cONAK7p5MYNdyPEtpK5x6HRLT&#10;6wlqesrJgu2kV+e/ohMf1ShVh1s+SR36hWv2wnkqSZykV0M7GfsrU+rSBZqz0elQTYFyzSGkDRHX&#10;X6OATkGKSXAFeVPVN8YOXAeNHqfxbqaxda+TwqNuULhRy/rkHSU4+69Tx76KnPGCdiybqfSo/gpr&#10;J+XmrVHEok1Oh0p+fa9R3BCjcjRP459ZotyqAXFPX4VMnKnNKS9o84zhivA2zqFoh8b+MdVtUNir&#10;jZd0pFi1Z/81lSrttVilGjW/307T+B/ZrXXavFqfHbpCQ4MbGd4t/1J/+2CXeo+8Ub2dJnf8uzeQ&#10;NgwAQB1cD8rNYtaNf+x2Z5v51XK72TXEJYVCoVAoZ7IYNyDr3mPUrTuSwdlW7X7lhmu7Va+ybpU2&#10;VbKmKBQKhUI5G6Xmvce6Q1W/XwEAgMardw7e0yZzgfxjzAzevlq+eIbCOznthoMrZ6nr7B3W0M0r&#10;/+9XCvN2Mwev8pQ4OU4Tdppz64Yr/dkxCjCHVD5arNwda1TQ4QaF9DHWa81Va1SrqJiDt1OQ0l+b&#10;pJAOZSqVlzoc3qK0nHYaeEUv+Xl7Gftdo9gxixRvvMY1X3B1WzTnjrnWnMDqP0Kbf3+nBhjnVLp1&#10;icY+vMIKcNZ1DFVVzH9bcZ5lRttj9ly5fW7QjnnjrPl8a59XkbJWb1GHHw/SgO4+0vEypc2N1siV&#10;VfZV8RpfJSXGK7LzGk2PXKQ5R6WQW3+ltMmDrKB5buYKHbxouAb08FEHzzLlLp6pvm8U1p6n2GXj&#10;K5rwcrHuTZiq0PZOm8u2RI3uN8E4/yDNzsrUtAamP7Tm0j3ygF6ddLXTUr+yjLma/Lr0y5enakjN&#10;9zaVr9WfJ74iTXxdD13jtAEAzjunew5esxw/flxlZcecPmZbRU8AAM4Q84G3a+khL6+21lCXFQ/G&#10;zY3m0uprPyCvj+s+BwBAc9DQfQsAgNbqdM3Be1YCvBWBTHdBw29TNfa+ZUoxqjFPzlPcsEI3AV6p&#10;NHOBwmKylGGtVVcRhG0gwKstixTsGhbaYb324spjqKZdXy1/Y4bC3Qz3nPt+nIbVM/SxyQpGzxpj&#10;B2ndqB3gNRxYpej73lHCUSkyeqaSRvu7Oa8qQfAapkx/QfNGdnJ7LUo3LNCwJ7OM8/cxzjvemue3&#10;4hhqCBk31coMruXIp3pxyuvyeuh1PVQt8F2qjGeGadhTxnvenqT8v0bWn1Vd/qXefOQV6ZcJurdR&#10;wy0f0idxj+jDi6fqpfuvcNpq2Py6Hv7jPt02J0bXN3ZOXwBAq3MyAV7XxyE7blsZ2DWDukVF/1Fp&#10;aUlFm/G/Ucrt/jwrBwCcAa5n3uY8hXYc1w7odujgrU6dLrCCva42s4PrEXlTH5a77n8AAJxJTb0/&#10;AQDQmrWcAO/xLMVHLFDsUSns7hlaGdnX2eCyQ4lRszRhn+Q3Mkq503spxU2A11S6dYXmJH6ipJwi&#10;5Zjz33r7KOqnN2jKPeEKMoOwDQV4Vayst/6oKUvzlFEiBXT1V8zvZyqq5xYlzvo/JX6Zb7WrnZfC&#10;BgzStClRCjfn5XWrTAXrliguab1StxYr12gx9xd+U7hiQ4sV9+Q7Sig0g7xjlD4r3G2Q122A15Cb&#10;HKO+bxkvNrOak3+lsK9rnleZspb8UXEpeUo5YM9dPKB7L42/717FjHDGhHZ7LYqN94yxM4SdfQ/c&#10;aPxsFm7S8m+N8zF6WOcwZpzixg1SF7eB6TKte3mi/qIHNf9XQyvnzi1M0YSLxipRfopJy1Xc9fag&#10;2nXKnKcJb3TUr/90vwLrHSjckbdYj//+cwX/7g/6RR3DXlsZwXtv0ZzYG0V8FwDOX6cU4DWWZik3&#10;StnRMv37399bD9E7d+4kb29vqw8AAOdCSUmJDh0qsr589MMfXigv4+9Wcz7DikCvgQfoAAAAANC8&#10;tagMXrQyOxbr8We/VGhcvEaf6uTHp0vxp3rxkcXq8kiC7h3otAEAzktNDfDWDO6apby8XN9/f8Ba&#10;9ujhb20HAKA52LcvX23atNGFF3a1lq4AL0FeAAAAAGj+TleAtzG5k0B1fe/Qr//HSx++uVKHnKZz&#10;q1iZixZre/ADup3gLgDgJLi+7eYK8B47dlyHDx+2MncBAGhOzHuTeY8y71Wu+5aJb24DAAAAwPmD&#10;DF4AANCqNCWDt+KhuPOA3MzYLS8/odLSUhUUFOjHP+5HJhQAoFkx71fffLNVfn5+6tChg9q08aiW&#10;yWvi3gUAAAAAzRMZvAAAAKeR6ytvJ06YQd5ylR07xgNyAECzY96bzHuUea8y71km1z0MAAAAAHB+&#10;IMALAABgqZyD18rmPX7caQcAoHkx71FV71nmPQwAAAAAcP4gwAsAAM5r1mNx8wG5tbTr5dYDc2sz&#10;AADNjnmPsu9V9v3KvofZ9zIAAAAAQOtHgBcAAJyX7Iwnq1Jl6Qr02g/NAQBojlz3KftOZfzrumc5&#10;S+5hAAAAANC6EeAFAABwWM/DzX+MwsNxAEBzZd2jKu5XTiMAAAAA4LxBgBcAAKCC/ZTc/NeVFwUA&#10;QHNj3qMq71LcrwAAAADgfEOAFwAAoArrMTnpUACA5s7M3nWqAAAAAIDzS70B3p07d2rv3r0qLS11&#10;WgAAAFo519NynpoDAJor7lUAAAAAcF6rN8C7fft25eTkaPfu3fr+++917NgxMR8dAABo3fisAwBo&#10;KbhnAQAAAMD5qN4A79GjR60s3g0bNig7O1sHDhzQkSNHVF5e7vQ4/UoPF+lgkVFKypyW5qxMpeax&#10;muWo0wQAAFo8+3E5D80BAM0VwzMDAAAAwPmsUXPwlpSUaNeuXVqzZo2++uorFRUVOVuaqkwF695R&#10;9MNT1femB+VhlL6RMxW9MFVZheb2fKXEPqqudxglcZP1CvM1WQsflb/Rd2TyDqetKYx9xkQb7xWt&#10;6atP9rjrsklzzGM1StTH+U5bbQXvz7TO1Sz+T67SQafdpWL7vCynpQUo/lQvTnxMf635IzmYpTm3&#10;+svDw0Mez2Q4je6UKuu5YXa/XySrwGmtX47efPh+vZhRf/C/LO9jzX7kfj354T6npR47FuvxCdX7&#10;FmfO08OPzFNmsdMAAMBpk6V45zOBWSZ80ojPJpkLrM9B1mumpjbynnkSjPep+XnE9Rll7Pt1f86p&#10;17epGnumjxsAAAAAAAA4zzQqwGsOy1xWVqaDBw9q27ZtWr9+vTZv3qz//Oc/To/GKFbG/CcUNHOV&#10;ErYWK9dpzT2Qr4Sla5RZ4jS0cgUblikhsyVkJ9enTOsSX9f2kLv0i75Ok6F0S6Im/CRY0z9oxCPc&#10;bUmKfaK+ALAb2Wv1eekVGhrs5TTUVrhmnh5/9mM16jF0+Tb9deHnkq+z7vAJfkC3B3yuN5bkOC0A&#10;AJwZif9cV+uLXzVlpGcRHAUAAAAAAABQoVEBXpMZ5DXn4DWDuvv27dM333xjlf379zs96le6OlER&#10;7xdZDygj756qAx++ohMfzlN+/A2aNvgahfWy+9XmpaCJLyj/o1e0MrJKNLHR/BURP08nPpqn2aGd&#10;nLZzqVixf1mm3OPO6ikrVsa8qfK4aaaSv3WazrS8FC3deJGu/dkVToN0cEWsRl8/QYnb/OTn5zTW&#10;KVfJT0xQqrPWWNkbNqg4+DoNae801FC2YZ6efLtQQ37zrMb3dxrrsf3dhfqsX5iCvZ2GCj4KDbtO&#10;+jRF/zjkNAEAcJr5tTP+yVyntAP2ulvHs5S2wul7DvjdOtP4DPWK3rvV32lpou7hes94/Ym54Wrw&#10;4wEAAAAAAACARml0gLcqcw7e4uJia05ec/jmhuUrJWWTnX0SPE4Jkf3VxdOoe3rJz1if/cwYBZjb&#10;3MpX8lRnWMKKIQNdbTFKzitUxsI4DYuw+wyc/LJSq43MWzkUYvXhBYuV88kCTYg0h282t0dr2MOz&#10;lLjFya4tylPqW7M0tur2xxcoZevJj9sbMTpIEWZl5wrNWdWIIRmLtih51syKc+sbGaf4T7booCs4&#10;fLxQqXN/p4jl5jHla/x9dr9qQz0XrlfCzBgNHFO5jznrrPGwK327XnMerzFs9ltrlHvY2V7D7nWf&#10;q9AvVKEVQflSZa5IVFpBiGI+SdWcUKe5Dgc/mKNp7/pp2qNTnJZGKP9cqzOk0OFXOw21eQ1+QM8/&#10;P1O/6OfjtNRjx2L9JaO37rvzCnV0l1AdOFRX+2zT2g1EeAEAZ4K/om8wg6Z5Ssus5zPBxnWad1SK&#10;Ch3kNAAAAAAAAAA43zU5wNu2bVtdcMEFuuSSS3T55ZdbywYVfa30LXZ1StgQdbGrp0GhYn89U8OW&#10;5inDiTPn7Nyk0TMWKauBDNmst36nsLlZSjzgiu6VKWNrgQ4ed4b/LclWYvIOpVTdvjFLY6e/rNT6&#10;Mm3q03uMYsfZwceEhckVx+zW4SzFT5mr8avyK/rlHshT7Ny5Cp+fpVKzYeMSjf7Ezop269tUjY9K&#10;VPS6QuUctZvMfUyfGaPxy51gd4nxPg8navrGGsNmL8lUrtvfjkPavv07dQ4coMpcng4KeypN6Tlp&#10;irMeVtfjv0afiQkquH2OxgY1YT6/LzKU2WGwgi931t3yUefOTrU+1tDMn6r3PQ8ouM5Y8AD17y9t&#10;/5phmgEAZ0ZA8CCFG8uEVZl1DtNsDc/cbpDChtQ9PYH5Ra2EmZVfCPO/41FNeHGFcuqKGxdtUcqL&#10;Vb4cN32RMmp898ul3jl4rfet/BKZ2/d1Nwevq838QlqNY/G/I0bRb62v/DJbDQe3rlD8449W+eKa&#10;+aW09Spw1/94odJqflnv4VlKqPlFNwAAAAAAAKCFaXKANyAgQEOHDlVQUJC6devmtDagpLhiTlT/&#10;rqd3mOTcEl/Ne+kFa/jAAzMG2cP/FWYpbau12b2iVUpMtgOjIaOjnOGi52rH3F8pyhVA7B5u9InX&#10;gWXGNnNowWWTFGce+tEdSko/uQeD6Xv/raD/Hadp5jCLRVmKW7rD3uBG1v8tUqz5Np2CtDLZHmI6&#10;f/ogBRlNGcuXKCnPqARP0ok3xthZwfJX0hvOsUabvYx9LFuh5KOS3+Xh2mGeo7GPA08GWftIXrRC&#10;Vp5vUb7sxCFfvTrffn1J8gwtf3K0wmoNXWzapW3bpd49awT2fzBAIf07OCt1KVXG3OmaUxCi2U9E&#10;1pO1XVOZ1q35XD6DhyrwpHLOq9vy9lx91u9B/bLu6K6ld+8e0r7vKn53AQA4rS4doog+xnLDOqW7&#10;C8a6hmcOHaJhHZ22GkozF2jYffaXufTjQZp96zUa36tEyz9eooH3xSml2qgmhn2pmnDfXI39OE8F&#10;Pe3+4VqviKkLlFFPInFNucvj1Nd630MKMD4Tzr41SGM7lyjRfN8pL9c/7LTL9lWKnmIcyz8PKfin&#10;12j2jX0VXFaohOREDZhRJSDsyH0/TgMeXqLYnJKK9wz/gd0/KCpRGVVHHjm+RQlRMRqZvEM5nXsp&#10;xjjP2Tf2Utc9OxQ9M0bD5jlflgMAAAAAAABaoEaFy9q1ayd/f3+FhoZq0KBBVmDX29tbnp7mOMvn&#10;2OARGt/PDhp3GRKs8VatWKX1jaS8bYsSrEpfxd5zjTNctI8C+vetzC4u2qK0RQs09m47Q8RjzALF&#10;Og8+S4+7G9O3YQXm6zoO1/QoO8s1dXGyUtzOm5uvnE32CQSNGqGwrmbWjpf8Rt6g8dapFio1q6Gw&#10;o7GPHHsfBV+lqu/NduZK12eynMDubuWaAWRvH/lb8/oVasJvHrWHZlYvhQ+ua77jMpWVG0fjXU8m&#10;UV2+SNC0p7IU9PQcTbnKaWuMI59rbXZnXXvtAKfhFGx+XX/OvEK/vOsK44o2wv59xpUBAOBM6KWw&#10;kb7GcodS/+UmuuoannlYkNx+herbVEX9PksZ7Xrp1Zf+oPTnf6Vpk6M0e/Y85TwxSCEleRpbbVST&#10;fCW/sEyJJVLkxFjteKmyf/rthZo2/2unXwPylih6Xp5yjfdNWjhXy2dOMvYzSfMW/kGbI43POIWb&#10;ND5xfcMB1C1b9F73cO149wXN+3WUpv16hpa/FaUY47NOwVcrlOSM/mIq3Zio8fPzVOA7SCsT51V/&#10;z7t7WdnEEc+vqsiEPrhqmaKNz1jhd8/Q5vkzFGecZ9X9V3xZDgAa61ih9tc5dBIAAAAAAGdXvQFe&#10;Ly8vde/eXQMGDLCGY+7Tp48uvPBCtW/fXh4eHk6vRvA0B/G1lZQ7ldOle+fKoKy3j7o61cbpLLcJ&#10;xce3aI6ZUfJxntKakM3SWH6j/1ezzee5R/M05Y01qi/JJeCiqmMOd5Z/D6d6yo6p1Hzg22mEZs8e&#10;o2m9vIwfTpESkhdpYORUjV54ujNbcpX4xHRl+E3T7Kkh7h9U16FsQ4ayLwzR0Lpizo1VnqM3F25Q&#10;4P0PKLC90wYAwDkUMCTIHqZ5Q3at+27F8MxB7r+S5BqpIyIqSlE15p/vEhqluBFGpXCN3lvnfDFt&#10;ywrNNoOmfW5Q3G0VE+lbAm59WNN/VN+34yplfbRGqcYyasrDijQ/P1Tw0YBx4Yrx9tLAnGxlOdND&#10;1M1Xcb8eo4Cq3xfseI3GjjLPpVjp37i+zFak1L+uV4ax/7ipkxRmfoaqYLznHZGK6yMVbFih95yg&#10;bU6OPUpK0I9rfHgw9h81ppMCuh5Vbl7jzhcAdGyPUiaF6cqfTVTyN0ecRgAAAAAAzp16A7xmcLd/&#10;//4aOHCgFdxtcmDXxbevgp1Aaura5jQk3iEdcBfA3bpeSVbapo+mTY9ViTW88Uwl9be2njrP/poy&#10;0R5OumDVEqXsrnvi2NzvDjk10yHl1xxqsU5e6uA8MA27e4Y9dHO1MlOR3e3tHfqFa/bCeSpJnKRX&#10;QzsZx1Wm1KULNGejvb06L3kZvzVlJU3MYt6QrNiPjGXBHI28wMP6PfKPTLG3vTte/h5jlbzHXq3u&#10;kD777Ev5Dh6q3k7LSftipVb/t1jrXp6oCRPud0qMlhZI+X+LserLa34rv1sPVXuODADA6dTLGaZ5&#10;VabSq87NX3V4ZrdTJmxR2kozQOmrsYPdzX/vo2BnNI7EjXZmbm7O19YoHmGhwW6mSeiksLDGfJNq&#10;hzLXme/rr7Ar3XxLzvsaxaXM08rEKIVYI4TUo53x+bB6nNniX+3LbYaiTKVlmpXLjPd0E+z2NPYz&#10;2AwKFyrtS3vcjQED7HOJf3GuEjPz7C+1OQIiX9CO5BcUN6z+qRoAwGIFd8M1ZeUR6fA/NS3iVwR5&#10;AQAAAADnXL0B3sDAQPXr108dO9Yx8Vuj9VfE7XaYLGv5Ik3/ZEfFg7bSw3nK+iRLufbq2XFxb2fe&#10;2h1KeHeTDprHcrxMB3esUcZOo36kzJl3ta0Cevupg6exbd0yzasyVOCp6hA6TnOsgHGxYpfX3LG/&#10;QoY71+uTFUr91gymlqlg5QolWQFpHw37cc2HuYe02clEKT1q9vdV0FB7H2mLk5W80wnImueZt0Up&#10;mU6KizkU9bodKigpU4ceQYqa/j+KsrcYfZ1lNf7qcbG0e88uZ72RjqnWXHqNciBDq7f2UOi1Neb8&#10;PRnB0Xr11ddrlHjd5mec1f/EW/XR1iTOtt2790k9LjLOGACAM6WXwkLNQOkmpW6o8uWphoZnLipQ&#10;rvMltfRliZozv3ZJXG13KPhmt3UPLthrBz+DermJqhq6+PpaXz6r3yEVWF8281OA80Wxk9bXv3H3&#10;2H27lW4uOxVq+UL35/pejtVTybn255suw0Zrtnl8hVs0ISZO3jdHa9jjLyvxky3KbeqX1ACcv6oE&#10;d7sNnqyER3+qbgR5AQAAAADNQKPm4D0dAm6LVtLlZq1YCXNnyduaE/ZBeY+LU/DcdScX/DtZ3Udo&#10;+mg7ayN1ycvqah7LzdHqOmWR0r43Gn8cqCgr66RI0Q9H23PXzvxaXfuezkwPf0U+OFwhzlpNATeN&#10;U5wZny3apNH32cfgP3uTlXkTMvoeTXFlE3fvq2FWAk2x4p+cal/ThZusTRX7OJqn8ZPNfTjnOXGu&#10;xqY7M8uW7FDCzFnyj3C2j1mkeLO9XV8F1U7vMVyk/v0761B2jhMEb6ShMTpx4kS1kp9sh9l1e5Ly&#10;T7ynyJ72alWHNqzV7j6hurbhJ86nWY45NaAuvew0zPsLAEA9AoYNUZixTFpXOcpJQ8Mzq6TYuQ8X&#10;KuH99ZrurqxzP4t814517NPPX8Ocap2+zZeVTHs2FRdbn39UlKd4d+dplPivagy37D1I0xLjlT45&#10;SFFdzfMtU8bGTZowd676Gp95Rj67Srluv8gGAI5qwd1HlPTmI4p46GUtmUmQFwAAAABw7p21AK88&#10;/RU5K16ZFQ/abAFd/TXlNndDBZ5JPgqZHKP0yL4Krxhd0EshVw5XmHkg3tco9tkRinS2+XXy1+xn&#10;YrQ86rJGZLY0Qf9x9vx47nQMUkzCVL13Yy+FOEMzmtdq2uSpSjWuYWU2T39NeWpE5TX19lGEa2hD&#10;cx8LZlj7CKt2nkFKuv5Se7WTcQ2G+Fe8h9p5KczYvnzebxRex4TGlw4LkW/Baq12koDPnH367J+7&#10;1HtIiOoexPoMyV6rz4sv0dXBZ/2dAQDnmz7BiuwhFaxeZw/T3ODwzAZPOZ8FgpReaxqGGmVueLXP&#10;LwcO15HBWlKsg061Tt39FexUzxpPL/v4+49Rvrvzq1qig6yXWDx9FXLrJL2aPE8nUuK1eeYYxV1u&#10;7ytt9Tsa/8ZpHJoFQOtSK7g7WYOs7/q2V797CfICAAAAAM49jxNmKiXQJMVa/eIUvds+WnMmXa06&#10;8oBaMOf8uj6ml+4hgxcAWprs7C8UGHiVs1Y310cg18gS5eXlOn78uI4dO6bDxSXau2ePgoOrBAxP&#10;iyzF37RAsfJX0huV8+HnJj+qvm8VKS7+FcVogfxjshT15DzFDXPuspkL5GG0WUFOK2C7SfFjXlbs&#10;0er7qU/u0hj1XVhozc2/MrL2fLulq1+W97ObpNGTKgKlBe/PlP/8fEVMnqn3bjUHVN6iOXfM1fSi&#10;XnrvrVhF2LNBVFGk1CefUNy+Xop+ZoYiPVM19r5lSqk4bsO3btqqqPWehakaf/cyJbcLUnrKJIV4&#10;Oh1PUumGBRr2ZJayetygHYnjzvKXDAE0e3UGd6s6oq1v/krjZv5T+zv+VHNSXlbkj9s7286OzMws&#10;Xdyzpzr6eKtt27by9PRUmzZt5OHhYRWTawkAAAAAaD6Kipx5107R2cvgRSvio9BfRqv/lteUvNlp&#10;akWKM1/Tu7lX675xBHcBAGeHa5jmeenrlbXh6/qHZ7ZcppBQc5mvpJU7rJaacpfEyP+ORzU60Zm6&#10;YXCQwo1l2upMN8MTlyl9nd2vfv01zHrfPKVmuvkwWpKttA1lyijsfOpz9Lr4Biqsj7E8mqX30msM&#10;xWwpU9rsB9U38lFFf2wOXJ2n5JhHNSxippK/tXtU1aFXb4K6AOpQqNQGg7um2pm8KXucTQAAAAAA&#10;nAUEeHFyfK7WQ39K0L0DnfVWxCc4Wi/9KVrBp3PKZQAA6tNnkDVtRMHqZYpdWVz/8MwWL4WNu8EK&#10;2KYuTtScjTWCrXnGft4qVEHRMYUNH2S39RqlKYON5c4VGj+/cr5f08ENicb7OisNCBljv29iwktK&#10;zqsy3PPxImUkLtEcoxp+x6hTzrSt1EvjIwdZmb5zFr6ilKrvaXAde+5hX2vaCbP/gL7HlFGSr3nv&#10;rtfBasHsMuV8skYpRi1oSH8CvQBquEDdBl6q3vUGd12qBHn9jNdc6DQDAAAAAHAWEOAFAAA45/or&#10;bJSPVFSo1CIpaljV+fbr0Gec5k3vr5CjhZr++KMaOP1lzZmfqNiZj6rvxFQlH5UiJz+maf2d/uqk&#10;8McnKa67lLF8gQZOnKVYo//06dEa8GSWCrwbOelCL9f75mn8xKkaPXOB8b4LFD35CQ1bXiy/y8do&#10;3h21h4A+FR1Co5Q6zld+hVs0tuI9K489Qz6K+92vFN7V7h/0v/coztc8z0QNiIxR9IuJ9jEarx2Y&#10;XCj5BilhvBP4BoAK7TX4N0u17t2GgrsuZpB3oTb+fYYG8+VQAAAAAMBZRIAXAACgGQgaHiRr5tsG&#10;h2euFDByqtLfiNK8If7qsmOTpr+/XvFZJQq4MkjvvfSCkqx5c6voGKSYxHhrDt4Bh3Yo3uiflNdZ&#10;YyOjlPlE4wOe5vumLbzHeN/Oys3KMt43S6n/9dW0yVOVMytcAacte9fFR0FR8cp5aZzirvR23nO9&#10;5uzw0rAhI7TyjT8opurQG+Z5vmGf5zDPQ0r4eH3FMU4xzjX/jUkK6ej0BQAAAAAAAFoYjxMGpw4A&#10;ANDiZWd/ocDAq5y1urk+AplLs5SXl+v48eM6duyYDheXaO+ePQoOtkKuAAA0K5mZWbq4Z0919PFW&#10;27Zt5enpqTZt2sjDw8MqJtcSAAAAANB8FBXVmGrtJJHBCwAAAAAAAAAAAAAtBAFeAAAAAAAAAAAA&#10;AGghCPACAAAAAAAAAAAAQAtBgBcAAAAAAAAAAAAAWoh6A7w7d+7U3r17VVpa6rQAAAAAAAAAAAAA&#10;AM6VegO827dvV05Ojnbv3q3vv/9ex44d04kTJ5ytAAAAAAAAAAAAAICzqd4A79GjR60s3g0bNig7&#10;O1sHDhzQkSNHVF5e7vQAAAAAAAAAAAAAAJwtjZqDt6SkRLt27dKaNWv01VdfqaioyNnSeBnzHpTH&#10;TW7K1FQVOH1ai+2LH9OEFz9VsbPukrs0WsM8POThMVbJe5xGd/akaLy/2c9D8WudtgYcWhmvCY8v&#10;1m5n3a3yQ8peZBzbhHnKdJrqVqzVL95fve/eD/T05JlavtdZBwAAAAAAAAAAAHBWNSrAaw7LXFZW&#10;poMHD2rbtm1av369Nm/erP/85z9OD1TIW6y/rPDRL+65Tj5Ok3RQaU+N1LCIBGU4LXUrVdpLU5Tc&#10;pKj3Ia3L2CbfwUPV22mppXib/vrso/rzxqNVjqtuxWteUXL+RersrFsuvkXjRxRr6dsrjXcEAAAA&#10;AAAAAAAAcLY1KsBrMoO85hy8ZlB33759+uabb6yyf/9+p0cjjZ6kEx+9UlnmhsvP2XSu5L4fJ/+b&#10;HlR8w2mtDSjTur99rMIrb9T1XZ2m/+Yo8YFgjXwmTfJr+ExLP4vT9BeamNN8IENrd/ZQ6LWXOA01&#10;7dPSZ+O17sK79MxvRlYP2rpT/Kn+8vYh3XzdpbUCuZeOClPvrSn622anAQAAAAAAAAAAAMBZ0+gA&#10;b1XmHLzFxcXWnLzm8M2n7PgmzbnDHrJ57Pv5TqOpTGmznKGcn1ylg07rwQ3vKHpytBWU9bgpWsMe&#10;X6S0b8ucraYsxVvbFiijaIeSZ8Vo4BhX33eUddjpdrxIOUviNHJ+njVMdGyM816uYaPN7e+/rNHO&#10;sXlT2k+XAABXH0lEQVSMidbIxxcoeWOhubW2I59rbbYUPHyovJwmFaQr5fVc+d39qtJei3Ya65Kl&#10;hEfjlXXTNE27zWlqhPw1q7W7T6iurTN+3EM3P/onPf/QdfL1dJrqVKzVf3lbh0ZP1Gi/qtfU0TVE&#10;of2K9fmGHKcBAAAAAAAAAAAAwNnS5ABv27ZtdcEFF+iSSy7R5Zdfbi1PmecghY20Bw5O+UdW5Zy8&#10;JVlKS7erMTcNVxdjWbA8TgOeXKWEnWVOvzJlbFyjkRNnKeVbq6GKLI2/b5bGrypUzlFz3ey7SuHP&#10;O8Hiws8Um5inXLPuRsHyP2rg/E1KdU05fLRMaRuzlLS1jqD29hxtL79CgZc766YfRWnevzKVsyhK&#10;A1xZvXXI/Uuspq8NUtxT4eq61Gls0D5lrt2n3kNC6s3M9ercuTLoXA9raOaDt+iX4T2clpo6q/9l&#10;F6l4S46qhuIBAAAAtBJlxTp06FA9pVhl5U5fAAAAAABw1jU5wBsQEKChQ4cqKChI3bp1c1qbYPkC&#10;OxvWKa6M3aBRwxVmVrasV5oTqC3NWqdEMzDbbpDCgrysTN+kRXa2beTEWHuI5w9f0MpRPtLRPMV9&#10;uMV6XVW5XoO0/I15Rt952hzpa7UVbFindDNo2z1c7300SXFWqxQXX33Y6NzdTghzxD0qsd5rrnbE&#10;36O4kb3s9hoKd+5Scdce6tHeaXAEDA6ygtP12pOs6RNT5Tc5TlOGejuNjZC3WqsLfqTQaxoceLlh&#10;B1bqRXNo5gdvkX89vxn+vXtL+/cR4AUAAABanWL948UpmjbtkXrKFD338XdOfwAAAAAAcLY1KsDb&#10;rl07+fv7KzQ0VIMGDbICu97e3vL0bHC838brM0SRfcxKvt5bZ4YOy5SevskK5gaNvl5hZsyzcLcd&#10;mDUkL4yzg8Q3P6qRnxRbbVk5Oyqzfx1Bo25QeHczd9VLA0KD7CCySnSwESNLd+lsZxVr1SIFTzeH&#10;Zj4k/yuHK6iOTNyy8jKpvY+cVzXBQaU+O00pitCcJ8IbDgZXsXvd5yoMDNW1pxzfPaR/LFysslvM&#10;oZmdpnoVKr+J0y8DAAAAOFvKVJyXo3Xr1zayfKnd1p9VPhoSNlSdG/hL0frb52wprO88XMcNAAAA&#10;AMD5o94/2728vNS9e3cNGDDAGo65T58+uvDCC9W+fXt5eHg4vZpo9CQ7S9Yp793q72zopdE32fWU&#10;dZt00ByeebW55qPxwwdZ7Q067iyrCLioSuTT26dJwdMBkTFKv81fA9pJOV9laXzMTAVEzlLKPqfD&#10;aVK6Ik5R8wsUvnC2Ins6jY2yTWvXfafAa0IaNfxyfQ6tnKe/ltY3NDMAAACAFqH4SyXFTtHDv/+D&#10;/rLwlUaWuXINiOQT/KCemdRwkPdsyVxS33nM1dPvfOn0BAAAAADg/FDvn+xmcLd///4aOHCgFdw9&#10;pcBuI/iFDleUWcnMVFp6pj08c4/hinDNaespdbAqnfTq/MogcUVxhlY+bTx9FTJxpjanvKDNM4zj&#10;8JYKinZo7B9Ta2UKm7zaeElHitW0L5AXKPWtOdb+Uif2ta6vh8cwxdobFRtirD+T4azVsHm1Pjt0&#10;hYYGn2p4d58++8c2leWl6MkJ92uCq/z5c2Pb5/qzWV9g1qvylf9JjNANAAAA4Ezap+UvzNU/Csrk&#10;02ekfjHxQf2yUWWqbu7v7MJgB3mvPonRiU6/4FvuUv8fOCvulJ3FbGIAAAAAAJqBegO8gYGB6tev&#10;nzp27Oi0nGFdhyhisFnZoaQUe67d8JuGKMBsMvkGKswaxrlIsfOWKdcMAJuOFit3ywpl7HTWT1Lm&#10;LmdW2aP2A4LczBXKyitWqTppwIg7NfsOew5fd5nCJt+L/aUD+7TviNPQSKWlTqWJstdtUHHwdRpS&#10;Y87fpuuh0XGv69VXa5SHrja2Xa2HzPoks27L371b6tZDrtxrAAAAAM1EZoqW5hnLwPv1fOxdGnXN&#10;UA1pVLlCvatFc4u1fdPuJn559Qy5eKSmP9pAkBcAAAAAgPPI2R90a/kCe+5cV5laNRu2k8JuGmRl&#10;4absKDT+9df40F7WFlsvjf9lkEKMWsFXqeo7xtnHmKnqO3WJ0r63ezXNpQqygsrGey6cae9vxgrr&#10;mArSlyh44lR532y+T7T6vmEekxQyqK/7TOH+AxSoL5X9lbPeKH6K/OsJnThRtaQrztkal2GsP2me&#10;cQ3lXyozSwodXhl4PTsOacvX38nHOFcCvAAAAEDzkr/P/tJqcMh1p5B9W6zsRTP14qffOevNwMUh&#10;Cv1xc8gnBgAAAADg3GsmsypV6hA0RFHtnJXg4Qrv7tQdHYInKe2lcYq7spM1N67F20dRN45ReEWq&#10;b1N0UvjkOzWtj5cdtG3npbDena2hoAOCgxTV3Wk317v6a8p9v1LqfVXGLquqfYiGXillrlmrMz5I&#10;2BefarUGK9g1fPXZciBDq7f66OqgAU4DAAAAgGanrbNsMjfB3R9crXvvOZdz8hYrM/EJ/SWzWeQT&#10;AwAAAABwznmcMFNGcfrsWKzHn/1SoXHxGn1aJwRuHrYvfkzP7fy55swYqc5OGwAAzUl29hcKDLzK&#10;Waub6yOQawSN8vJyHT9+XMeOHdPh4hLt3bNHwcFBVp9zbfObv9dz+36iP/42XBc5bQDgTv6HMXry&#10;b/sU/NDreijYaWw098HdX/4+WkOMD//Fma/oyQVrdahc8v+feD1zcw+n05lkB3f/nHHIWTf8oLM6&#10;HzmkQ65v1Q6OrjalzPkgMzNLF/fsqY4+3mrbtq08PT3Vpk0beXh4WMXkWgIAAAAAmo+ioiKndmqa&#10;XQZvi9f3Dv36f7z04ZsrVeURROuw9wMlrfLRbXcR3AUA4JTtT9Xvpy7SZmcVAM6t+oO7Jp/gB/XM&#10;JDOT10v+3c7G103cBXev1kPP/klzYiPU28tpAwAAAADgPEMGLwAAaFWafQZv9iLd/VqusxKg3869&#10;RwOdtcbL0ptT35ce+J3uDXSaAMBwchm8DQd3z766grvRCnZNxbt3pWb/KUUa/aymjzjJAy34WE//&#10;frF2V5ljp3Pwg3rqoaHqrENa9+ff6S+ZVY7B6xL94nczNcpPKtv4uh5P+NTKaLZ5yT/8MT0T8SNn&#10;/cwhgxcAAAAAWiYyeAEAAFqcLL35Wq5+9sDv9NYDAU4bAJxLzTG4a9jxgZLqC+6aLh6p6S8knHxw&#10;15C/YXW14K7pUOYGbbdq2/R51eCuqWyXVm/YZ1WzM6oGd01lyv94pbKdNQAAAAAAzhQCvAAAAGdN&#10;kO6d2/SsW3MO3rvfzLJXzAzgqe/r70b1768Z7VN/rzerRhOsoZ/tdqu4Xudw7ctaOn1+/0mBsaVA&#10;f3+uZhuA1q2ZBndNfe/Qb++/QlY8111wt7kqL1ONeDEAAAAAAKcdAV4AAICWJPAevTX3Vv3MqFqZ&#10;wFUDxmZw97mtGv5bu/2tuQ/q3n3v1wry6ov39a9gp88DAdr20Su6e+or2ntz1bbF+vt+pz+AVqjh&#10;4G7Zfw/p0H/PXbjSd/hUPTXxfv26pQR3AQAAAAA4SwjwAgAAtBKbP/qXdNMd+lk3p0F++tnNAdIX&#10;2drstFiuurUyKBw4Svea/Wu1HdSaL8jiBVqrQ6vmNZC5+7n+8sgjmvbIK8p0Ws4sc87dRzT5ideV&#10;Xew0GXyvuU6BZzC46+PtZudtvORlVYylm7+Yfbw72ksfN6/1vUi+ThUAAAAAgDOFAC8AAECrUKB9&#10;++Rk41YOtXz3a7nO9vr9yN/fqQE4H3S+JkKjejkr53xYZjO4+4T+nHFIZfs/1Ytx1YO8Z1Ln6yfq&#10;lzcO1ZAQVxmpXzx6t+zvu1yh8Y/eoesrthnlxgf1y+vtC9V/3GO6t9prb9Qvp9+h3tZWAAAAAADO&#10;HAK8AAAArYhr2Obq5R4NdLYDgMXnR/rFozEaFXjd2QvuFn6p1et3qXrstjK4W6H48Nmbx7bNRRoy&#10;7kH9MspV7tKofpWZuT79btT4im1GGTdUvq6/on0uUWi1196hIaTvAgAAAADOAgK8AAAArYKfevSQ&#10;/p5ZY75dAKiLGeT99f1nLXM3c8lcvblwpp5M/NwJ8roJ7jrZxMy5CwAAAABA3QjwAgAAtDj+urib&#10;tDO/+hy5A4PN+Xbf15vZToNpf6re/IS5dAE0H4cy5unJxE+1uo7g7rkbKhoAAAAAgJah3gDvzp07&#10;tXfvXpWWljotAAAAOPf89LObAyrm260I6Abeo7ceCNDfX6syB+9zhfrJKD+nA4DWzsfbTn0t/HeV&#10;wOnJOOIMk+x3ic7EDN2HMl7XmwR3AQAAAAA4KR4nDE69lpUrV8rc3Lt3b/n6+qpTp07y9PSUh4eH&#10;06MFKCnSQfPJhKe3unT0stsAAECrlZ39hQIDr3LW6ub6CGQuzVJeXq7jx4/r2LFjOlxcor179ig4&#10;OMjqAwAtxoGP9fSji7X7B1fo3ieiFdrtJP4GKj+kdQuf0F82FMtnRIxeuutHzoZTk7ngfv15g7NS&#10;FcHdJsvMzNLFPXuqo4+32rZta/2d3qZNG+tvddff6y3q73YAAAAAOE8UFRU5tVNTb4D3o48+sjJ4&#10;fXx8dPHFF2vgwIG64IIL1K5dO+uPx6bImPeghi236+FRsVo+rpe9UmGL5twxV9Od84qYPFPv3Xrq&#10;3xWveN/+Y5Q/N1x+KlPWwicUvrRIA++eoZWRfe2OZ0HpxkUa/dQabe56g9LeGKcBTvvZULxmrh7+&#10;oId+++wdurTqj+5glubcE67pHxRIT6frxJMhzoaaSpX1XJiCn8iQbk9S/l8jjWvZkBy9+fAfdPDO&#10;hfp1SN0Plg5tfF3PJXyq3pNe10PBTmNddizW489+LK//idczN/cwGoqVueBRvaEH9Pykq8VUXQAA&#10;ArwAznf5H87Uk3/bZdW9OneWTxMn5ik+dEhl5Ual81A99MyDp20+3LoCvD7BD+r5h4byWb4JCPAC&#10;AAAAQMt0ugK8jfpTv6SkRLt27dKaNWv01VdfnfKbp67JVq2Z4LasV9LpOSfUdGSt/vLmNoWOrx7c&#10;Ld2SqAk/CbaDuw3ZlqRYM7jbFNlr9XnpFRoaXFdwt1jbl8zU4ws2qqyD01Sf8m3668LPJV9n3eKj&#10;4HuM88p8Te9udpoAAACA85j/zTP1/MSRurSrl8oOHdKhA00rZZ4+6j34Lj31/OkL7tanOPMVPZn4&#10;ufHXAQAAAAAAaIxGBXjNrJaysjIdPHhQ27Zt0/r167V582b95z//cXo00Zb1SvvWqTtyM7OVZSz9&#10;2tnrZ46Xgia+oPyPXjkz2buHsxR/94PymJpaK4jd4cp7tHLZK8o/y9m7uz9IUfaF1+n6QKfBcHBF&#10;rEZfP0GJ2/zk12Aqbq6Sn5igVGetsbI3bFBx8HUa0t5pqCH/b/F6LsNXkc88prBOTmM9tr+7UJ/1&#10;C1Owt9Pg4nOdwkKk1R+s1CnONAYAAAC0Cr7X3KXfvrBQr776etPL/AQ9NWmkep/FGW4OZczTk4u3&#10;OWsAAAAAAKA+jR6sywzymkMWmkHdffv26ZtvvrHK/v37nR6NE9HfHHY5X2kbq6br7lDaSmO93SBF&#10;DXOaaji44R1FT46W/00PyuOmaA17fJHSvjUn163ieKEy3pqlsZHRGnjfTEUv3qQOftXSPQ35Sp5q&#10;7sMo88yQcqXq7/GgsY84xafn2xuPFyl3lbH94anq62zvG2ls/2SHSu0e0rdrFDtlgWILjfqWZRX7&#10;ic+0Nxe8P9N+35sWqGou7MGtqZpesV/z3BYoZWv1dGbXa8cuzTOOc5EmGOdorvvfEaPpK51jdGuX&#10;1m74Tv7Xhqq302IOt5y5IlFpBSGK+SRVc0Kd5joc/GCOpr3rp2mPTnFaGqH8c602TjJ0+NVOQ23+&#10;Nz2mOc9HK7Tmj8idHYv1l4zeuu/OK9Sxxo/dFDhksHy2rlUmEV4AAACgWfLv8yN17tq5zuLbmUGa&#10;AQAAAABojCbOxmQz56grLi7WgQMHrOGbmyJ4+CCFG8vE1Zk6aDdJeZlK2Sf5hQ5RWEenrYqC5XEa&#10;8OQqJewsc7Jiy5SxcY1GTpyllIpMYHNu3XgNS96hlANlyvk2XwlvvKyodxs30NfBVXMVXO09ZOwj&#10;T7n/dQ7I87AylhnbtxYr125R7oE8xc6dpelmcNqQ8e4ixdfITG5IaeYChT+8THMq9mueW5bGPvw7&#10;xWfWPvaUt2YZx7lGicY5mgqKCjVn9h80Z4u1Wtuhbdpe2FmBA835al06KOypNKXnpCnuhgbmOf6v&#10;0Wdiggpun6OxQfUFkmv4IkOZHQYr+HJn3Z32ndW5MVkB1tDMn6r3PQ/UPURc/wHqr23K+dpZBwAA&#10;ANCs+N8Yozkv/KnO8tsbq/7NAgAAAAAA6tLkAG/btm11wQUX6JJLLtHll19uLZviQPdBijD/bt+w&#10;TulOkmpB1iZr+N/xQ/pLh+22Csc3KWlRnhV0jZwYqxMfvaITH76glaN8pKN5ivvQiWwWrVHi+3ZA&#10;NGR0lA58aPRLjtLYdo0J8G5R4vwtVoDV7/Jw7TBf++E8HUiYqrhQ19jB/or8fbzyl8xzjmGe0m+1&#10;o40JH31mHV9I9CvKn+wETPuPsYaBNvvGBNtNtW1RwqwsK5s3aNQ99jF/GK/lI8z9Fiv2L6kVweQK&#10;JWUKipxq9118j6ZZQ1oXK2lNHRHendu0XZfI/2Jn3eUHAxTSv6GJb0uVMXe65hSEaPYTkQpwWhtW&#10;pnVrPpfP4KEKPKmvEFS35e25+qzfg/plfROAtemtS/yk/P37nAYAAAAAAAAAAACg9Wly+C0gIEBD&#10;hw5VUFCQunXr5rQ2Xu6BzgobaQZNdyhto5mFWqT0dWZm6CCFDz6sgpoT1xburggEJy+Ms4c4vvlR&#10;jfzEDtxm5eywM263bVGC1eKv6NuvURdPo9r1GkVGNGL83293OO/ho+kTxijAfK2nl7r07S8/13yv&#10;x4uUs3aJYqdMtYdevjlaw5yAso7biyar8r7jbxpuH7Onr8LHBCnIbN65SRm1MoL7KmpMf7tvp2sU&#10;7gxpnVVXJvVx8xp7qWMd8+DW64sETXsqS0FPz9GUq5y2xjjyudZmd9a1156GmYY3v64/Z16hX951&#10;hXEWDcv/1hwfGwAAAAAAAAAAAGidGhXgbdeunfz9/RUaGqpBgwZZgV1vb295eppRxqYLCA60Aphz&#10;0tertChTaeYctYMDFewKpjZFreCqnwK6O1WDt2djwoIuneXf1anWkPXG7zRwbpYSv60cwvn0qfG+&#10;XX3ryZbtrK6upGJ5ydvNkNanR64Sn5iuDL9pmj01RA3l+lZVtiFD2ReGaGhfp+FklefozYUbFHj/&#10;Awo8mQA1AAAAAAAAAAAA0MrUG+D18vJS9+7dNWDAAGs45j59+ujCCy9U+/bt5eHh4fQ6Cf2CNd4M&#10;UqZnK23tOivzdsqIYHWxNtbgac4Ya+qkV+fbQx5XK3PD5WdtdylTE6cFruKQ8g841Wq2KM3JGA4a&#10;cad2pNjDNFcMx3zKarzvgcLaQzOfLCvAXabDR+zVRtuQrNiPjGXBHI28wMP6eftHptjb3h0vf4+x&#10;St5jr1Z3SJ999qV8Bw9Vb6flpH2xUqv/W6x1L0/UhAn3OyVGSwuk/L/FWPXlNaLt/t0bkbENAAAA&#10;AAAAAAAAtFD1BnjN4G7//v01cOBAK7h7yoFdF89BGhZqLI9mKSphh1HppbDgirTU6nwDFdbHrBQp&#10;dt4y5R61Wo3XFit3ywpl7HTWL+6tCKuySakbXPPuFitzozn8cwN8/RXszGU7+/9WqMDKCi5TaV6W&#10;0raYYygfU2mp2SZ17e6nAG8v6cB6Jb5bz7737VauOZ/wcWM/dQ3h3D1Q4da5FStp2Sr7fY8XKnVZ&#10;lrLM5k59NaBKNvJJ8e+h3tql/L3OemMd08llKh/I0OqtPRR6bdPmZnYrOFqvvvp6jRKv2/yM0/qf&#10;eKs+2hXdL9+tXcYB+3czJ3gGAAAAAAAAAAAAWiePEwanfkZlzHtQw5ZLEZNn6r1b/aXMBfKPybKD&#10;iP3HKN/KxM1X8tSZGr+lSj9DqdE3zOibYa1VFxf/imKCzVqRUp98VKM3mHUvhfTwlndJiTYfLlOB&#10;GRR28x4aPUknoq3ZbpX7fpyGzc+rFdS0j8NXabOjNXKl0+gI6eur0h2FyqrYt2HLIgVPXWMHaB2u&#10;Yyx4f6b855tB4SClfzRJIUat7nPzMV4Xb7zOx1pz91qT67pWPZfqtumvj8Yr+6fxeuZmd8HPAiX/&#10;wl/j3zWqT6frxJOuPddW8M5YO4v39iTl/zWyRua07dCKmZq2bqjmxN6ozk5bw/ZpeWyMdkW8roes&#10;n2V97L5rh9Y4n82v6+E/7tNtc2J0fePfGADQCmVnf6HAwIYnj3d9BDKXZikvL9fx48d17NgxHS4u&#10;0d49e+TldRq+2AYAwGlWVnZCF/fsqY4+3mrbtq01fVKbNm2sL2S7vpR9Wr6cDQAAAAA4rYqKzMTS&#10;U3fuArwl6xX7v4mKP1o1mOs+wGsq3bpCcxI/UVJOkXLMgK23j6J+eoOm3BOuINf8tYd3KHnefMWu&#10;KlJuOy9Fjr5HCaN2a/zkFUptIMBrZtHmfLJIc97YpMQDZVbLgD6DFDdjkiL6eBn73qSE3y1Q3Fdl&#10;KnDtO8pLCRELFNu3SoDX2E/WW3/UlKV5yiiRArr6K+b3MxXVr+4g7UHj3BISU5W4sVi5ZnC632WK&#10;/tW9iuxXmdV88gFeafeSx/T0hqv11PN3uBk2+XQGeO3g6+c//ZOeuqEpUdZTD/Bmvz5FL+69pYmB&#10;ZQBAa3Q6A7zBwe7vrQAAnEuZmVkEeAEAAACgBWpxAV6cQ8Wf6sVHFstr0p/0ULA5J28r45xfl0cS&#10;dO9Apw0AcN4iwAsAaO0I8AIAAABAy3S6Arz1zsGLVsLnOv1y0gBtWfS2tpQ7ba1GsTIXLdb24Ad0&#10;O8FdAAAAAAAAAAAAtHJk8AIAgFaFDF4AQGtHBi8AAAAAtExk8AIAAAAAAAAAAADAeYYALwAAAAAA&#10;AAAAAAC0EAR4AQAAAAAAAAAAAKCFIMALAAAAAAAAAAAAAC0EAV4AAAAAAAAAAAAAaCEI8AIAAAAA&#10;AAAAAABAC0GAFwAAAOdYoVLuv0z+AZfpxQ1Ok6los1IXvqbUb444DU1wrEhb339Nr7+/XSfxapwG&#10;G56zf6ZR7xY6LQAAAAAAADgdCPACAACcNVl6McAOevkPmqjUAqe5pg2z7D4Bs1Q13nnaVOzfLCO1&#10;INtpr8Put/+3sv/9S7TfaT/TNiTcpqjnZikqYr42OW2N9sV8XffrWXri17dpQZbT1mxVBrjdlrN4&#10;zQEAAAAAAND81Rvg3blzp/bu3avS0lKnBQAAAKfF4X/qt899oiJn9dzZo/nvra07y/XYZqW+cm4i&#10;pL0vH6Xeaq9rH/ip+jltjdZzoCK7St0GPqDhlzltAAAAAAAAQCtQb4B3+/btysnJ0e7du/X999/r&#10;2LFjOnHihLMVAAAAp2L/+9M1d9W5HEC4vbp1NI7jzSStPOA01XBk7RLN3yNdGzjQaTl7ut36stbl&#10;fql3fxNkHGkT+d2iOZlfa+PyRzTYx2lrAcL/sEb5uV9XL6+PUzdnOwAAAAAAAFBvgPfo0aNWFu+G&#10;DRuUnZ2tAwcO6MiRIyovL3d6AAAA4GTcf9d4ddMRLXjyT9pQ7DSedeN05zgzdPqJVq52l0tcpM/e&#10;TdJ+Benq4IucNgAAAAAAAADnUqPm4C0pKdGuXbu0Zs0affXVVyoqOsnBBI8XKXfVO4p+eKr63vSg&#10;PIzif8ejmvDiCuXU2mWW4p0+Y9/Pd9pav9KNizRyjHFd7luiHKet2Sj+VC9OfEx/3eGsn6rNr+vh&#10;iXO1zk3iUv6HMZow4f46SoyWm3MW7v1AT0+eqeV77dcAANCSdB/ziP54a3tpz2v67R/rGSK5pmNF&#10;2vr+LE0bPVxXOnO0DvnZvXpi4VrtP+b0abT2+tnYyRpk1JLf+EC77cZKB/6p1PeN5Yhx+tnldpNb&#10;xXu08uVf6faQK+w5Y4PDNe3lOo7nu7V6/Tf/q+sGmcd+ha6bMF8bvnM/Hcj+dyfWPQdt0WalPlfl&#10;PQcN112/SdIm14UsWKIo6/pMVEqVuY43PGe2GeW5LKPPWi2YFK4hzuunPPdP7XZ3zI09v2OF+mzh&#10;dEX97Cd2v4Cf6Ja7pyt1l7P9dKn1PsZ1HP0rvfj+ZhXVPCbXfMturqHrWkS9W+i0VL/mu41rnPKk&#10;62f1E/v6uvsyQvF262dxS7C9vyERTyvlm3OZmQ4AAAAAANC6NSrAaw7LXFZWpoMHD2rbtm1av369&#10;Nm/erP/85z9Oj0Y4nq+Up55Q31mrlLC1WLlOc0FRkRI/XqKBd8cpeZ/TiGaoTOsSX9f2kLv0i77G&#10;z+2dsfLw8Ki7PJPhvK5u2es2qDgwRMFuxlz0vzler776eq3y0v1XSL5XKNDP6HTxLRo/olhL316p&#10;Q/bLAABoQTpp5MzZur+jtCnxaS3IakRA7NgepUy6Vtf9+jUlb/6POg8cqGsH+qp0+1q9/ty9uuHO&#10;1yoDnI0VOEr3BxrLrNeUmm03uexenqRkYxl5mzkXbh2Ks/TirSN11x8/0e6OP9WkqFs0sv0eJf/R&#10;OJ5JS6oHTPcs0ZTr79UTS7O0Vb66NvBSdc78k26JeFrL/213aYwj2fN117DbFLXwE31W0F6DA43r&#10;cMF/tHLpP/VNHUNN1/LNfE352b16fVt79b60k3S4UCkLJ2rKS1nVg+2NPT/rZxOm25/7QKnfX6TI&#10;uyZr0s976lDWB9r6ndPndDCP58bh9vtsl33ul7bX1s2f6Plf36bxT3xSOxh+Mv79iWZF3Kbf//2I&#10;ul/iq24qMq7v0xr/8AfV929dn3DrZ7HhQCfreHrnGz/nn/9K879x+gAAAAAAAOC0alSA12QGec05&#10;eM2g7r59+/TNN99YZf/+xj1CKlj+isZmlln1yLun6sCHr+jER/N0YO4YTfE1Go/mafwzS5R73OrS&#10;uh3OUvzdD8pjaqqqJJRYOlx5j1Yue0X5b4zTAKetWchL0dKNF+nan13hNNQv6AcdnFodyr9UZlax&#10;gocPlZfT1LBd+vCDL9V75I0VD5kvHRWm3ltT9LfNTgMAAC1J11F65Jmfqpu26/lH5zcYnN1kBiBX&#10;Gp0uHa+3M77Up8uX6t3la7QxY6F+fam0f8MsPf/uHqd3Y12qa38RZCz3aP6HWXaT6dhmpb5irHcc&#10;r9t+3slprKlIK397r57fLoXHpurTv7+s38XO1turU5UwwjielTF6MdU1TEuRUp+LUcphqdvIeK37&#10;Yo3efX+pPsg0zmOCtKFGcLlOR9Zq7p1/0kpjP4PvXaiNW/+lD4z9vGtcj42v/lSdnW4NWrVHP/7L&#10;v7Tu78Zr/24sjZ+DacPLH+hfFT+HJpzfNx9ovvmz0Ti9/Vmq5jzziH63YKk+TV+q8J52l8ZIfWy4&#10;nUFbpVRm2FYeT7eRT+nTjc65G8f/9fKnFNHROP53p+u1zxr4RWqM7LXShJXG75b9O7b6rQesTO/9&#10;K1/T3433d9mUON06Hl36gD5wHY/xs/j69Z7av8ruAwAAAAAAgNOr0QHeqsw5eIuLi605ec3hmxu2&#10;Q8uXOcMsD7tHiZH91cXTXPFSl/7hmj15kMyETO1co5StZqW6DjqkjIUzNXDMg/IYE63xC9frYNVA&#10;8LfrNefxymGf+0bOVPRba5R72NluOLjhHUVPjpa/1Sdawx5fpLRv7YCzzTUk9AJlHC+sfL+5/1RK&#10;jL1f/3lVHnoacpMftdo97lhkvNrgZgjqvpFxiv9khyoGHvx2jWKnLFCs+ZxuyzLneB5UfKa9ueD9&#10;mfY+zeOwmywHt6ZqesV+zeNfYFyr6uNau147dmmecb6LNCEy2lr3vyNG01dWH+ba2l/F9XhQA+8z&#10;jvP9TdWvaxW7132uQr9Qhfay1/3ufM8K+lcreUmKsLZGaPrt5oPienzxqVbrOoVe5aw3RnaaPvv+&#10;Cv38uiqPbruGKLRfsT7f0OwGtAYAoFG63fasnhvZXto+X79NrOcbS8eytPLPZiStvX49c4ZGWh+e&#10;HH4/1UMPj7KqK//6z9pDLTeg9+jxijSW+5M+kCs2eGTtEs3fIw16cJyudTPahqXgEyW/b7yg4wOa&#10;fO+lxpE52vbUteF2wDT5X05G7Hf/1PJUsxKkGU+OU++2Zt3UXv3unaEZZhZxIxStXKIXzc94QU8p&#10;Ifan6laxHzPoOb76danPXTM0KaQycN3757c4n2P2aL8rC7gp59e+k7pYLVn6V0blkMfqNFD9GntM&#10;DXEdj3UNx6tflbh7p4HjNflBM5J8RC/+vyYM+V2XQONn8r+VkelO147SzR3N2mZ9V5ElbfxOvmJ+&#10;ocD8nXxEg6sezwjj9Xc5KwAAAAAAADitmhzgbdu2rS644AJdcskluvzyy61lgwq3KM0ZfnnKsEDV&#10;zO3sEBSs8VatWOnf1J5vN/fdVzRsab5yjhorR8uUvDRR4xc7E8GWZCn+4URN31g57HPugXwlLMlU&#10;rnN2BcvjNODJVUrYWeZkzJYpY+MajZw4SynfWg1VfK24h+Mr38+rk8J+akc1C1asU0ZFADRPaavt&#10;AGv47dfLCmd6HlbGsupDUOceyFPs3FmavtLum/HuIsXXes/6lWYuUPjDyzSnYr/m8Wdp7MO/U3xm&#10;7YnQUt6apeAn1yjxgB3ALigq1JzZf9CcLdaq9G2qosz9VVwPKedb4zg/2qIDVuC9pkPavv07dQ4c&#10;IH+nxZ2sd2YrxVj6/XaKIhrIVMlc/7l8gq5WYKN/A8u0btWnUshIDan2kLmz+l92kYq35Oj8makZ&#10;ANC6+Cp8ppN9+cLTSq6SHVlN4XZ9aX15bZR+ckXtiGun4J8q3Kxk72n6EL1dR+m2e419Hk7S0v9n&#10;fmYp0mfvJhn76amxIwfafdzZs11WzPbwa7qlX/Ws0ysf+6fVRXu+s6dS2LXZ+pygnj/VFbU+PnZW&#10;hx861QZ8s/EDaznoZ0FVgsQnwadTZcDWdFFP/dipVmjK+V06TjN+NdDKxn5xwnD5B/+vPS9yEyOt&#10;4X9Yo/zcr6uVxNvN4W4MruNxew2NazLYDvJXHNOp+GH7Gp/Ze6nXT5yqS0F9v5PG632cKgAAAAAA&#10;AE6rJgd4AwICNHToUAUFBalbt25OawOOqyKD1b+rmyH+vH3U1amm7K45aLGU8YMgZS5+RSc+fEEr&#10;R9lPilIXf2IHW4vylWnFTn316nxz2OdXVJI8Q8ufHK0wb6P5+CYlLcqzApmRE2Ot7RX7OZqnuA9d&#10;UU+XYqXu+aFenfuC3Tc6SF1Cr9c0c9PRLKVttDpJeeuUstOs+CpiiJPWKn9F/j5e+UvmOe8zT+m3&#10;2seb8NFn1jGERL+i/MlOmLT/GOWb/YwSE2w31bZFCbOyrGzeoFH32ENbfxiv5SPM/RYr9i+pFcHk&#10;CiVlCop0hsFefI+mtTMbi5W0xjnXvbvtB6waZA0HbQ6VXbJwkpZHj1KA1V7TLm3bLvXuWU8wvzBF&#10;CY+Zecwhmv6LsFpB/GqOrNXqTB9dPaRxwz1bDqzU/6tjiGj/3r2l/fsI8AIAWq6e4zQj1swIzdK0&#10;R5O0u+ogI7V0Uvva8d1T1F7Xjp1sDcGbvPQT7T/wT6W+b6wEPaDweuK7FS4aqkm/mqzfuSsjL63+&#10;ucD4LFjXgM9N0aXjab8IdWvU+bXX4N8s1eq/L9SztwWp94Esa17kK6+eqJSmjprdkNN0DU+fM/E7&#10;CQAAAAAAgLo0KsDbrl07+fv7KzQ0VIMGDbICu97e3vL0dJvuedpFjLpBQeZTLM9OCrspyM6WPVqg&#10;XHP0O28f+VsBzEJN+M2j9tDM6qXwwX3NRqN5t9KdkYyTF8ZZwxF73PyoRn5iZ75m5eyoNQ9u0K3j&#10;FNW/ymMz72sUPtKuzku3h2nOXZdlZ1AEj9BYV3z3eJFy1i5R7JSp9tDHN0dr2PtOhm0dQx836Nsd&#10;zvH7aPxNw+2hrT19FT7GuQ47NymjVkZwX0WNcYbB7mQc+zC7Ncs1nPYFnRViVTZp/N0z7aGZuwcp&#10;/PK6HhWWqaxc8vKue7bcrLdmK9Gs3D9dUQ0Mu1yWmaHsztfp2sY8MHbsXpmm3X3C9HPXta6lUPlN&#10;TlcCAKD56D3uKWteV2U9rd8vLdJgu7mSb0/1syr/1KZvrEo1R752PpsE9lQjv4JXXeAo3W8Ok7xq&#10;iV578QMlG9XI+26pmPfeLb9L7azh7y7VyCmPaNJv3JS7guxgZNeeutZcZq/Vpoohfh1Htumbfzn1&#10;BnTrYX+A+GzZ2iYPRd1kTTk/R6dLf6r7//h/Wrd1pRJv7Skd/qemvPCJnI+jp8Z1PO6uoWHr5rV2&#10;pedFteciXrW9xvXao92Nnfe4Ll0vcn4/3P1O7mn0zxQAAAAAAABNU2+A18vLS927d9eAAQOs4Zj7&#10;9OmjCy+8UO3bt5eHh4fTqxE8zXl0bfkH3DzeKimW6xlVRG83k5RVjSN39XWyTAuVbwZ4O43Q7Nlj&#10;NK2Xl7GfIiUkL9LAyKkavTCrct7b+rgJvAZcVPORmJfCwoKseYILVmcr63ie0lbac6tF/XSIM9+a&#10;lPXG7zRwbpYSv60c+vj06Sx/V5qzqeI6uNPZTOxweMnbmi+tin53KvWZ4Yo0+hQU5St2/gL53x6t&#10;CctPMgf2v2lK+oOZY+ynmLvDK66He2Vau/5L+Q4ZqkudlgaVf6l/fPqdAkeOrP2wEgCA1qJtT0XE&#10;PiXzO2Wp7y7RBru1Utsg/WyiOQfCHv1+6ixtqPqRquCfmvvcEqsafvfP6w/K1ulSXfsL8+tjWXrx&#10;zX9KHcfrtp/X9eUvR8+hGml94yxJs577p/Yfs1ptx4q09e35SnV9KLokSCOtKRw+0fwX/6kiV1+j&#10;34Y/Pm3Pq9sIvX8+3g5yZs3SE3/OqtyPYf/KJK08nR/CmnJ+u7L0WdX3Nn6eg0KcOSsOH2nc59KG&#10;9Byh0eaXAIxr+NtHl2h3leMp2pykP80153DuqcfHDK0cfrqnExQ2zmG5M2WIqWjla5pvfnw7Fe2D&#10;9BNr53uMn2mStlaZOWT3/z2tWfb3IgEAAAAAAHCa1RvgNYO7/fv318CBA63gbpMDuy6+/RXWw64m&#10;pGfXesBVmpWpJKvmo2E/rj3L68H/OpmnpgOFzpDEvvJ3piPr0C9csxfOU0niJL0a2kl+KlPq0gWa&#10;Yw6nXBFc7lQxhHO1MjfcCtw26MprNd18xlmUpbRV2Uq1hmcepEjj/WxblOZkBQeNuFM7UuxhmiuG&#10;Yz5lh5RfNVOj4jqcnC6D71HS4nk6kHCPZvfzsuY2TpyXqBQ7bl2Dl7yM35SyEvfjRea+O0dzzAea&#10;N8Up6vp6B2c2TuNTfZZ9kYKHNGLuZsehlSlaresUNqTuDGLr9+Gk0pUAAGhGLh2vZ2daEUU32mvw&#10;r2fr8YHtpe2v6ZYrr9B1o2/T7aOH68qQiXpxuzT49pf1u9ucD0gnoffo8Yp06t3GjdJPGhx2t6ci&#10;X3hKI835g9+cqCuvGq7bbzWOySjXXfUTXfdklS/ctR2oyNhxVvDZ7HvZNeFWv1uu+Ymito/S41bg&#10;shH8xul3fxxl7OeIVr7wv7rM9Z4hV+jKCf889blnq2nC+X33iXUM142+V0/EPa1ptxrn91szo7aT&#10;7r/9pyeXVV2LryKema3IrmYwO0ZD+v1Et5jH87Of6LLRTyvlcHuNfPRlTRpc5QfnN0qRt5rrR7Rg&#10;wrX274zZf6bR93a7y8nrpPApM3StcX32r3xa111T+bMY8upAPXCX0w0AAAAAAACnVb0B3sDAQPXr&#10;108dO9ZMAW2qvhod0csOpKYvUlTyFh20MmfLdHBLqqbP32RnvPYZroj+ZqW6tI8+UYaZcHC8yKhn&#10;yUoGaOenAPP5ZdEWpa3boYKSMnXoEaSo6f+jKHO7yXwP30CF9TFXihQ7b5lyj5p1w9Fi5W5ZoQwr&#10;UNsInoMUZs3/W6z0lDXWHLZ+I4domDnPr+WYSp0nfF27G8dmDmd8YL0S360nK3bfbuWa2SrHy1Ra&#10;1xDO3QMVbh1/sZKWrVKB2e94oVKXOdehU18N6G5WmmBnllK25OngUS916Ttc034zQhHWBuMc3B6H&#10;v3pcLO3es8tZr6I0TYlPWANCKuqXY+vJKrYdWr9a2/1CFVrnUMs17dL/W7lLvteFKbCO39b83bvN&#10;8RqNowQAoOXrPf4p/a6uYS58gvTrZWl697e3KPzS9tq6ebM+2/wfdR58i559NVVJz45S77ZO35PR&#10;dZRuu9cMBvbU5LFVskDrc+l4vf33N/XsbUM1uF2hPss2jmnHfnW/9gElvPusIqp8k67Tz+O1InmG&#10;7jfn3jiwXZ/tOaIf3/+mViy4S43+aGDofdvLWrF8th7/+UD1k/2euzsG6f7fPqCfnXx8273Gnl/P&#10;ocbxXKrO+Wv1emKSknccUu+fP6DE5Sv1bEOZ0E3R8xbNWbVUiRNH6Vq/I9pgHo8Z3DfeK+HdNL39&#10;0MAaP7dOGvncUiXcFaR+HY8YvzPb9W2fB/RBygz9rOroMCdr4AN6O8X4WYz0VbfDxvUxrk37nz2l&#10;T1Me0XDzozMAAAAAAABOO48TBqd+Zh3PV+qzf9Do9Cpjt1Xl3UvvzYtVhJPpaw4PGH/TAsU6azWF&#10;3z1DyyP7St+maux9y6yAazXt+mr5GzMU3lUqzVygsJgsuRuFLi7+FcUEm7XK94uYPFPv3eomXJi3&#10;RKMnrrDntzNUvtZUprTZ0Rq50ll1hPT1VemOQmX1H6N8V7bwlkUKnrrGDtA6XPsqeH+m/OebQeEg&#10;pX80yZort+7j9zFeF2+8zn565u61pox5D2rYcqMyepJORAdJxv48jP3V4jtcmW/co6CqQ2I7ti9+&#10;RM9lj9QzcbdUC6QWvDNW/pHG1b8qTukZMQqpN4H3kD6Je0Rrh/xJT93QyMGWs1/Xwy/u0s0vzNQo&#10;tw8hD+kfsx7RUv/H9NI9A5w2AMD5LDv7CwUGNjAhvMH1EchcmqW8vFzHjx/XsWPHVFxcoj179io4&#10;uOH9AABwtmVmfqGePS+Wj4+32rZtK09PT7Vp08Yaccs16tZJjb4FAAAAADijiorcTGV7EurN4D2t&#10;PP0V/sTvtWPGCE3p51OR6enXqZOibhynzW9UDe5W1VfLE2coaUQn+zXePoqK/JWS7uhrbTUzWMOH&#10;+CvElUnbzkthVwZp+bzfWMFdU4fgSUp7aZziruykAe3sNms/N45ReEMpp1X1GqIIK5vW0Gm4wq90&#10;6hbjfSf/SvMu97KDuMZxRN4WpVTjfce63tOl/zglRvaqOOaArv7yu8Cuu2Mev7mfuCtd181LIf0G&#10;Keml31cEd5vk4uBa1yJiyA3KTHAf3DVdOixEvgWrtTrPabBkKekPdmg9/OHIBoK7hoJPtXrnJRo6&#10;uLEz6ZZp3apPVXzljbq+rgyTAxlavdVHVwcR3AUAnC48EAcAtBTcswAAAADgfHT2MnjRwhVr9YtT&#10;9G77aM2ZdLXqmw33bNq++DE9t/PnmjNjpBobNgYAtG6nnMFrlOLDxdqzd6+Cg8jgBQA0P5lZX6jn&#10;xRfLp6OP2np6ksELAAAAAC1Ey8vgRQvno9BfRqv/lteUvNlpOtf2fqCkVT667S6CuwCA08d6HM5D&#10;cQBAc2cGc50qAAAAAOD8QgYvAABoVU4tg9csx1RSUqK8vL266qoryIACADQr5j3riy++VK9eF8vb&#10;21uenuYcvG3I4AUAAACAFoAMXgAAgNPMehZu/OPZtq31oPzgwYP2BgAAmgnz3mTeo8x7lXnPIo4L&#10;AAAAAOcfArwAAOC8VJHZVG1pD3dpzmVoZkXtzttjbQIAoLkw70125q6nM0Sz8W+NexrZuwAAAADQ&#10;uhHgBQAA5zXzEbg1pKW1tOttjNK1a2cdPXpU//r8cxX++98VQzoDAHC2mfcg815k3pPMe5N5jzLv&#10;Vdb9y7x3GX1c9zIAAAAAQOvHHLwAAKBVaewcvCbXxyBzWV5uzsVrzsF7vKIUFxdrX0GBCr/7t0pK&#10;So22MhndjH6u15oVaxcAAJweVpS2Mnjbxiienl7y9u4g34t+qB5+fvLx8bEyeF3Fw8Ocg9d+jfVq&#10;ZwkAAAAAaF5O1xy8BHgBAECrcrIBXrOUl5dbgd7ycjvAe8woZWVlKi0pVekRM8BbbvczX2e+hgAv&#10;AOB087DCu2aUtiJL19OzjTq076AO3h3k5eWltk5gt00bsxj92rSx+hHgBQAAAIDmjQAvAACAG00J&#10;8Jqs4K5dsQK85roZyLWDvOU6bizLzYxec5sZ/D1h96n4CFV9AQDASakIyToVV8C2jUcbebTxkGeb&#10;NmpjBnbbmMFdM2PXXlp9jG1GxXopwV0AAAAAaL4I8AIAALhxMgFe19JV7Exed6Wyj/mf/UJ7QYgX&#10;AHBqXJFd18IO8NoBXDuI6664+rgCu64lAAAAAKD5OSsB3p07d1rDP/3whz9Uhw4dnFYAAIDmq6kB&#10;XpPr45AreGsOwXyiIqBrB3cr2o1i/GOHc826o84PVAAANEK1sKwZsHUtjeIaqtkO6JqBXWPdDPA6&#10;7QR3AQAAAKBlOCsB3pUrV1oPMXv37i1fX1916tTJmueHPxoBAEBzdUoBXnvFWncVV5C3sq2ip1M3&#10;VVQAADgFrkCttTCYwVs7cGsXJ7hbsW5trAgOW+sAAAAAgGbrrAR4P/roI+3du1c+Pj66+OKLNXDg&#10;QF1wwQVq166d9c3hFu9osQ6WHjMqbdWlk4/dBgAAWrSTCfCaXB+JrH+tQK5Tqq1bKxVLAADOHDOA&#10;W7msGswluAsAAAAALdNZDfCafyiaQzWbGby9evXSpZdeqi5duji9Gidj3oMattxZcQzo01dT7ovS&#10;lCG+TsvpkK/kqTM1fotRHT1JJ6KD7GY3Ct6fKf/5+UYtSOkfTVKI3dx8FX+qFx/5UP6P/0G/6Ou0&#10;nYrNr+vhPx3U+Jenakh7p82R/2GMnvzbPmetph66LS5eo49/oKfjPtfVsTM1+mJnEwAA59jJBnhN&#10;VT8WuerVArt2g/kvAABnR0UQt0qg11yrEtAluAsAAAAALcNZDfCazD8YzeGZvb291bVrV/Xs2dMK&#10;9poZvY3hLsDrEjl5ppJu9XfWTlVrDfCWad3LE5X0g6l66f4rVPDOWPlHpjjb3Hg6XSeerP+Msl+f&#10;ohf/e7fm/2qovJy2hhSvmauHP+ihp56/Q72N9e2LH9NzO3+uOTNGqrPdBQCAc+pUArymakFe658q&#10;6wR3AQDnQLUArlGvGs4luAsAAAAALcfpCvA2epxl84HmsWPH9J///Ef79u3TN998Y5X9+/c7PRrJ&#10;DLp+9IpOfBiv5SPsYZGTE1OVZdVQp7wULd14ka792RVOQ/2CftDBqdWh/EtlZhUreHjjg7vSLn34&#10;wZfqPfJGK7hrunRUmHpvTdHfNjsNAAC0cOaDctfDcvNf17pV2rSpvk6hUCgUypkuNe891h2q+v0K&#10;AAAAAHB+OamJdMvLy1VcXKwDBw6opKTEaW0iT1+F33CZXT+ap5xvzYqZffugPG6KUfK+YuW8/7JG&#10;RxjrU5Yp1+ooHdyaqukPT1Xfm8x+0Rr2+AKlbHUf7fbzrLIPo+/oWanKOexsrE/heiXMjNHAMebr&#10;HlTfyDjNWVdob7NUOc68QmUsnOn0NY9nkTIKy3Rw4zuaEBltvd7/jhhNX2lmCleyzmNytPyt83hQ&#10;A++LU/z7m3TwuNOhht3rPlehX6hCe9nrfne+ZwXdq5W8JEVYWyM0/fa6M5ctX3yq1bpOoU1JcMpO&#10;02ffX6GfX1clV7driEL7FevzDTlOAwAArYO7B+e1Ar4UCoVCoZzpYt+CKrjaAQAAAADnryYHeNu2&#10;bWsNy3zJJZfo8ssvt5YnrdxZqq06eDpVS6GS4uMVNn+TUs34cTsveRuL0swFCn94meZsLXYCvmXK&#10;2JilsQ//TvGZxVZLVf7pSyr3YfRNXbVMYfPWqNTaWodvUzU+KlHR6wqVc9Ruyj2Qp+kzYzR+efUg&#10;rXmcsb+eqWFL852+5vGs0bCJUxX8+ColHiizehUUFWrO7HlKzLNWrfeIMs9jZ5kKnKacb/MU+9EW&#10;Hah2HVwOafv279Q5cIDqG8g6653ZMgdt9vvtFEX0tNvqkrn+c/kEXa3ARv8GlGndqk+lkJE15uvt&#10;rP6XXaTiLTmqeXUAAGgNqj1k56E6AOAs4h4EAAAAAHCnyQHegIAADR06VEFBQerWrZvTehIObFHi&#10;/zkDM/fpryBfu+qSuqNYUTNmquTDV3Ribrj8tEUJs7KUYWwLGnWPDpjtFcM8Fyv2L6kVWb4uWUV+&#10;Snhjnk58NE87ouzQaMGqFUqxsoXdy1q2QslHJb/Lw7XDfA/jtQeeDJKZD5u8aEWtoaRzS3z16kLz&#10;PeYqfZQ95LRKyuQ3Oso+xoXhTlZtodK+dLKA9+62ArHSIK1cZr9HycJJWh49SgFWe027tG271Ltn&#10;PcH0whQlPGYeXYim/yJM9Q7QfGStVmf66OohjRvu2XJgpf5fHUNE+/fuLe3fR4AXAHDecPfAnUKh&#10;UCiU010AAAAAAHCnUQHedu3ayd/fX6GhoRo0aJAV2PX29panp9t00/otX2ANSewROVcTvjIbfBT3&#10;y/Dagc3BYzR9hH9lZu+3O5RujcTso/E3DVcXs90c5nmMHXzVzk3KqBm4HXG9IrqbM8x6KWDUCE2x&#10;GvOVu9equJGvnBw7E7jgq1T1vdkedrnrM1l2YLdot3KrjtRsGjxCY3uZ7+GjkJ86Q07LV9ER19jH&#10;2Osaje1rt5YetzN6dUFnhViVTRp/90x7aObuQQq/vJPVWluZysqNs/Cue7bcrLdmK9Gs3D9dUQ0M&#10;u1yWmaHsztfp2oFOQyPsXpmm3X3C9HNniOjaCpXfxOmYAQAAAAAAAAAAADRNvQFeLy8vde/eXQMG&#10;DLCGY+7Tp48uvPBCtW/f/jR8m9hLIVcG6b2Xfq+YYCfztarundXFqVbXWf5dnaqpq28dWa8G4/gr&#10;dDJe51Rz99eM0jbWMZXWnCPX7XH6ya/qMbZzli797lTqM8MV2ckcvjlfsfMXyP/2aE2oNQR0I/03&#10;TUl/MHOb/RRzd3gd182lTGvXfynfIUN1qdPSoPIv9Y9Pv1PgyJHG1QcAAAAAAAAAAABwrtQb4DWD&#10;u/3799fAgQOt4O5pCeyOnqQTH9nDEqc/P0kR/erKWq3LIeUfcKqmA4W1hmaucLi4cr7dIuN1TjWg&#10;W43xoCt4VWQMh909wznOqmWmIrvb2+vnJW9z0uB6dBl8j5IWz9OBhHs0u5+XdLRMifMSleI29uwl&#10;L+MnVVbiZADXkPvuHM0xJ/O9KU5R19c7OLNx+T7VZ9kXKXhI4+dOPrQyRat1ncKG1J1BbGYt+5/C&#10;iN0AAAAAAAAAAAAAGlZvgDcwMFD9+vVTx44dnZZzqHugwvuYlWIlLVulAjOT9nihUpc5wyd36qsB&#10;NYOv6f9QSp4ZFC1T7ierlGA1+ivgYqvihq+ChtrB37TFyUre6QRUj5fpYN4WpWTm2eunameWUrbk&#10;6eBRL3XpO1zTfjPCmafXTYawxV89jGPevWeXs15FaZoSn0i1qlG/HFt3NrPj0PrV2u4XqtA6h1qu&#10;aZf+38pd8r0uTIF1/Lbk794tdetRkSENAAAAAAAAAAAA4MyoN8DbvPTS+F8GWXPXZq16R/7m/Lg3&#10;x2j0KnPOXB/FzRhnz8Vb1dE8jZ8Ybc2j2zfRzt/1G3GDIurJwg24aZzizBiv+drJ5mvN94lW14lz&#10;NTb9ZId2ruH7dRo7NU5dx5hz/Bpl8gqlmO2+fTXAbXLxRerfv7MOZedUZCG7FCxNULyZvXtVnKJu&#10;qn9wZjP7ed26Xer90+saH4zNTtNnhZcobGRdGb+HtOXr7+TTfwABXgAAAAAAAAAAAOAMa0EBXqlD&#10;8CSlvjROcVf6OJmqXgrpN0hJbufx9dHs2fFKv81fA8w5cNt5KXzEOKVPH656BzHuGKSYBTP03o29&#10;FFYxerQ9X3DS9Y2etbZ+Fwcb59DJPi6Tt48ihtygzIR7FOQMEV3TpcNC5FuwWqurJRFnKekPVmhY&#10;4Q9HKqSB0ZlV8KlW77xEQwc3dibdMq1b9amKr7xR11edU7iqAxlavdVHVwcNcBoAAAAAAAAAAAAA&#10;nCkeJwxOHc1asVa/OEXvto/WnElXq77ZcM+m7Ysf03M7f645M0aqsWFjAADOpOzsLxQYeJWzBgAA&#10;AAAAAADNQ1FRkVM7NS0qg/f85qPQX0ar/5bXlLzZaTrX9n6gpFU+uu0ugrsAAAAAAAAAAADA2UAG&#10;LwAAaFXI4AUAAAAAAADQHJHBCwAAAAAAAAAAAADnGQK8AAAAAAAAAAAAANBCEOAFAAAAAAAAAAAA&#10;gBaCAC8AAAAAAAAAAAAAtBAEeAEAAAAAAAAAAACghSDACwAAAAAAAAAAAAAtBAFeAAAAAAAAAAAA&#10;AGgh6g3w7ty5U3v37lVpaanTAgAAAAAAAAAAAAA4V+oN8G7fvl05OTnavXu3vv/+ex07dkwnTpxw&#10;tgIAAAAAAAAAAAAAzqZ6A7xHjx61sng3bNig7OxsHThwQEeOHFF5ebnTAwAAAAAAAAAAAABwtjRq&#10;Dt6SkhLt2rVLa9as0VdffaWioiJnSxMcL1TGW7M0+o4H5XGTUcZEa+TjC5ScWeh0QP3ylTzVvnbB&#10;iVuctiq+TdVY87reNFVzvjLXV2hChLEeMVepJ/HjOluK18zVhMcXa/tp+s7AoZXx1v52O+uV9ml5&#10;7P2aMKGOEvuBcYWN48mcp4cfmafMYvtVAAAAAAAAAAAAQHPSqACvOSxzWVmZDh48qG3btmn9+vXa&#10;vHmz/vOf/zg9GlKstLkzNSx5R2Ww8WiZ0jZmaVraDjHDb2P4K+x6f6uWlb5JuVat0sFN2UoxK52C&#10;FNbfamr+jqzVX97cptDxd+hS4zcx4xkPeXjUXca+U+C8sC6HtC5jm3wHD1Vvp6VSD42Oe12vvlqz&#10;JOjeQMn3qiuMKyz5BD+g2wM+1xtLcuyXAQAAAAAAAAAAAM1IowK8JjPIa87BawZ19+3bp2+++cYq&#10;+/fvd3rUo3CVEleWGRUfxcx8QSc+ekUnkmdo+W3+ih4WpA52LzTAL2iQws3KvnVK22k1OYqUvmqH&#10;VQsaGawgT6PS/Qa9mmJc55SpCu9kbWp2dn+QouwLr9P1gU5DA/x/0MBvyoEMrd3ZQ6HXXuI0NELe&#10;B1qefYnCRrpe46PQsOukT1P0j0NOEwAAAAAAAAAAANBMNDrAW5U5B29xcbE1J685fHODdu9WslXp&#10;rWGDnGhj174KnzhTMcO87HVlKd4aYvhBxWc6TabMBfaQzjfNVPK3NdrmrtfBramaPjHaWve/I0bT&#10;39+h0uN5SpkVo4FjzNdFa9jj7yjrsPNaQ8H7M63+Y5fm6eCGRRrvDBvdNzJOczYUSkWblPD4VPU1&#10;32NMtEbPWqXc486LTceLlLvqHUU/7PRxXhv/SdVsZNeQyjFK3lesnPdf1mhzyOQpy5T71SIFW6+b&#10;qjlVR1suWqVoZ3/RK92Mq9xriCL6mJUipX5pDijsKMlW2gaz4qPxwwdZTW6vm+nwDqW8GKdh5rEY&#10;2+1rtkUHrfOrHAZ67NLK/WfMs9s8bopTimtE7ZI1mm61VZ6D9bOYHC1/q/1BDbzPuCbvb3L2XdMu&#10;rd3wnfyvDa3Itg158oT1RYKqpSQjTkHmxqviNP6GLla/uuSvWa3dfUJ1rZ/T0AjZf/9UhVfeqOu7&#10;Og2mwKG62mebcXxEeAEAAAAAAAAAANC8NDnA27ZtW11wwQW65JJLdPnll1vLBl3cWxFWZYvi5q9R&#10;wVFr5dStWqTg6cs0J8/MDpYKigo1Z/4sDbw9TmNXFSrHep8yZWxcpfD562sNBZ3y1iwFP7lGyU4s&#10;NfdAnqY/OVN973tZ0RuL7WGQj5Yp1QzmLs2z+lg8Dytj2SolbHX6GMzXxs6dpem1ArOFSoqPV9j8&#10;TUo1Y+HtvOR9+TUab8W5i5W0pjLCe/Bf65Rg1QYpYpi7tNteChvpa9VS/pEl14DFpVmZSjIr7S7T&#10;sPqGZy7ZpPhJszT24zxlOHF5+5rNVfjCTcb18VfIT+z3Tcn8Wget2halr7YqhjxlujKHc7Ir37Of&#10;sfw2VVEPGz+LnWUVx5XzrXFNPtqiA2ZGcU2Html7YWcFDuzhNLhzUKkLY5Vl1MIfjlRIvQm8+5S5&#10;dp96DwlRZ6elQUfWKi1DCh0xVK6vGdgGqL9xHbd/zTDNAAAAAAAAAAAAaF6aHOANCAjQ0KFDFRQU&#10;pG7dujmtDeh+g2Jv9bGqGSsXyf/2RzXhrfUqcJvZ2QRHy9RlRJQOfPiKTiSGO0FkKfd4LyUtnKcT&#10;H76glaPs9y1Yna1a4bqSMgVFxVpDRpc8E2RniqpMuR2DlL7Y2OeHsXrVCZimrs2uCFya8+FG/j5e&#10;+UuM9zCHm/5wntKd80v46LMq/WypO4oVNWOmSszjnBsuP/VXxO12oDbrk/VWANN838wN9jDLfiOH&#10;aJi3Va0lYHCQwszKlmxlOrHkrMxN1nv63TBEIe6CqY6Dq/+mWDMD19c5P/O859vXLeP95Uoz9hcQ&#10;HGhfhw3G/s0g8Lc7lG60Bw3rr0hjNXWjHZDOyvraPs9hRn/zPffutucA1iCtXGbue55KFk7S8uhR&#10;CrDaa9i5Tdt1ifwvdtbd+SJRca8bS78pmnKL271Uylut1QU/Uug1jQ7v6tCnH9c5RHTv3j2kfd+p&#10;Sp40AAAAAAAAAAAAcM41KsDbrl07+fv7KzQ0VIMGDbICu97e3vL0rCeaWI2Xgib/QTtmBCnCDFwe&#10;LVJicqL875ur1H12j5Pjo/E3XaMu5mH0uEZjXdmrI0YpspeX5NlJYaGX2W1Hy2pl8Ep9FTWql1Xr&#10;MHiIxlo1KSJijELMRFbPXgq7zg7EqsYQzTlrlyh2ylR7OOKbozXs/WJnm72oZvAYTR/hrw5VLlfA&#10;yBGKMitFWUozY6Yl65W6ymyQosOuqXte4j7BirSSXncobWOZ8X6bKjJszfmM65PzjZOFXJilYc6w&#10;1N6TU53A7A5lmenI/QI1tp25vkkZOVLpN9ut7WEjblKY8b5ZOTtUoHzlZNrnO2VwoH2sF3RWiNWy&#10;SePvnmkPzdw9SOGXu8tENhw3s6691LG9vVqbmb072wp+B/0mSuHOj6Euu9d9rsLAUF3b6PjuLv2/&#10;lbvUe+SNFUNE17J/n1wjUgMAAAAAAAAAAADNQb0BXi8vL3Xv3l0DBgywhmPu06ePLrzwQrVv314e&#10;Hh5Or8byUsCISXrv3Re0eXJ/hZlBxMItGp2wwhkK+GR0ln/VuVMdYd2rRAPrPcPO6uom/hjgW/l6&#10;b8/qg/east74nQbOzVLit5XDEdere2fVmj226xBFDDYrxUrN3KHSDZmaY652Gq7wK81KXfoqbKR9&#10;0HPS16t0a6aSzEzedkEKq/d1jWAGpz0HKWSYvZq2ZYdyNm0yar00bEB/DTTjx19t1+Zvv1a6lWzc&#10;V+HOkM7qd6dSnxmuSGO1oChfsfMXyP/2aE1YfpI5sNveU8J88+qGa8pt9Qeujc5au+47BV4TUmOo&#10;5Xpkp+mz76/Qz69rfMYvAAAAAAAAAAAAcK7VG/40g7v9+/fXwIEDreDuyQV2a/DspAG3TtXyqU66&#10;beb2WkMn5x+onMe29LA9v25TdPlBHeMbN1LXjvWFCbco7RM7ezVoxJ3akWIP05w/2d9qa7xOCrtp&#10;kPyMWtrKdUraaAZSjX2ODLaHPK5HwLAh9jDN6VuUkvO1leXqF9rw6yoyiEfcoxJzaOkaJSbY3Oil&#10;4MF9rW5peZnmj8c41N4K8JUGDDDbdyhr1W6lmx36Byq4SoC8y+B7lLR4ng4k3KPZ/YxreLRMifMS&#10;leIuDdYKnJfp8BF7tbpSpb0Wq1Sj5vfbaRr/I7u1TptX67NDV2hocGPDu4f0ybJPpZCRGlJnBrGh&#10;Ww81kDgMAAAAAAAAAAAAnFX1BngDAwPVr18/dezY0Wk5OQUfv6zot9Yo51vXMMZFytnuRP06+TjD&#10;EXurgxMsfG9Dtg6a2aRFW5SYYgc+m49jKnXGeu7a3U8B3l7SgfVKfLfpmaodhlyv6eY578tUsjUR&#10;bydNGTXIrNSvzyCFm687alyfD+3rGDUsqO5hnR0DrrQDylq1RHPWuYLoZSr9dofSVm+pyKTuEhxs&#10;Dx/9TZZSthrLof2teXm7DOivCBUrbaUdVA77SX97f6adRt8teTp41Etd+g7XtN+McOZENq6Xu2Gr&#10;/Xuot3Ypf6+zXtW2JM15zszeDdL0X4Q1eF7Z6zaoOPi6+oO1VeV9rLSdF+nan13hNNS2e/c+qcdF&#10;amrYHgAAAAAAAAAAADiTGjUH7yk7+m8lJC/SwPumWvO+etz8qIKX2IHJyHtusIKHUn+FjfKxagWr&#10;FqnrzUa/O+YqepeXAqzW5uIyhYTatbTFc+3ziUzU8k6+znk0gecg55yLlGbORdxniML6WFsa4LpW&#10;zuvaGfsJajh7tcOQcZpzuVkrVuzMR+1jvyla3vfN0siUHZVzFHc19mcmWO8rVOpRacoVTrZ1j0sV&#10;3E5KzTN/dj4KD7YzfS3fr9PYqXHqOsae29dj8gp7bl/fvhrgLg222wD173pI2ZtrTsJcqox3Eqzs&#10;Xd0+XeOvshrrVv6lMrOk0OFXOw0Ny/77pyrsE6af29Mvu5GjLVukSy8b4KwDAAAAAAAAAAAAzcNZ&#10;CfB2GXyD5g3xV1jFcL5eCunXV/NmxitpdGWOZNB9v9F7I3w1wJyf1+xz5XClL5yhuCpxxHPPS2GT&#10;f6V5l3vZ2avtvBR5W5RSXxqnsdZxN03QqOEKd+rhI4c0OpgdNDyoIqDsFzpEwxozKrWnvyJnxSs9&#10;sq8iulYGhAf0MX4WEUFV5gn2V4hrbl11UtClrnpvBbmSXttdpmH9nLrp4mDFXdnJ+dkZvH0UMeQG&#10;ZSbcU8fQ0T/S0CEXKf+z1drttFgKU5X4lDXotGImR1RmCNfli0+1WoMVbAWuG+HIWqVlFCtw5EjV&#10;Oftu9lp9XnyJrg5mfl4AAAAAAAAAAAA0Lx4nDE4d50LeEo2euEKp8lfSGzMV2d1pPx8Uf6oXH1ks&#10;r0l/0kONnj/3TCvW6hen6N2uj+mle8jgBYCWKDv7CwUGNjQEBAAAAAAAAACcXUVFrilUT83ZGaIZ&#10;tZnz0h7NU/KLZnDXEDxc4edTcNfkc51+OWmAtix6W1vKnbZzrDjzNb2be7XuG0dwFwAAAAAAAAAA&#10;AM0PGbznRJbib1qgWGdN7Xz16ovximrU/LsAAKA+ZPACAAAAAAAAaI7I4G3RvCRnrtoBfQYpaXYM&#10;wV0AAAAAAAAAAAAADSKDFwAAtCpk8AIAAAAAAABojsjgBQAAAAAAAAAAAIDzDAFeAAAAAAAAAAAA&#10;AGghCPACAAAAAAAAAAAAQAtBgBcAAAAAAAAAAAAAWggCvAAAAAAAAAAAAADQQhDgBQAAAAAAAAAA&#10;AIAWggAvAAAAAAAAAAAAALQQBHgBAAAAAAAAAAAAoIUgwAsAAFqlVasz9fbij60lAAAAAAAAALQW&#10;BHgBAECrtGfffn29dZe1BAAAAAAAAIDWggAvAABolXr26KbL+l1iLQEAAAAAAACgtfA4YXDqAAAA&#10;LV529hcKDLzKWQMAAAAAAACA5qGoqMipnRoyeAEAAAAAAAAAAACghSDACwAAWqVVqzP19uKPrSUA&#10;AAAAAAAAtBYEeAEAQKu0Z99+fb11l7UEAAAAAAAAgNaCAC8AAGiVevbopsv6XWItAQAAAAAAAKC1&#10;8DhhcOoAAAAtXnb2FwoMvMpZAwAAAAAAAIDmoaioyKmdGjJ4AQAAAAAAAAAAAKCFIMALAABapVWr&#10;M/X24o+tJQAAAAAAAAC0FgR4AQBAq7Rn3359vXWXtQQAAAAAAACA1oIALwAAaJV69uimy/pdYi0B&#10;AAAAAAAAoLXwOGFw6gAAAC1edvYXCgy8ylkDAAAAAAAAgOahqKjIqZ0aMngBAAAAAAAAAAAAoIUg&#10;wAsAAFqlVasz9fbij60lAAAAAAAAALQWBHgBAECrtGfffn29dZe1BAAAAAAAAIDWggAvAABolXr2&#10;6KbL+l1iLQEAAAAAAACgtfA4YXDqAAAALV529hcKDLzKWQMAAAAAAACA5qGoqMipnRoyeAEAAAAA&#10;AAAAAACghSDACwAAWqVVqzP19uKPrSUAAAAAAAAAtBYEeAEAQKu0Z99+fb11l7UEAAAAAAAAgNaC&#10;AC8AAGiVevbopsv6XWItAQAAAAAAAKC18DhhcOoAAAAtXnb2FwoMvMpZAwAAAAAAAIDmoaioyKmd&#10;GjJ4AQAAAAAAAAAAAKCFIMALAABapVWrM/X24o+tJQAAAAAAAAC0FgR4AQBAq7Rn3359vXWXtQQA&#10;AAAAAACA1oIALwAAaJV69uimy/pdYi0BAAAAAAAAoLXwOGFw6gAAAC1edvYXCgy8ylkDAAAAAAAA&#10;gOahqKjIqZ0aMngBAAAAAAAAAAAAoIUgwAsAAFqlVasz9fbij60lAAAAAAAAALQWBHgBAECrtGff&#10;fn29dZe1BAAAAAAAAIDWggAvAABolXr26KbL+l1iLQEAAAAAAACgtfA4YXDqAAAALV529hcKDLzK&#10;WQMAAAAAAACA5qGoqMipnRoyeAEAAAAAAAAAAACghSDACwAAWqVVqzP19uKPrSUAAAAAAAAAtBYE&#10;eAEAQKu0Z99+fb11l7UEAAAAAAAAgNaCAC8AAGiVevbopsv6XWItAQAAAAAAAKC18DhhcOoAAAAt&#10;Xnb2FwoMvMpZAwAAAAAAAIDmoaioyKmdGjJ4AQAAAAAAAAAAAKCFIMALAAAAAAAAAAAAAC0EAV4A&#10;AAAAAAAAAAAAaCEI8AIAAAAAAAAAAABAC0GAFwAAAAAAAAAAAABaCAK8AAAAAAAAAAAAANBCEOAF&#10;AAAAAAAAAAAAgBaCAC8AAAAAAAAAAAAAtBAEeAHg/7dnBzQAAAAIg+yf2hzfoAYAAAAAAAARghcA&#10;AAAAAAAgQvACAAAAAAAARAheAAAAAAAAgAjBCwAAAAAAABAheAEAAAAAAAAiBC8AAAAAAABAhOAF&#10;AAAAAAAAiBC8AAAAAAAAABGCFwAAAAAAACBC8AIAAAAAAABECF4AAAAAAACACMELAAAAAAAAECF4&#10;AQAAAAAAACIELwAAAAAAAECE4AUAAAAAAACIELwAAAAAAAAAEYIXAAAAAAAAIELwAgAAAAAAAEQI&#10;XgAAAAAAAIAIwQsAAAAAAAAQIXgBAAAAAAAAIgQvAAAAAAAAQITgBQAAAAAAAIgQvAAAAAAAAAAR&#10;ghcAAAAAAAAgQvACAAAAAAAARAheAAAAAAAAgAjBCwAAAAAAABAheAEAAAAAAAAiBC8AAAAAAABA&#10;hOAFAAAAAAAAiBC8AAAAAAAAABGCFwAAAAAAACBC8AIAAAAAAABECF4AAAAAAACACMELAAAAAAAA&#10;ECF4AQAAAAAAACIELwAAAAAAAECE4AUAAAAAAACIELwAAAAAAAAAEYIXAAAAAAAAIELwAgAAAAAA&#10;AEQIXgAAAAAAAIAIwQsAAAAAAAAQIXgBAAAAAAAAIgQvAAAAAAAAQITgBQAAAAAAAIgQvAAAAAAA&#10;AAARghcAAAAAAAAgQvACAAAAAAAARAheAAAAAAAAgAjBCwAAAAAAABAheAEAAAAAAAAiBC8AAAAA&#10;AABAhOAFAAAAAAAAiBC8AAAAAAAAABGCFwAAAAAAACBC8AIAAAAAAABECF4AAAAAAACACMELAAAA&#10;AAAAECF4AQAAAAAAACIELwAAAAAAAECE4AUAAAAAAACIELwAAAAAAAAAEYIXAAAAAAAAIELwAgAA&#10;AAAAAEQIXgAAAAAAAIAIwQsAAAAAAACQsB3pdolKMzjjUgAAAABJRU5ErkJgglBLAwQKAAAAAAAA&#10;ACEABN6Yp5H5AwCR+QMAFAAAAGRycy9tZWRpYS9pbWFnZTIucG5niVBORw0KGgoAAAANSUhEUgAA&#10;COcAAAW4CAYAAADw1zXgAAAMP2lDQ1BJQ0MgUHJvZmlsZQAASImVVwdYU8kWnluSkEBCCSAgJfQm&#10;iEgJICWEFkB6EWyEJEAoIQaCih1ZVHAtqFjAhq6KKHZA7IidRbH3BRUFZV0s2JU3KaDrvvK9k2/u&#10;/fPPmf+cOXduGQDUT3LF4mxUA4AcUb4kJtifMS4pmUHqBgj80QENWHJ5eWJWVFQ4gDZ4/ru9uwl9&#10;oV1zkGn9s/+/miZfkMcDAImCOJWfx8uB+CAAeBVPLMkHgCjjzafmi2UYNqAtgQlCvFCG0xW4SoZT&#10;FXiv3Ccuhg1xCwAqalyuJB0A2hXIMwp46VCD1gexk4gvFAGgzoDYJycnlw9xCsQ20EcMsUyfmfqD&#10;TvrfNFOHNLnc9CGsmIvcVAKEeeJs7vT/sxz/23KypYMxrGBTy5CExMjmDOt2Oys3TIbVIO4VpUZE&#10;QqwF8QchX+4PMUrJkIbEK/xRQ14eG9YM6ELsxOcGhEFsCHGQKDsiXMmnpgmDOBDDFYJOE+Zz4iDW&#10;g3ihIC8wVumzSZIbo4yF1qdJ2Cwlf54rkceVxXoozYpnKfVfZwg4Sn2MVpgRlwgxBWKLAmFCBMQ0&#10;iB3zsmLDlD5jCjPYEYM+EmmMLH8LiGMEomB/hT5WkCYJilH6l+bkDc4X25Qh5EQo8f78jLgQRX2w&#10;Fh5Xnj+cC3ZFIGLFD+oI8saFD86FLwgIVMwd6xaI4mOVOh/E+f4xirE4RZwdpfTHzQTZwTLeDGKX&#10;vIJY5Vg8IR8uSIU+nibOj4pT5IkXZnJDoxT54MtAOGCDAMAAUthSQS7IBMK23oZe+E/REwS4QALS&#10;gQA4KJnBEYnyHhE8xoJC8CdEApA3NM5f3isABZD/OsQqjg4gTd5bIB+RBZ5CnAPCQDb8L5WPEg1F&#10;SwBPICP8R3QubDyYbzZssv5/zw+y3xkWZMKVjHQwIkN90JMYSAwghhCDiLa4Ae6De+Hh8OgHmzPO&#10;xD0G5/Hdn/CU0E54RLhB6CDcmSwskvyU5VjQAfWDlLVI/bEWuBXUdMX9cW+oDpVxXdwAOOAuMA4L&#10;94WRXSHLVuYtqwrjJ+2/zeCHq6H0IzuRUfIwsh/Z5ueRNDua65CKrNY/1keRa+pQvdlDPT/HZ/9Q&#10;fT48h/3siS3EDmDnsFPYBewo1gAY2AmsEWvFjsnw0Op6Il9dg9Fi5PlkQR3hP+INXllZJfOcap16&#10;nL4o+vIF02TPaMDOFU+XCNMz8hks+EYQMDginuMIhrOTswsAsveL4vH1Jlr+3kB0W79z8/8AwPvE&#10;wMDAke9c6AkA9rnD2//wd86GCV8dqgCcP8yTSgoUHC47EOBTQh3eafrAGJgDGzgfZ+AGvIAfCASh&#10;IBLEgSQwCWafAde5BEwFM8E8UALKwDKwCqwDG8EWsAPsBvtBAzgKToGz4BK4Am6Ae3D1dIEXoA+8&#10;A58RBCEhVISO6CMmiCVijzgjTMQHCUTCkRgkCUlB0hERIkVmIvORMqQcWYdsRmqQfchh5BRyAWlH&#10;7iCdSA/yGvmEYqgaqo0aoVboSJSJstAwNA6diKajU9BCtBhdgq5Bq9FdaD16Cr2E3kA70BdoPwYw&#10;VUwXM8UcMCbGxiKxZCwNk2CzsVKsAqvG6rAmeJ2vYR1YL/YRJ+J0nIE7wBUcgsfjPHwKPhtfjK/D&#10;d+D1eAt+De/E+/BvBCrBkGBP8CRwCOMI6YSphBJCBWEb4RDhDLyXugjviESiLtGa6A7vxSRiJnEG&#10;cTFxPXEP8SSxnfiY2E8ikfRJ9iRvUiSJS8onlZDWknaRTpCukrpIH1RUVUxUnFWCVJJVRCpFKhUq&#10;O1WOq1xVeabymaxBtiR7kiPJfPJ08lLyVnIT+TK5i/yZokmxpnhT4iiZlHmUNZQ6yhnKfcobVVVV&#10;M1UP1WhVoepc1TWqe1XPq3aqflTTUrNTY6tNUJOqLVHbrnZS7Y7aGyqVakX1oyZT86lLqDXU09SH&#10;1A80Os2RxqHxaXNolbR62lXaS3WyuqU6S32SeqF6hfoB9cvqvRpkDSsNtgZXY7ZGpcZhjVsa/Zp0&#10;zVGakZo5mos1d2pe0OzWImlZaQVq8bWKtbZondZ6TMfo5nQ2nUefT99KP0Pv0iZqW2tztDO1y7R3&#10;a7dp9+lo6bjoJOhM06nUOabToYvpWulydLN1l+ru172p+2mY0TDWMMGwRcPqhl0d9l5vuJ6fnkCv&#10;VG+P3g29T/oM/UD9LP3l+g36DwxwAzuDaIOpBhsMzhj0Dtce7jWcN7x0+P7hdw1RQzvDGMMZhlsM&#10;Ww37jYyNgo3ERmuNThv1Gusa+xlnGq80Pm7cY0I38TERmqw0OWHynKHDYDGyGWsYLYw+U0PTEFOp&#10;6WbTNtPPZtZm8WZFZnvMHphTzJnmaeYrzZvN+yxMLMZazLSotbhrSbZkWmZYrrY8Z/neytoq0WqB&#10;VYNVt7WeNce60LrW+r4N1cbXZopNtc11W6It0zbLdr3tFTvUztUuw67S7rI9au9mL7Rfb98+gjDC&#10;Y4RoRPWIWw5qDiyHAodah05HXcdwxyLHBseXIy1GJo9cPvLcyG9Ork7ZTlud7o3SGhU6qmhU06jX&#10;znbOPOdK5+ujqaODRs8Z3Tj6lYu9i8Blg8ttV7rrWNcFrs2uX93c3SRudW497hbuKe5V7reY2swo&#10;5mLmeQ+Ch7/HHI+jHh893TzzPfd7/uXl4JXltdOre4z1GMGYrWMee5t5c703e3f4MHxSfDb5dPia&#10;+nJ9q30f+Zn78f22+T1j2bIyWbtYL/2d/CX+h/zfsz3Zs9gnA7CA4IDSgLZArcD4wHWBD4PMgtKD&#10;aoP6gl2DZwSfDCGEhIUsD7nFMeLwODWcvlD30FmhLWFqYbFh68IehduFS8KbxqJjQ8euGHs/wjJC&#10;FNEQCSI5kSsiH0RZR02JOhJNjI6Krox+GjMqZmbMuVh67OTYnbHv4vzjlsbdi7eJl8Y3J6gnTEio&#10;SXifGJBYntgxbuS4WeMuJRkkCZMak0nJCcnbkvvHB45fNb5rguuEkgk3J1pPnDbxwiSDSdmTjk1W&#10;n8ydfCCFkJKYsjPlCzeSW83tT+WkVqX28di81bwXfD/+Sn6PwFtQLniW5p1Wntad7p2+Ir0nwzej&#10;IqNXyBauE77KDMncmPk+KzJre9ZAdmL2nhyVnJScwyItUZaoJdc4d1puu9heXCLumOI5ZdWUPkmY&#10;ZFsekjcxrzFfG37It0ptpL9IOwt8CioLPkxNmHpgmuY00bTW6XbTF01/VhhU+NsMfAZvRvNM05nz&#10;ZnbOYs3aPBuZnTq7eY75nOI5XXOD5+6YR5mXNe/3Iqei8qK38xPnNxUbFc8tfvxL8C+1JbQSScmt&#10;BV4LNi7EFwoXti0avWjtom+l/NKLZU5lFWVfFvMWX/x11K9rfh1Ykrakbanb0g3LiMtEy24u912+&#10;o1yzvLD88YqxK+pXMlaWrny7avKqCxUuFRtXU1ZLV3esCV/TuNZi7bK1X9ZlrLtR6V+5p8qwalHV&#10;+/X89Vc3+G2o22i0sWzjp03CTbc3B2+ur7aqrthC3FKw5enWhK3nfmP+VrPNYFvZtq/bRds7dsTs&#10;aKlxr6nZabhzaS1aK63t2TVh15XdAbsb6xzqNu/R3VO2F+yV7n2+L2Xfzf1h+5sPMA/UHbQ8WHWI&#10;fqi0HqmfXt/XkNHQ0ZjU2H449HBzk1fToSOOR7YfNT1aeUzn2NLjlOPFxwdOFJ7oPyk+2Xsq/dTj&#10;5snN906PO329Jbql7UzYmfNng86ePsc6d+K89/mjFzwvHL7IvNhwye1Sfatr66HfXX8/1ObWVn/Z&#10;/XLjFY8rTe1j2o9f9b166lrAtbPXOdcv3Yi40X4z/ubtWxNuddzm3+6+k33n1d2Cu5/vzb1PuF/6&#10;QONBxUPDh9V/2P6xp8Ot41hnQGfro9hH9x7zHr94kvfkS1fxU+rTimcmz2q6nbuP9gT1XHk+/nnX&#10;C/GLz70lf2r+WfXS5uXBv/z+au0b19f1SvJq4PXiN/pvtr91edvcH9X/8F3Ou8/vSz/of9jxkfnx&#10;3KfET88+T/1C+rLmq+3Xpm9h3+4P5AwMiLkSrvxTAIMNTUsD4PV2AKhJANDh/owyXrH/kxui2LPK&#10;EfhPWLFHlJsbAHXw+z26F37d3AJg71a4/YL66hMAiKICEOcB0NGjh9rgXk2+r5QZEe4DNkV+Tc1J&#10;Bf/GFHvOH/L++Qxkqi7g5/O/APEtfFPYPHWnAAAAlmVYSWZNTQAqAAAACAAFARIAAwAAAAEAAQAA&#10;ARoABQAAAAEAAABKARsABQAAAAEAAABSASgAAwAAAAEAAgAAh2kABAAAAAEAAABaAAAAAAAAAJAA&#10;AAABAAAAkAAAAAEAA5KGAAcAAAASAAAAhKACAAQAAAABAAAI56ADAAQAAAABAAAFuAAAAABBU0NJ&#10;SQAAAFNjcmVlbnNob3SRBGvtAAAACXBIWXMAABYlAAAWJQFJUiTwAAAC3WlUWHRYTUw6Y29tLmFk&#10;b2JlLnhtcAAAAAAAPHg6eG1wbWV0YSB4bWxuczp4PSJhZG9iZTpuczptZXRhLyIgeDp4bXB0az0i&#10;WE1QIENvcmUgNi4wLjAiPgogICA8cmRmOlJERiB4bWxuczpyZGY9Imh0dHA6Ly93d3cudzMub3Jn&#10;LzE5OTkvMDIvMjItcmRmLXN5bnRheC1ucyMiPgogICAgICA8cmRmOkRlc2NyaXB0aW9uIHJkZjph&#10;Ym91dD0iIgogICAgICAgICAgICB4bWxuczpleGlmPSJodHRwOi8vbnMuYWRvYmUuY29tL2V4aWYv&#10;MS4wLyIKICAgICAgICAgICAgeG1sbnM6dGlmZj0iaHR0cDovL25zLmFkb2JlLmNvbS90aWZmLzEu&#10;MC8iPgogICAgICAgICA8ZXhpZjpVc2VyQ29tbWVudD5TY3JlZW5zaG90PC9leGlmOlVzZXJDb21t&#10;ZW50PgogICAgICAgICA8ZXhpZjpQaXhlbFhEaW1lbnNpb24+MzAyNDwvZXhpZjpQaXhlbFhEaW1l&#10;bnNpb24+CiAgICAgICAgIDxleGlmOlBpeGVsWURpbWVuc2lvbj4xOTY0PC9leGlmOlBpeGVsWURp&#10;bWVuc2lvbj4KICAgICAgICAgPHRpZmY6UmVzb2x1dGlvblVuaXQ+MjwvdGlmZjpSZXNvbHV0aW9u&#10;VW5pdD4KICAgICAgICAgPHRpZmY6WFJlc29sdXRpb24+MTQ0LzE8L3RpZmY6WFJlc29sdXRpb24+&#10;CiAgICAgICAgIDx0aWZmOllSZXNvbHV0aW9uPjE0NC8xPC90aWZmOllSZXNvbHV0aW9uPgogICAg&#10;ICAgICA8dGlmZjpPcmllbnRhdGlvbj4xPC90aWZmOk9yaWVudGF0aW9uPgogICAgICA8L3JkZjpE&#10;ZXNjcmlwdGlvbj4KICAgPC9yZGY6UkRGPgo8L3g6eG1wbWV0YT4Ke3KqZgAAQABJREFUeAHs3Qdg&#10;VeXdx/F/dgIJmUACCRtRUFy4V6l7a9Va92it1m2Ho9b6ukfrrFbUqnVU3Fr3Vpw4q7KREUggYSSB&#10;7J33+T3hxoQkZJCbAd+n7+XenHvOc875nHtT3p4f/39ISVlFnTEQQAABBBBAAAEEEEAAAQQQQAAB&#10;BBBAAAEEEEAAAQQQQAABBBBAAAEEEECgywVCu3xGJkQAAQQQQAABBBBAAAEEEEAAAQQQQAABBBBA&#10;AAEEEEAAAQQQQAABBBBAAAEvQDiHDwICCCCAAAIIIIAAAggggAACCCCAAAIIIIAAAggggAACCCCA&#10;AAIIIIAAAkESIJwTJFimRQABBBBAAAEEEEAAAQQQQAABBBBAAAEEEEAAAQQQQAABBBBAAAEEEECA&#10;cA6fAQQQQAABBBBAAAEEEEAAAQQQQAABBBBAAAEEEEAAAQQQQAABBBBAAAEEgiRAOCdIsEyLAAII&#10;IIAAAggggAACCCCAAAIIIIAAAggggAACCCCAAAIIIIAAAggggADhHD4DCCCAAAIIIIAAAggggAAC&#10;CCCAAAIIIIAAAggggAACCCCAAAIIIIAAAggESYBwTpBgmRYBBBBAAAEEEEAAAQQQQAABBBBAAAEE&#10;EEAAAQQQQAABBBBAAAEEEEAAgfCVq/NRaIfAiPTUdqzFKgggEGyBzOzcYO+C+RFAAIHNTmD9v+fw&#10;u3az+whwwggggAACCCCAAAIIIIAAAggggAACCCCAAAIIIBBEASrnBBGXqRFAAAEEEEAAAQQQQAAB&#10;BBBAAAEEEEAAAQQQQAABBBBAAAEEEEAAAQQ2bwHCOZv39efsEUAAAQQQQAABBBBAAAEEEEAAAQQQ&#10;QAABBBBAAAEEEEAAAQQQQAABBIIoQDgniLhMjQACCCCAAAIIIIAAAggggAACCCCAAAIIIIAAAggg&#10;gAACCCCAAAIIILB5CxDO2byvP2ePAAIIIIAAAggggAACCCCAAAIIIIAAAggggAACCCCAAAIIIIAA&#10;AgggEEQBwjlBxGVqBBBAAAEEEEAAAQQQQAABBBBAAAEEEEAAAQQQQAABBBBAAAEEEEAAgc1bgHDO&#10;5n39OXsEEEAAAQQQQAABBBBAAAEEEEAAAQQQQAABBBBAAAEEEEAAAQQQQACBIAoQzgkiLlMjgAAC&#10;CCCAAAIIIIAAAggggAACCCCAAAIIIIAAAggggAACCCCAAAIIbN4ChHM27+vP2SOAAAIIIIAAAggg&#10;gAACCCCAAAIIIIAAAggggAACCCCAAAIIIIAAAggEUYBwThBxmRoBBBBAAAEEEEAAAQQQQAABBBBA&#10;AAEEEEAAAQQQQAABBBBAAAEEEEBg8xYgnLN5X3/OHgEEEEAAAQQQQAABBBBAAAEEEEAAAQQQQAAB&#10;BBBAAAEEEEAAAQQQQCCIAoRzgojL1AgggAACCCCAAAIIIIAAAggggAACCCCAAAIIIIAAAggggAAC&#10;CCCAAAKbtwDhnM37+nP2CCCAAAIIIIAAAggggAACCCCAAAIIIIAAAggggAACCCCAAAIIIIAAAkEU&#10;IJwTRFymRgABBBBAAAEEEEAAAQQQQAABBBBAAAEEEEAAAQQQQAABBBBAAAEEENi8BQjnbN7Xn7NH&#10;AAEEEEAAAQQQQAABBBBAAAEEEEAAAQQQQAABBBBAAAEEEEAAAQQQCKIA4Zwg4jI1AggggAACCCCA&#10;AAIIIIAAAggggAACCCCAAAIIIIAAAggggAACCCCAwOYtQDhn877+nD0CCCCAAAIIIIAAAggggAAC&#10;CCCAAAIIIIAAAggggAACCCCAAAIIIIBAEAUI5wQRl6kRQAABBBBAAAEEEEAAAQQQQAABBBBAAAEE&#10;EEAAAQQQQAABBBBAAAEENm8Bwjmb9/Xn7BFAAAEEEEAAAQQQQAABBBBAAAEEEEAAAQQQQAABBBBA&#10;AAEEEEAAAQSCKBAexLmZOogCdY3mbvzaL3YLAssCz1qu13WNFviX7o9a96iprrPqmjqLCKuzqIhQ&#10;Cw8L8VPxBwIIBEegbt2XMSSE71pwhJkVAQQQQAABBBBAAAEEEEAAAQQQQAABBBBAAAEEEEAAAQQQ&#10;6B0ChHN6x3Vo8ygUpPEhmloXpHE/BG7sux994Ebva+h+v9YLhHBq3Au955e55xq9cKPxelUumFNW&#10;XmvlZTUWHVZjgxLCLTE2wqIiw/y6/IEAAl0rUFNdbRUVFVZVXWW1tbUuDBduMTExFh4R0bU7YjYE&#10;EEAAAQQQQAABBBBAAAEEEEAAAQQQQAABBBBAAAEEEEAAgR4XIJzT45eg7QNQAKfSZWqKXYhmdWGd&#10;FZfVWaV7rYBNtSreuMBNjUvs1Lib/DVu3draEB/CUTBHy2vds9bRugrnaDs9AkGdqqoaKy+vtpKS&#10;SstbXWQThkbYruMTbPstB7Z9cKyBAAIdFqiodN+1vNVWVLjWh3Ri+vWzoUMzLI5wToctu2qDd995&#10;yz58/13beZfd7IijftFV0zIPAggggAACCCCAAAIIIIAAAggggAACCCCAAAIIIIAAAgggYN0Wzvn0&#10;449szpxZXUqekJBoRx9zrIW5qhOb8igsq7X8Uvdwz9n5ZqUVta4Flc5Yrajc63WhG4VwFLhRZR23&#10;2D1cWEehnXXLa91rrV9nIS7Ao5COgjsK86zbrjrEqqLj7LsFuRYTWhXUcM7SpUvtwQcftHnz5llm&#10;Zqb1c+GE1NRUGzNmjB122GG2yy67GO1+NuVPde8/N1W0+Wm4L0oXjqqqSheGK7a8/NW2tqDAomP6&#10;WYQL5qjOVcy61124Oz/VzBk/2JdffG4ZGcNt/wMP6urp+/x8q1ausNmzZlrGsOFBP5eqqiqb/tkn&#10;Nsvtb/XqVbZ2zRrr3z/WEpOS3PUZZrvtsaelpQ0J+nFsqjt48flnraAg3w457Aj33ytp/jTzVq+2&#10;/770vEWER9gpp5/Z5qnnLF9mb7z+qrsu/e34E05utv7jjz5suo5HHHm0pQwc1OT9d99+05YuXdJk&#10;WUs/jB49xvaZvK9/6+WXXvCfhQMPPtQF9dJbWp1lCCCAAAIIIIAAAggggAACCCCAAAIIIIAAAggg&#10;gAACfVig21Itd93xNxciqe5yqnFbbmXbTNy2y+ftTROWu7I5eUUumLOm1nIKzSoawjiuco7LD4hV&#10;OQIfzFH4xoVuQhTBqVMQRxEecz/rUR8wCHE/RISFuPCLW+b+CNUj1CwsNMQFA6Js9qpMyy/o+msV&#10;MP3rX/9qt9xyi1W66iEtjRtuuMFOPfVUe/TRR1t6m2UIdItA/e+r+kpT9d+irttttbupX+1aWpWV&#10;ltqqVSv9xHXu+1rpWl0NTR9m4QMGdHk4bdHCBfbqyy/ZDpN2IpzTdZeywzO98t8X7blnnrKiIvfL&#10;vJXxxGOP2DnnXWgHHHhwK2uwuDWBaR+8ZwrOjJ+wtQ0enNqw2tq1a/znPyoqql3hnFWrVvn1k5KT&#10;WwznvOmCO2VlZbb3PpObhXO++nK6ffXlFw37bu3FXm7bQDhnsAsR/fvhB23unNl20623u9AxbSVb&#10;c2M5AggggAACCCCAAAIIIIAAAggggAACCCCAAAIIINAXBbotnBOMYI7A9S/XN4dR5k5zZYlZmUvj&#10;uGyOqaaHnnX+1b51VairguMeCuC4/4tyYZsB7o/IiDAXuqlzDwVyzAVxzMLdz+E+jOOeXUgn3C3U&#10;Mr2fmBBllYurLS7Kl+bpctopU6bYdddd5288Hn744XbAAQfY5MmTfVAnKyvLPv74Y3vhhRfs0EMP&#10;7fJ9MyECHRFYkrnIr66wW1cPhXLyXVurgvx8U2igtqbaBeTcl9N9eSMiI933utKSU2gr19XuPTmf&#10;flfffcff7dNPPvKHMXrMWNt19z1s5MjRNmToUCtcu9ZW5ObYF9M/t9mzZ9oee+7dk4fbJ/edn5dn&#10;/3rgPgsPD7dzzr2wywNuHUXZa++f2Y6Tdm51s0GDBze8t8uuu9lOO+/qQj3T7YXnnrbjjj+x4T1e&#10;IIAAAggggAACCCCAAAIIIIAAAggggAACCCCAAAII9H2BbgvnpA0ZamoT0ZVD7awGN7q51ZVz96a5&#10;FA4odYVsVrnWVhG1qy0hOsT6RbhLV1tjxUUzrbaq3PrFDbSkwaMsMtxV2CmMsOjIaNt2aJQNSQh3&#10;ARwX5alzE7gAQLWrVqObxJWVVVbhqnRUVFa4ah2VVl5a5oI9tbblyIm2MrXEhXlceicI46abbvKz&#10;qjrOZZdd1mQP22+/vR1xxBH2t7/9zVf/afImPyDQzQKffzrNfQ61064P59S4vnSV7rtX7r6D5a76&#10;hqrm5Ln2RjW+8pUL1g2IJ5zTzdc72Lub+p/HfDBH1cqO+sWxduLJpzZpyaj2S1uM29JUTUUt1UKD&#10;9Ds42OfZk/O/+MKzrl1cif18vwMsPSOjJw/F73vkqNG2988mt/s4TjrlNB/OefH55+zQw4907R77&#10;t3tbVkQAAQQQQAABBBBAAAEEEEAAAQQQQAABBBBAAAEEEOjdAt0Wzrnz7n/aalcpoitHbGysxcUN&#10;6Mope+VcvkmVyweEhdTZ0P61Nji8yKxgjq1Z+qnF2xp3g7fOaosirW5VqqXvcLRVRg+xGrcs1Gos&#10;sq7SVueusKLCQt/aqtYFehQ40M1fBQE0FP4JDalxlXPCfbsrVdoJcfvq6qE2IUuXLvXTnnLKKRuc&#10;Xjewu2OsddUqdP4JCQmt7m716tW+AkOya2/S0aHWXXmumkNaWlqrm5a6KioFBQU2ZMiQDlV60Nwr&#10;V670AbWIiIhW52/tjXxXtUVtWRRwU6UJRlOBrKVL/IJgVM5puqf6n/Q5CHWtbAry+/vKOS2t0xuW&#10;qcJLiKvy01O/e9e474o+r7FxcR3mWLOmwGUaay0hMbHd4Zfy8nJ/PTbmfOfPn2f/ffF5f7wK5Rxz&#10;3K82eOztCeaUlpb4oGV8fOu/uza0E1WZkWNcGy3U9PlXcCzOBcbUEqojY2OPsbioyFdVi3e/n9tq&#10;86Tvz/vvvu0P76CD+2bltWHDR9iWW433ra3effstO+KoX3SEm3URQAABBBBAAAEEEEAAAQQQQAAB&#10;BBBAAAEEEEAAAQR6sUC33ZFXq5a0tCG9mKL3HlogJhPpbojHR0dZRN6XVr3sbQvP/dyi+0daVHSE&#10;q4hTZ5XViyyubl/rF55qxW6jyioFcbS1C7qEuJ5VLvASGhrub0oHwi+6CRx4rRu1oWERrj1WiA/y&#10;dLVI4wBIoQsLKYzS3vHII4/4Sjv77ruvTZ06tdXNdthhB8vOzrbXX3/dJk2a1LDeRx99ZMcee6xd&#10;eOGF9pe//MVuvfVWe/LJJ23GjBneaNy4cfbzn//c7rjjDot0n1WFZS6//HKbNm2azZs3z8+TlJRk&#10;5557rl155ZUWHR3dMLde1NTU+ACO9ql9v/baa34fX375penmvs511113tdtvv92GDx/uw1E33nij&#10;vfLKK/btt9+a2r7169fPDjvsMH8Mrdmo7ddDDz1k7733ni1fvryhwsbo0aPt0ksvtTPOOKPZTeyb&#10;b77Z7/e5556zvffe2/7973/bww8/bJ999pk/7nvuuafhOK6++mo777zzmpxb4x9efPFFO/vss/35&#10;/O9//2v47DReh9ebloACEtM+fN8/sl3rufLyMn+CMTExtsOOO9mJrtpHS7/bLzzvt6bv+V//73ob&#10;NXpMiygff/ShPfTgFNtmm23tD5de0WSdG6/7P1vw43yb8q9/u2ooxfbvhx60ObNn2WoXFNHo37+/&#10;rzJzwkmnbDAoNHfubHvqP49b5uJF/ni0rX7vbbHFlnbK6WfaVuMnaFHDCAsN89/HqU88Zt99940t&#10;ycz03zNVMdlm223t1NPONFWC68h46/VX/e+ZFNeq7IgjOx+4ULWzxx992P73zdeW61pg+WChCxpt&#10;v/2OdsZvzjYFVtcfcvzRhYP+9e8n3Ft19sxTT9r0zz61rKz6oORd90yxjGH1v5POPO1EG+Pabf3l&#10;6ut8QOSZp5+0BW7b4uJiP21ySoodedQxdvChh7nfMy3/9aEzx/jCc8/Yy/99wS69/C82fsLW9v57&#10;7/igzdw5s739WWef6/Z5+Pqn1uTnDz9414cN9VkbM3aLJu/1pR8OdMEinfcbr79COKcvXTiOFQEE&#10;EEAAAQQQQAABBBBAAAEEEEAAAQQQQAABBBBoQ6Dlu2ttbMTb3StQW6vaOa5yjruhXGWRtjJzutVl&#10;f2bRMeFWFx5rIVFx1s+1uooPibYo18LKFcHxAZtaF8yJioleFwap8zdydTNXVXMCzwqVqCKBAjpa&#10;pmCKXgcCO115ponuJrJCJwqVKGBzzTXXtHt6VXhR5R1VutnQUJUbrafWXY2Hftbyzz//3M4//3y7&#10;7777bMKECfaLX/zCV59RUGXu3Lk+lKOAzgEHHOB/njhxov3yl7/0FX+mT59u119/vS1YsKDFgJDm&#10;/+STT+yJJ57wIZn09HQ/j/at/b7wwgs2Z84cH/j5/e9/79fbaqutfCsvhRh0DM8884wp0KP11g8A&#10;aX6FkzRfhmvZomNMcTfLFR766quv7KyzzrKcnBy76qqrGp+6b/OibbNcsOKBBx7w4RpdZ52bWsCM&#10;Hz/efwbeeustmzJlygbDOQr2aK7TTz89KJ+RJgfewz8osOCzbd3U1kpVSQYMSLDEpGTf1qqHT79h&#10;9wpovPryS77KyshRo03tlxQ4mzNnlm/TNGPG93bPPx9sVslGn2lV2dHvmNaGqj9pHYVv1h9apko3&#10;n37ykU114ZqiwrWmyiLj3HemwFV9mue+r2+60MuMH763O1xltsbhv8BcT099wp59eqr/nacw0ZZb&#10;jndXs86WLct23+/ZPuATWDfwrPevvfovNnvWDNcaaZjtvMtuPpCkoNAXn3/mgzF33XO/DU5NDWyy&#10;wWd9X7+Y/plf5xfHHW8KqnZmKIxzyw3X2pIlma7SV6JN2mkXF6YMtR/d9/+D99/1Dlddc7373TCs&#10;yfRyXLt2jani0OOPPWwfffiBDwIqwKLlqY1Cs7oWCkDJ/O47b7MYF0IcMXKU/zwud20pFXB6+F/3&#10;W2bmYjv/wkua7Ec/dPYYKyrK/edgtfvd8vZbb9iUe+/213P4iJGu/WK5Cw81PadmO3YLvv/ft37x&#10;jpN2auntPrNshx0n+d+tK3Jz3e/z5S0G3/rMyXCgCCCAAAIIIIAAAggggAACCCCAAAIIIIAAAggg&#10;gAACDQLdFs6pcjdhaWvV4N6pF2o9VVSYa6ElRRZSXm3hkf1t4o4HWP8kd5O4usJqi9e4eStcOKfS&#10;NbRSJZ1aKy8rtUJ3I72ktMzd5KzwlQXU/iPw0E12hTTUdkmhHYU29NyetiqdOQlVd7n44ovt2muv&#10;9TftVYVGN827a6iqjdpTvf322z7oEtjvF1984avKKDSkqjep7sb7N998Y1tvvXVgFXvppZfs6KOP&#10;tqeeespX8dluu+0a3gu8KHJVRk499VS77bbb7JJLfrp5netutE6ePNmHbsaMGePP/fnnn/fhoMC2&#10;P/74o+2+++7uxnem3X///XbRRRcF3vLPAwcOtDvvvNNVGdnG9tprrybv/fOf//ShGlXjUXWg+Pj4&#10;Ju/rh0cffdTef/99//4tt9zSJPyjij9/+tOfbObMmT4ctPPOOzfbXu253njjDb9c4ZxNfey2xz7+&#10;FBVa6+pR5r6D+a7N38qVK9wN+GWu1VK1JbuqKkOGptvIUWMtMTGpq3fZ6fkOOvgw1/os1fb+2eQm&#10;FWoUvvnLFX80VdN56cXn7ORTz+j0Pja04T9cSGS77XewCy6+o4mLQipX/flSW5ad5UM6hx1xVJNp&#10;vnNhjaen/sdXeDnzN2fZoYcf2RAo0zVduOBHH/ZpspH74Y3XXvEBpJtuvd3GbjGu4e2iokK74dqr&#10;bf68ufboI/+yS6/4S8N7G3qR7SrU6PethqrSdHbce/cdPpizz+R97ezfnd/w/VXA6d5/3GkfT/vA&#10;Hpxyr117wy0t7uKf99xls2b+4EM1k/fdv8Fi/ZUVhLzt1pvsyKOPsRNPPs0at8xTsOfO22+1D1xl&#10;m0MPO8J9Vkc32Xxjj7E+ZPSdv1aqUNTeIJOup0JFGltt1bQSUpMD7AM/qH3aUBfs1Pdq9qyZhHP6&#10;wDXjEBFAAAEEEEAAAQQQQAABBBBAAAEEEEAAAQQQQACB9gh0Wzjn4gvPtRz3L++7cqitxp3/+Ke7&#10;kZXRldP2urlc4Rw36izMPWpCXXimJsTCqs0iwsIsKjzUoqza6mrKrKauwur6J1hIdZTVVdT5Citl&#10;pQr0uMoULpyjG5iqYqEKE2oJozZKqpCjCi1qq6RQjp6DOdQySa2k1JrphhtusH/961++ysxvf/tb&#10;GzlyZDB33TD3ZZdd1iSYozd22WUXO+GEE3yARaGDZ599tkkwR+scddRRPsCjFlmqVNNSOEfrHXzw&#10;wU2COVqmsI/2q7ZTmv+KK65oEszROmPHjvVtsxRcUvWclobaarU0fve739lNN93kW3rNnz/fdtqp&#10;efWId955xy644AK76667mk0RFxfnz//BBx/0La9aCuc8/fTT/jOl91RtZ1Mfw0eMcqeoilM60/qA&#10;TuPXvvmbSlp1YqhVVFh4mFVVV7ngRomfYcjQDEtPH2aDBqVa3IABnZg1OJsMGTrUhYaat3Ea4I5R&#10;LZoU+lAllWANhfd+/6crmrVsGu6q6Bx2+FH21JOP+zZAjcM5+l332L8f8od03PEnWOP3tFC/9zbU&#10;+ujsc89vEszRNgpNnHr6r10g6U82e/ZMLWrXyM/Pa1ivcZWahoXtePG/b792wZoZ/jqcd8HFTaoE&#10;KVCpsI7WmTnjB1MoSWGm9YfeV6Bo1932WP+tZj9vudV4O+2M3zRbroDWu++85fbzvatcNKdJOKcr&#10;jvH77761Q1zo59dnndNs3xtaoACUWm/pum6x5ZYbWtX/Dvv7LTducB29qapCGzvUDk4Vl1obZ551&#10;tiW5Slnrjy1dwEjhnLkucLTvfges/zY/I4AAAggggAACCCCAAAIIIIAAAggggAACCCCAAAII9EGB&#10;bgvndHUwR9Y1rtrEihUrNvlwjmIBrumUhYfUWWhEnPVPybCQ4kFW7aox1BYst5rqQisqqbb8kkhL&#10;G5ns1omxkIpaH8SRk25Y6qGhYI7COKqGoOo4amml1wrlBMI7eg6s7zfqwj+0fwVyVEVG4Ry1b7r5&#10;5pvt1ltvtSOPPNL++Mc/+uoxXbjLZlOd3krVF7W50hg8eLBvGdVsQ7dAlXQUzlF1m9ZGW/NrO1XX&#10;aWkEKvVsaP6WttP1UrgnOzvbH1tL4RyFKRT8aW0oIKVwjioDqbXX+hWN1K5LQwGjzWE0bpOk74SG&#10;nhVi01CbuZDQzqVzwt13Ljw8wmJcQG7gwEGuRV0/H3QYOGiwc68Pzfmd9PI/VOlHY5X7PRysscde&#10;+zQL5gT2NWJdoE/tlBqPpa6qjlowKbhyyKGHN36rzddprs3Ttts1D7dow8D+1P5JFWbW/460NPna&#10;NfUhj379+rd6Hi1t13iZAjEa++5/YJNgTmAdBS0nTNjatc/63H6cP7fFcM549357gjmaU9WSWhsy&#10;UDhnffOuOEadxwkntfy7sbXj0fI8185Qo39srAud9vevW/tD39/PPv24tbe7dPkSF1rTo7Vxwskt&#10;n+sg93tAIy+v/rxa257lCCCAAAIIIIAAAggggAACCCCAAAIIIIAAAggggAACfUeg28I5utEdjKos&#10;jVtu9B32jh+pwjlhYe4RHWvxw7a3kuJcy57zreXlFrjEQLUtLehnX2fH2+5jIq3SQl3wRo2t6lzw&#10;JtL6uxueqr6jFla6MakboHrotR4KHOjaKOARuEbBamsVOPOTTjrJTjzxRFObKbVwUrukF1980beO&#10;UkBH7ZkahyMC223ss85b7aFaGgqvaAwfPrylt/2ywDqqftPaGDFiRItvBbbVm63tI7DOhubX9rpm&#10;K1eudG1ullh+fr6/tmtdYECjqqrKP6//hyr9JCQkrL+44We1ttphhx3s22+/teeee85OOeWUhvcW&#10;Llxon3/+uQ92/epXv2pYvim/aPwdUFs+Vbipct+TUPc9UbsdBTPCQjv3K9R/L/vHuipYNRbbP86H&#10;dHpbxZyWrq1aKK1atdK15MpzbfLKLWvpUr9atTuPYI3U1LRWp46NjfPvlZbUVx8KrJibUx/WUdAm&#10;1lWF6sgY7KpctTYU/NDvSX3/tM/2hHPiBtS3mJOXKpcpENnRkbN8ud+kprrGvv36qxY31+9yjeXL&#10;Wq5Qt/U2E1vcrqWFqa7NYWujNfOuOMYRI0f5qm6t7bu15Wo5pqHqRm0N/Z3hyr+2HlIMbL9o4YKG&#10;6kuBZR19PujgQ23PvX/W6mYK5rU0VMlMQ20SGQgggAACCCCAAAIIIIAAAggggAACCCCAAAIIIIAA&#10;ApuGQOfuLHfi3C+65E+uSsqsTmzZ+iYJCYk2fkJ9tZPW1+r77+hmsPs/F7mpda2s6uzb5ak2M+sA&#10;y6qebGtDkm3PMemWubzKnpi2yJ6fMtP2mzzexo9N9sEbtfpY6apK5K9Z628qR0VF+eoNuqkcuJlb&#10;P3/9DedAOEfLgj20j0MPPdQ/VCnm8ssvN7VO+tvf/uZv0F599dVdfghqL9XWaC2809Z2gffb2oda&#10;irXnpn5gvsCzrtcrr7xiU6ZMsQ8++MCFIyoCb7XrecyYMW2ud/bZZ5seDz/8cJNwzn/+8x+/rVp7&#10;bSjg0+YO+uAKCmKUuGBOlqvGooBOP3f94uMTLMzdWFf1m86MKBfuSU5OsQHx8f57GO5a9HXmM9GZ&#10;fXd0m9WrV9k7b71hH7z/nq12wZzuHi21/WnrGAJVXZJTUtpatdn7Se66dOUIBF0UzJHl4MFt/w5a&#10;f/8r1lUGevKJR9d/q9nPa9ZV6ln/DQWV2juSkpLau2rDet19jA07di8CIZZAqKXxe+u/Vuhu4rbb&#10;rb84KD8PctdaFYs6OgJt7Yo2EALt6JysjwACCCCAAAIIIIAAAggggAACCCCAAAIIIIAAAggg0LMC&#10;3RbO2WOvvU0PRucEQt1mde7mbubyMvtmXoktWeGW9E+yLxeEWL8hEa6tVagVV4dZcUWlLcgqsgGx&#10;kbZFWqivPpMyMMViXfWGQAhHlRt0M1NtWVQJQxV19J6qtiQmJvqqEN0RzmksMcJVm1E7pfT0dLvt&#10;ttt8q6tLL720w4GF1qrGBPalNjdtjY0997b20Zn5FRA53bXjevzxx331GrUA23PPPb3XoEGDfJjp&#10;rLPOsq+//rrV02vruLThCSecYH/4wx9s2rRptmjRIhs1apSfLxDO0TFsTkPfj9KSYtc+z1Wqylpi&#10;ZeVlprCIvkOq0qEKOJ0brk2dWlu5h/vquaHaWPVVjwI/B6NyVEePVdVD/nrlZS6UVGpDh6bbccef&#10;YKku5JGcnOzbBy1xgaV7776jo9M2rF/jKhG1NTpTHU3XTaMz4anO7G9D55DqAhr6zus7vCI3t8Ph&#10;HG0X+L129DHHWVuBo5SUliuDdcRCn8uOjC47xg7uN3CMoe77qKEA1KYwqqvqvxdhruIgAwEEEEAA&#10;AQQQQAABBBBAAAEEEEAAAQQQQAABBBBAYNMQ4M5Pn7iO9ZVzaqprbfa8AluwtNBKisosPirClq+o&#10;selfLrcataiqqrBa1/Ykd6WrljMwxsamubY5brkqBShMoBuXqraiYI5u9uqhSjm6ka3ghip36Gfd&#10;SG7c0qc7idTSSuEcBYbmz59v2267bbt3r/NTq6dNcTz44IM+mKOqPh9//LGNGzeu2Wl2pl3O+pOo&#10;8oTajT3wwAN+f6pe9M033/hroeDU/vvvv/4mm+zPChwomLNkyWIXzFlqOcuz/blGR0dbhft8lpWV&#10;dqpFUQBMYRyNJjWq3HevPrwV4sI/HWvHVD9b1/2p87/xuv/zwZxDDz/Sfn3WOc0mD7QTavZGOxcU&#10;FOS3c82OrRaoXqVKNT091AItxX1vV7nfTR9N+6DDVVv0eVD1neysLNti3Fa2y6679fQpNdt/Tx/j&#10;T+0A61v7NTvAPragsKj+PHr6d0AfY+NwEUAAAQQQQAABBBBAAAEEEEAAAQQQQAABBBBAAIFeLUA4&#10;p1dfnvqDc/dmLdT9UVNTZz8uLHI3y6stItxVYnBhlIiIcJs3Z5XVuFBOZFS4VdVWWUVljZVX1Vqd&#10;C+aUl5VbUeEaW1tU7AMvCuLopruCHKoQoeocanWlYI5+VpinJ8M5qgKjY1FVn8ZDraA0CjfQ5iPL&#10;3bwOtOpqvO2m8Pr999/3p3HKKae0GMzRmwozdcX47W9/68M5U6dONYVz9Kxx6qmn9lhoqyvOq6Nz&#10;rFq5wvLz8xqCOWsKCiwsPMz0rDZUVdVVFhMd09FpN7x+o3DO1tu0P5i24Uk79+7yZdn+/PX74IST&#10;TmlxkuXLlrW4XAujo6Kt0Nb6EFNrK61csaK1tzZq+eB1LZxyc5b7QKJ+x/XkOOzwo+yRhx6wD99/&#10;1448+hjLyBjWocMZMiTdh3NUyag3hnN0Mj15jKpipVG4dtMI5wTaWQ1wFe8YCCCAAAIIIIAAAggg&#10;gAACCCCAAAIIIIAAAggggAACm4ZAt4VzXnz+WZs184cuVYuPT7CzzjnPt/np0ol75WR1FhIaYkmp&#10;CTYw3rXUcV1HovvHWFR0uEVERrhgTqR/1NaF2NryWovqX+MCO64Kjtumnwu2RLoQgYI4egSq5ag6&#10;jUIwxcXFflm/fv18dR3djO+KKiydYZw+fbo/JgV0JkyY0DDF6NGj/WsFUFQhp6Xje/jhhxvW39Re&#10;BCoCtXTeOte3337bClxopCvGjjvuaHqoYs4PP/xgzz77rJ/2tNNO64rp+8wcc2bP8FWmVDFn7Zo1&#10;rtJUpfuehLgWVzkuoJPvvneRLX4ON+4E66tkaY6eDuesXRd00GfO5fmaDYX8Pv3ko2bLAwtU7WWl&#10;Czip4svEbbcPLG54LikpsS+mf9bwc1e+GDlipCW51lv5eXn23jtv2SGHHdGV03d4roMPPdzeeO0V&#10;y83Nsfv+cZdd+ue/WEJCYrvn2XW3PezLLz6311/9r6mKUaBSTLsn6IYVe/IYhwwZ6s9QleFknJqa&#10;1g1nHLxdZC5e7CdPGzIkeDthZgQQQAABBBBAAAEEEEAAAQQQQAABBBBAAAEEEEAAgW4V6LZwzhOP&#10;PeIrtnT12e21z2TbbvsdunraXjWfy9c03Bwfm5HgKubEWlhIndVZqAvfuPfcHy6G44IDZjV1tVbm&#10;quZUVNVYlQuxKMiiajll5RX+daCVlW6sa+hZLa1UmUbBnezsbF8dJRg3f6dNm2bz5s2zww47zFVZ&#10;aH7T8bPPPvMtlXRcJ598sj8evdYYP368r6izatUq+/vf/26XXXZZ/Rvr/nz99dftrrvuarJsU/pB&#10;QaUPPvjAHnvsMbvuuut8taPA+X377bd21llnBX7skuezzz7bVEHnpptusqVLl9oee+xhW2yxRZfM&#10;3VcmWbOmwEpccK24uMhVnfqpklO1W1ZixUE9DQXkenqkr6vuojDfB++/Y6r+Ehj6PfKfxx+1uXNm&#10;BxY1ex49eqz98P139t+Xnrfd99yrSRiltLTE/vmPO33LrGYbdsECBadOPPk0u+eu2+3JJx61ga4i&#10;104779ows37vZWdnWVxsnCUktj8k0zBBB1/od+tpZ55lt950nc2dO9suueBcO+e8C22HHSf5imWB&#10;6VT5S4EmVRSauO12gcW2z+Sf21tvvmbz5s6xm67/P7vwkj9a2rrqQIGVFEz59puvbJuJ21lsbGxg&#10;cbc99+QxJqek2ODBqS44l2uzZ83s0+EcfTbnzJnlr9uErbfptuvHjhBAAAEEEEAAAQQQQAABBBBA&#10;AAEEEEAAAQQQQAABBIIr0G3hnEAYpKtPZ1NtY9TU6acb9UnxUS50E2nVrsVVlWtlVV1b50I5tfWv&#10;a2qtxt3cLat070XVWa37WT4K6Oih17oOoaEu0eNG4/fULqq0tNRXCklzFS8GDx7c9BC64Ke5c+fa&#10;Oeec49tmDR8+3IYOHepuMKf5yj2LFi1qaMu0++672z/+8Y8me0xKSrI///nPdtVVV9nll19u//3v&#10;f23SpEm+VdesWbNMwR5VdtE+vvjiiybbbgo/XHTRRabKQCvcTfvU1FQ7+OCD/fPs2bPtnXfesV13&#10;3dWOPPLIZm6dPfcTTjjB/vCHP9hTTz3lpzj99NM7O1Wf3U6VpKqrqi0sNKxbz0HBnGCGc7779hs7&#10;8ZdHt3pOiYlJdu/9D/nqLAcceLC9/dYb9vCD97uWTO+54Me2tsZVEZrjAhCrV6+yCy7+g9179x0t&#10;znX0sb+0995721atXGkXnvtb22HSTi6gk+QrD82bM8f9/qnx7bKm/ufxFrff2IWTf76f6Vw/+Xia&#10;3XzDtZYxbLgNdxV1CvLzbeGC+b5C1+VX/tV23mW3jd1Vu7ZXO6prb7jF7r7z797klhuv9ZWXVB1l&#10;8OA0W7VqpeUsX+YqNFX5wNDDjz7ZMK8+D+dfeIk/DwV0Lj7/HBsxcpQNTU+3Che8zMtbbZmLF/kg&#10;5n0PPtIj4ZyePkYFWQLhnJ/vu3+DXU++eOrJx+2F555u9RB222NP+915FzV5P2vpEisuKvK/A8aP&#10;37rJe/yAAAIIIIAAAggggAACCCCAAAIIIIAAAggggAACCCDQdwW6LZyjFi0zZ3zfpVJqazXMhTw2&#10;+eECNQrVuP9zYZxaH8ZRCKfWBXNqXUinzj27Gjiudo65h/6jUb++3tNN04iICP9QBQe9VjBHYRzd&#10;aFd7GYVzVGFHgZlhw4b50Iyfpgv/UIDk2GOP9S2YMjMzTY/A0DGqOs6ll15qJ510UpOqOYF1rrji&#10;CndzP8GuueYa+/zzz/1D740cOdKuv/56u/LKK334Z1MM54wZM8beeOMNO//8823GjBk2depUzzJw&#10;4EB/zrfccou9++67XRbOUeWNE0880e6//35TSOWXv/xl4DJsNs8DBw52VaWi3Pej2IXealwIotx9&#10;wUJcBad+vpVeVFSUC1d0/a9QfRf0CNbQd18t7VobqsASGGf85myLduerdkqLFi7wD53z8BEj7NwL&#10;LvbVXV7574vWeJvAtvoM3XDz3+3fDz3oK7p89OEH/i25jd1inAslXOgtgxXOkeHv/3S57bjTzvbM&#10;U0+aQg9Ll2T6Y1C1nK23mdjtFVYUILnj7vtMoQ1VeMnOWurbfqn1V2CkpAy0STvvEvix4Xloeobd&#10;fte99uR/HrOPP/rQfpw/zz8CK6QMHGS77ra7xcfHBxZ1+3NPHuPue+xl77/3jn3x+ad21tnnNqku&#10;1u0Q63ao/07Vo7VR7oJV64+PptV/T/T5jI2LW/9tfkYAAQQQQAABBBBAAAEEEEAAAQQQQAABBBBA&#10;AAEEEOijAiGLs3KU7GC0ITAiPbWNNYL39uKVlTYvp8x+XFFmq0rCXGWF+go5qp6jR42eFdRx6R1X&#10;LMfKq8wyXKeWPUfV2Ij+xbYmP89W5eXb2rVrfSBHlXMUuNBN3ER3kzo5OdmHXtTaSi2udPNcIZ5g&#10;DVXxUXuqvLw8f0wpriWJKulov+0dOTk5luVuaI8aNcq0/eY0VD1nyZIlPkSlKjrBGqpQpNCPWow9&#10;/nhwqpt05tgzs3M7s1mHt1lTkO/CawW2JHOxLcte6iu+hLoqOgogDE5Nc5+7Qf571OGJ29xA4Rxz&#10;wcORba7ZXSuomktubo4LA9b48+/o7wcFFFTVRMGgDNcuK1C9q7uOX/vRMSzLznK/9xIsyf3O6w1D&#10;oUu5FrrfzQozxcUNsAHtDNcoVLlsWbb/vanQ4oAB8UENdXXGqzuPUZYXnne2v8YKju23/4GdOeQe&#10;3UYt5H5zxsn+83DlX6+xHSft3K3Hs/7fc7rrd223niQ7QwABBBBAAAEEEEAAAQQQQAABBBBAAAEE&#10;EEAAAQR6SCB4CYweOqFNcbdhIS54427alZZWuJvasRYWHmJ1NSGu3Y6rjxOqCjrV/n21Nykvr3bt&#10;WmqswFXFyQkptIjEOouMCDdVWMnIyGhSPUdhmJiYGP+Ijo727wWzYkfg2oSFhfmWTBsTLFE7LD02&#10;x6GWY8FoO9bYUjeJH330Ub/ojDPOaPzWZvM6wbV3CndVpmShoVCZAgBJSSk2aFCqDRma7sMUmwOI&#10;qm0pVNPZodDfxmzf2f023k7HMHLU6MaLevy1ft+mpQ3xj44ejMKUW2wxrqObdev63XmMsjziyF/Y&#10;fffeZW+89rLtu98BvS6s1Bb+Jx9N88GcdPff1TvsuFNbq/M+AggggAACCCCAAAIIIIAAAggggAAC&#10;CCCAAAIIIIBAHxIgnNMHLlZstKt0ExFilWXVVl5XahWVta56Tn1QIDI8zGJcSGdAdJ2FR4dZRKgL&#10;7YREWFJ0iGUk1FpiXITFxfa3uAEDfKUcVcxROKY7Qjh9gJZDbEXgnnvucRU9cm3ixIk2efLkVtba&#10;9BdHR8dYqgtPKJwS6r5bZWVlFtMvhu/Ppn/pOcM+KLDfAQfatA/f8y3D3nn7TTvgwIP7zFmozeQT&#10;jz3iq0qde/7F/I7pM1eOA0UAAQQQQAABBBBAAAEEEEAAAQQQQAABBBBAAAEE2idAOKd9Tj26VmJs&#10;uA2Oj7QBkWFWlFdoVa46Tk1ltYW5Kh5xA2JsUJILECRFuUekDRkUbQMToqx/THiPtI7pUSh23iUC&#10;s2fPtj//+c9+Lj1vzkEutW+KjY0z12jKV84pczfQw10lqn79+lt4GL8+u+QDxyQIdJGAflddeMkf&#10;7fcXnmtPPPqw7brr7u1uE9ZFh9DpaZ584lHLdy0ojzv+BNtyq/GdnocNEUAAAQQQQAABBBBAAAEE&#10;EEAAAQQQQAABBBBAAAEEeqdAyOKsnLreeWi966hGpKf26AFVVtdaYUm1ZeaWWV1tjcXGhFnSgCgX&#10;EAh1D7W4cg/3HHitKh8MBNorcO2111pRUZF9/fXX9vHHH/sgyvHHH29Tp07tdeGczOzc9p5Wl62n&#10;1lYV5eXOpdpCQvWdC7dI1xZOVagYCCDQuwSKigqtsqLSYuPiTO0b+8JQMKeuts4Sk5J6LFi7/t9z&#10;euJ3bV+4VhwjAggggAACCCCAAAIIIIAAAggggAACCCCAAAIIINAZAUo/dEatB7aJDA+1JNeiSs9m&#10;df45ylXScYUCGAhstMArr7zigzmaKDIy0i666CK74YYbel0wZ6NPtJMTqIJOeGxsJ7dmMwQQ6E6B&#10;uLgBZnHduceN31dSUvLGT8IMCCCAAAIIIIAAAggggAACCCCAAAIIIIAAAggggAACvVaAcE6vvTTN&#10;D0zVcAb055I1l2HJxgq8++67tnTpUqtzrdLGjh1rMTExGzsl2yOAAAIIIIAAAggggAACCCCAAAII&#10;IIAAAggggAACCCCAAAIIIICAEyDpwccAAQQsPj7ettlmGyQQQAABBBBAAAEEEEAAAQQQQAABBBBA&#10;AAEEEEAAAQQQQAABBBBAoIsF1COJgQACCCCAAAIIIIAAAggggAACCCCAAAIIIIAAAggggAACCCCA&#10;AAIIIIAAAkEQIJwTBFSmRAABBBBAAAEEEEAAAQQQQAABBBBAAAEEEEAAAQQQQAABBBBAAAEEEEBA&#10;AoRz+BwggAACCCCAAAIIIIAAAggggAACCCCAAAIIIIAAAggggAACCCCAAAIIIBAkAcI5QYJlWgQQ&#10;QAABBBBAAAEEEEAAAQQQQAABBBBAAAEEEEAAAQQQQAABBBBAAAEECOfwGUAAAQQQQAABBBBAAAEE&#10;EEAAAQQQQAABBBBAAAEEEEAAAQQQQAABBBBAIEgChHOCBMu0CCCAAAIIIIAAAggggAACCCCAAAII&#10;IIAAAggggAACCCCAAAIIIIAAAggQzuEzgAACCCCAAAIIIIAAAggggAACCCCAAAIIIIAAAggggAAC&#10;CCCAAAIIIIBAkAQI5wQJlmkRQAABBBBAAAEEEEAAAQQQQAABBBBAAAEEEEAAAQQQQAABBBBAAAEE&#10;ECCcw2cAAQQQQAABBBBAAAEEEEAAAQQQQAABBBBAAAEEEEAAAQQQQAABBBBAAIEgCRDOCRIs0yKA&#10;AAIIIIAAAggggAACCCCAAAIIIIAAAggggAACCCCAAAIIIIAAAgggQDiHzwACCCCAAAIIIIAAAggg&#10;gAACCCCAAAIIIIAAAggggAACCCCAAAIIIIAAAkESCKlzI0hzMy0CCCCAAAIIIIAAAggg0CGBGTO+&#10;8+tvs812HdqOlRFAAAEEEEAAAQQQQAABBBBAAAEEEEAAAQQQ6K0CVM7prVeG40IAAQQQQAABBBBA&#10;AAEEEEAAAQQQQAABBBBAAAEEEEAAAQQQQAABBBDo8wKEc/r8JeQEEEAAAQQQQAABBBBAAAEEEEAA&#10;AQQQQAABBBBAAAEEEEAAAQQQQAABBHqrAOGc3nplOC4EEEAAAQQQQAABBBBAAAEEEEAAAQQQQAAB&#10;BBBAAAEEEEAAAQQQQACBPi9AOKfPX0JOAAEEEEAAAQQQQAABBBBAAAEEEEAAAQQQQAABBBBAAAEE&#10;EEAAAQQQQKC3ChDO6a1XhuNCAAEEEEAAAQQQQAABBBBAAAEEEEAAAQQQQAABBBBAAAEEEEAAAQQQ&#10;6PMChHP6/CXkBBBAAAEEEEAAAQQQQAABBBBAAAEEEEAAAQQQQAABBBBAAAEEEEAAAQR6qwDhnN56&#10;ZTguBBBAAAEEEEAAAQQQQAABBBBAAAEEEEAAAQQQQAABBBBAAAEEEEAAgT4vQDinz19CTgABBBBA&#10;AAEEEEAAAQQQQAABBBBAAAEEEEAAAQQQQAABBBBAAAEEEECgtwoQzumtV4bjQgABBBBAAAEEEEAA&#10;AQQQQAABBBBAAAEEEEAAAQQQQAABBBBAAAEEEOjzAoRz+vwl5AQQQAABBBBAAAEEEEAAAQQQQAAB&#10;BBBAAAEEEEAAAQQQQAABBBBAAAEEeqsA4ZzeemU4LgQQQAABBBBAAAEEEEAAAQQQQAABBBBAAAEE&#10;EEAAAQQQQAABBBBAAIE+L0A4p89fQk4AAQQQQAABBBBAAAEEEEAAAQQQQAABBBBAAAEEEEAAAQQQ&#10;QAABBBBAoLcKEM7prVeG40IAAQQQQAABBBBAAAEEEEAAAQQQQAABBBBAAAEEEEAAAQQQQAABBBDo&#10;8wLhff4MOAEEEEAAAQQQQAABBBDoEoHa2lqrrq72c4WHh1toKFn+LoFlEgQQQAABBBBAAAEEEEAA&#10;AQQQQAABBBBAAIHNWoBwzmZ9+Tl5BBBAAAEEEEAAgbYE6urqrKamxiorK620tNTKy8v965qaatN7&#10;GiEhIRYWFm6RkZEWHR1t/fr186/DwsL8e23to7e8r3BORUWFP8eKinIfzunfv787pxiLiIggrNNb&#10;LhTHgQACCCCAAAIIIIAAAggggAACCCCAAAIIINCnBAjn9KnLxcEigAACCCCAAAIIdLeAgjkKrOTl&#10;5VlW1lJbsSLXvy4tLXFVZmr84YSHh7lATn9LTk62wYNTLSNjmH8dFRVlqkDTV4aq5pSUlFhubo4t&#10;WZLpD3vkyFGWmppm8fHxpvNhIIAAAggggAACCCCAAAIIIIAAAggggAACCCCAQMcE+s6dgo6dF2sj&#10;gAACCCCAAAII9CIBVWSpqqpqeNTW1odaQkPDfEUWVWXpbZVZAsdcVFRoq1atsuXLl9vSpUssJyfH&#10;CgryfYilcQsoVZhJTEyytWvX+sozJSVDbODAgRYXN6DXnVtrH436cE6xrV69yhYvXuQqBFX5KkEl&#10;JcU2aNBgS0hINJ2nKgSpWpAeDAQQQAABBBBAAAEEEEAAAQQQQAABBBBAAAEEENiwAOGcDfvwLgII&#10;IIAAAggggEAXCCiYo9CKHoWFa10lmnI/a1RUtA0YEO+rsvS2yiyBY1a1nNmzZ1l2dpY79iIrKyv1&#10;gRUFWQJtrQIVZ7RNUVGRrzyTnp5h48dP8FV0etu5tXZJ1apLlXPqr1WhrVlT4K+Xzn3IkKE2bNhw&#10;UyWdpKQkXxGIcE5rkixHAAEEEEAAAQQQQAABBBBAAAEEEEAAAQQQQOAnAcI5P1nwCgEEEEAAAQQQ&#10;QKCLBBRWKSsrcxVkytxzuQusFLpqMwUu7LHGhz3Ky+vDOdHR9eGchIQEV3Um0VeZiYmJtujoGIuJ&#10;iemRllAK3KiVlY5ZwZyFCxe4x0LXymq1hYaG+tZOOtbIyCgLCwv1YjU1tS6wU+GDLWp3VVxc5AJI&#10;lQ1toEJDh7t1E90jrEerzejc9FCISNdG16G8vMK156ry51xYWOgrBOXm5vqQkYJGgUdpaalfX9c2&#10;NTXVXytV0emp69RFH1WmQQABBBBAAAEEEEAAAQQQQAABBBBAAAEEEEAg6AKEc4JOzA4QQAABBBBA&#10;AIHNT0DBHLWBysmpfyjYUlRU7AMhCoaoZZSGwi5qZ6UwTlxcrCUnp1ha2hD/GDJkiFsW1+14CuZU&#10;VFT4VlaqmKNgjtpY6VjVtiotLc1Xj0lJSWkI32j91atX+1ZQgbZX2mb27Nl+rn79+rkQSz+/fnh4&#10;z/0VXMEchWsUPNL1UQhn5coV66oZVfjwjcJUCuKogk5g6PxWrlzpl+n81OJq+PDhpupAPXWdAsfG&#10;MwIIIIAAAggggAACCCCAAAIIIIAAAggggAACvV2g5+4M9HYZjg8BBBBAAAEEEECg3QKBiiwKcaj6&#10;ioIcS5dmulZQ2T6go6o5ek/BkJaGAitRUVE+4KLtS0qKfeuoQYMGubZXA/x7aqHUHW2UKisrLT8/&#10;z4dX1M4pUDFHwZwRI0a4x0gXzhlpKSkDm4RzkpNXuWo6kQ3LFM7RtlFRkb4lVGxsffioJ8I5CkOp&#10;ZZVCN6petGLFCl8VSAGd+nBO4Qavj66bHqq0o0o6qrQzYECcC1Ml+4o7LV1TliGAAAIIIIAAAggg&#10;gAACCCCAAAIIIIAAAggggEC9AOEcPgkIIIAAAggggAACGy0QqMiSl5dnc+fOsSVLMn1VlrVr1/j2&#10;VqqWo4o0rY1AtRptrwCJqtCoqsvw4SNsyy23cpVaBvkWV90RzikrK3XBlSwXLlrigkZFDRVzFMyZ&#10;OHFby8jIMLVzqm9rFeZPScGigQMHmirkKEwUGAroaA7NpfZPel+P7h4K5qgSjqrezJ8/z4Wmspxx&#10;nq+g07itVVvHJX+15lIISeejtmSB1l5tbcv7CCCAAAIIIIAAAggggAACCCCAAAIIIIAAAghsrgI9&#10;Hs4pKauwT/432yaMGWbpg5I31+uwwfP+YX6mFRSV2D47TtjgeryJAAIIIIAAAgh0t0CgYo4CNfn5&#10;+T6U8+OP8324Ze3ata76TUVDmEOhFIVY1MYqNLQ+1FJbW2MK7qiqjuZQ1RpVZykpqW+rpJ+1jSq/&#10;JCUl+WCLAiLBDOlo/7m5OT4cpKCO9q9WViNGjPTBnIEDBzVjVjUcPfr16+/fU/Wf+nMqceGkUj9X&#10;fHy8bwXVbOMgLmh8fRTMWbx4kWvTtcBXBVJYR+/r/Pr1i3dBmyh3rer/34OKinLT9dM5aOia6frF&#10;xsZZQkKC95CDfg4PjwjiGTA1AggggAACCCCAAAIIIIAAAggggAACCCCAAAJ9XyAo4ZzqmlrLzSuw&#10;sNBQG5gwwP0P9vU3X1ri0nq/ufZe+9slp9mvDtyr2Sr5hcWWNCC22fKuXlBYXGr9YqItPCy0q6fe&#10;6Pnuf/5t+2rWj/blE3/b6LmYAAEEEEAAAQQQ6EqBQMUcBXNmzPjBBz8UbFm7ttCHblRlReEPtT/K&#10;yBjmK+AMGBDvl+k4FP4oLFzr22BlZS11baDy/DIFdhQOMavz8yjsss02E33FFoVgghnOqW9rle9b&#10;W+l1YmKia2M1yreyUsWctobWUdsrbSuL4uJiP5eMtKw7R+D6qJWVKuYomKOWVgrmqFqRqt+oKlH9&#10;Y7CvCKTjU1uymTNn+Gf9rGCOKgalp7tAfXp6w3WsryAUqVUYCCCAAAIIIIAAAggggAACCCCAAAII&#10;IIAAAggg0IpAl4Rz9D/6f/TtbB2qqu8AAEAASURBVHvitWn23bzFtjJ/jdW6ZRq6caJwzcQtRthh&#10;e02yA3ff3uJj21fKf/aiLDv4vGvtuvNOtFMPm9zKKWz8Yh3r3r++0nabOM7uu/KcjZ+wl83w0Evv&#10;2uOvftjsqEJdeGrooCQbNXSwjUpP9c9bjUy3lMSfWjE024gFCCCAAAIIIICAE9Df//QIVMxRRZYF&#10;Cxa4ijlLffCjqqo+hNKvX6yvspKenuEqz4xwrZ8G+eoykZH11VYqK6vcHCW+GotaJSnIowovCrRU&#10;VNRYQUGtC7RUuX2Zq9JSH9gOdgWd6mq1gCr256HXal+VkpLiHgP967Y+APXrD/RBI72un6/Ez6nX&#10;3TkUcioqKvSBHLWyWr58uT8v/T1QlXzUikvXRpWBBg0a7KrnxPgwlCob6VoqTKTqOArv6Ppp3SFD&#10;hrjWXfG+UpDmYSCAAAIIIIAAAggggAACCCCAAAIIIIAAAggggMCGBTY6nPPlzB/tktsetqU5qyw1&#10;OdHGj0q3X+y7qynkERkRbstW5lvWitX2zuff2R++esTe/eJ7e+Cqczd8VOvezV6R50M+C7Ny27V+&#10;Z1cqLimzvLVFtjA7uPvp7PFt7Hb5a4v9uZ18yD4WHfXTv2wuc/9SPXP5Snvzs/9ZzuqC+rYG7kbZ&#10;eb882M47/hB//TZ232zf9wR0o7XQfSfaG6Lre2fIESOAAAIIdIWA/vtCQZNAxRwFc3Jy6oMfNTU/&#10;BVAUAJkwYRsbM2aMr0ATERHpAx8KjWioCo5CL1ovOTnFPSf4wI/CORqaS1VeNLeGlge7gk79udX4&#10;89PrMFdZUaEhPVQJqK0RqBZUv36o/zuWrKqra/zrtrbvyvfLy8t8IEdBm9Wr87ylKubIe8stt/IV&#10;gRS2SUhI9G2tdIyqWKQ2VgrgqE3X2LFjbejQdH/94uLifIAn2NWLutKAuRBAAAEEEEAAAQQQQAAB&#10;BBBAAAEEEEAAAQQQ6GmBjQrnPPrKB/Z/9z9lEe4mxY0XnGynHPqzVs/nmnN+ZV/MnO+q6MS1us76&#10;b0yaMMYO3mMHO2bf3dZ/q0t/HuAq+Zxy2M9s+3GjunTe3jbZpacfbYmttAgrd/8qeuaCLLvxoWft&#10;9idethfen243nHeS7b3jhN52GhxPkAXmZi6za+9/2qbe/Icg74npEUAAAQT6soAqqqhV0rJl2bZo&#10;0aJmFXNUUUUBj4SEBN8GSeEOBToUrlmxIse1sirypz/A/d1wyJD0hiBIeXm5/fjjPBckWe0ruNTW&#10;1lptbaUPjCjgonlVOUdVdjR3dHR0r2dUwEcPnYueu3PIMzc31wd0VEFH+1crK1XMUauu0aPH+JZj&#10;WqahNmMKTqmVlyrlhIWF+3COquoobKRryEAAAQQQQAABBBBAAAEEEEAAAQQQQAABBBBAAIGOCXT6&#10;f11/5u1P7S/3/se3q7r70t/YaNcWaUND7a123WbchlZp9p7aYbW3yk6zjTu44MbzT+7gFpvW6tHu&#10;Btek8aPt+b9fZs+9+7kP6Zx05R325I2/t712GL9pnSxns0GBH+ZnbvB93kQAAQQQQEACqmaTmbnI&#10;BWl+tFWrVqyryPJTxRwFc1SdRSEPVVtRqKOsTFVcsu3rr79uqISTljbEJk0yy8gY7kMjWlfbaFtV&#10;cFFYRCNQQUf70j7dXy1daGRcUMI5+ntreHiYP2YFgmpqav1x6FjaE1BRZRqtq4e27clRXl5hK1eu&#10;8A+91vGrRVWgPVVycrIPOgWOMXDdtJ5aeclCba30c3uqBgXm4RkBBBBAAAEEEEAAAQQQQAABBBBA&#10;AAEEEEAAAQR+EuhUOCd7ZZ5dPeUpG5ycYM/e+ifrFx3104y86tMCugFz3P67+6DOfudcbVe6ANa7&#10;U66hxVWfvqodO/jvf8zs2AasjQACCCCwWQpUVVVaQcEa19aqvlWSfm48Aq2doqNjfPhDFW8UdFHF&#10;HLWoyszMbFhdywJVcVQRR9usHwYJVNBRKEj7LCgY6Cq8NN1nw4Qb+UJBov79Y92jvw8dVVZWuADS&#10;KlexJ9lXnGmreoxCOVpfD20bGhrmqwjpnPS6O0d1dZUzX+sehc64yrWpivfhnLS0NN/KKlAxJ3BM&#10;uk46Tj0UkGptBKoB6VxVDUlhqbi4AX671rZhOQIIIIAAAggggAACCCCAAAIIIIAAAggggAACm6tA&#10;aGdO/JopT1txaZld5tok9cZgzuqCQvv0u7k2a2GWlVUE56ZNjWtLsGBpjn3y3RzLzStoN2Op+xfL&#10;2m76jHmWlbvaaru5tUF7D3Tk0MF2zrEH2eJlK2zKc2+2dzOrcjfd5P7FjPlWWFza7u1aWrGzxi3N&#10;tTHLqt2/eP9u3mKbm5nd5vVa685Zn70fly73Fp3Zb2VVtd+f9ql2YxszisvK7atZC+ybOQttTVFJ&#10;m1MVFBbbVzMXtLne+ivo98H8Jcvto29m+c/2Ive50WedgQACCCCAQF8UUEBIrbMUxtFrBYIWL17s&#10;Hov867bOqX79RX4bvQ5Uo1HYRa+7czSt4lPjgk+qnDPYP/S6s0PhHAWqCgoKbPbsWTZnzhxT2ywG&#10;AggggAACCCCAAAIIIIAAAggggAACCCCAAAIINBfocOUc3eB/98vvbZuxw+3Y/XZvPmMXLlmYnWv7&#10;/vavdstFp9rxB+7ZbOadTvqTnXnUvva74w6y2YuyXCum52yWe1Y4JzBUCWbP7baymy48xYanDQws&#10;bvasufbcfiu7449nNnuv8YKXPvjC7n/uLZvvwhcKUQRGomvBtdXIdDvrFwfYfrtMDCz2zwrjvPDB&#10;dHv5wy9tSc6qJu9FRoTbqYdNtj+eepT1j+n8DZImk3bRDxeccIi96I77H1Nft5MP/ZmpzVhr48X3&#10;p9s/n3nTFmTnuBs1NQ2rpQ9OscP3nmR/Ou0oi3D/Cr09o6PGV97zH3vlo6/sh2fubM/09qvL/+6v&#10;3Qu3Xd5s/QtuedDKK6rswb+e6wM2qhD1zeyFDUGTuP4xtsOWo+z8Xx3S0KZN4Z3bH/+vvfflDzZ3&#10;8U8BnjD3L89/ddCeduWvjzNt19Z4edqXzvANm+dCLgFDzTFhzDC72X1+txkzvNUpdNwKQz163UWm&#10;gNDV9021r2cvsKUuAKabZ4ExyoWubrjgZP+dCCzTs4JAV/3zSVNLKwXG9L0ZcchvG69i++w4wc/f&#10;eKFCZve56/7B1zOb7EfrhIeF2k4TxtqBu29vvz5qv8ab8RoBBBBAYBMQiIiI9O2n1BZJlWxKXVBT&#10;radU4UZDz1VVVa5yTKUPcWiZgikDBgywtLSh+tEPvdayQGhFgQ9to20Dc2lFVXQJC1NFm/6mfar1&#10;lY4hGCM6OtpSU9NcW61CHzhRwCY3d7mrChPZUE1Gx9G4uk8gBKN1s7OzLDNzsa8QpFZekZERrkpN&#10;gq9Uo9fdMWSn6yHLysqqRtcg0h9HQkLn/AIVc0pLS/11z8pa6tqMzXcVefrZ8OGt/12lO86ZfSCA&#10;AAIIIIAAAggggAACCCCAAAIIIIAAAggg0FsF2peWaHT0r338jQ8OnH3Mgf4GfqO3gvJS1VPq3H9a&#10;GnpvqQu7THPVOs65/j7bcfxoX81n1NBUS0tJtJzVBT50cNfUV22/s6+2l+/6sw/QtDZX4xtA66+j&#10;wMMV/3jcXpn2lQ8bnHDwXrbliHQbmDjAhSmW2cwFS13FmKUWH9tv/U3trOvutdzVa+yoybvYn389&#10;3oWEBllKQpwP6ijQMeXZN121lTn2xr1/NYUxesuIdv9S/ISD9rJb//2izVmUbXtst2WzQyspq7C/&#10;uNZXz737mQ8lnXbEZB8iiXY3nmY6D1XQmeLCTJ99P9fu+/M5lpGa0myOwILOGusmkT4L7R21tW59&#10;F6hpaeg9hcJUJedXl93mA1t/u+Q022L4EAsNCfXL73jiZfvNNffaq3f/xZ/PhS4Y89G3s+y84w+x&#10;rX9znA+Brchf45bNtnueft2m/zDftwYLD2+5jYXCPdc/+Iw99NK7dtDuO/h5xo/K8Dckv5uXaQ88&#10;/7Yd/fub7cbzT7ZfHrBHS4ft1q3znyd9H0696i6/jgIxo9JTbcSQQT64o0DZPU+9ZidcfpvdevFp&#10;/toGJkuOj7Mzj9zX/3j9v561hLj+dr47n8ZjUFJC4x/tjU+/td/dMMXGDEuza875lW3vQkv6XOsz&#10;sXxVvv/uaR1V0yGc04SOHxBAAIFNQkDhlJEjR/pw5tq1a304R8GU2tr6qm8K2ajdUVFRkZWvq6am&#10;AMeQIUNt0iRzbZa28A4K5miZ3tPQutpG22qOwAgEc1T1ZcyYsX7fOoZgjJiYfpaRMcwdS7kL5eT4&#10;41GFmMDQ+Y4cOcq3uFJARyPQymrx4kU+mLNkSaYPrygco3NToEiPyMjuCWMrmKPrUVJS7EM6gWPX&#10;30fkpkdb7bkC2zR+DlTMUSBrxowfbNGihbZixQofZtK5MhBAAAEEEEAAAQQQQAABBBBAAAEEEEAA&#10;AQQQQKC5QIfDOQohaIzJSGs+Ww8sefPz/9mzLhjy90tO9+GXxoegIMjOW4+1I362k/3cVeC5zgUg&#10;nrzx941XaffrM//vHzbbtWu680+/tmP23a3JdmoBpVBFa+PBq86zIYOSmrUAG5yc4I9PQYzzb37A&#10;pr75sZ18yD6tTdMjyxV00li8fEWL4Zz6wNKXdvXZx9tvjt6/yTGOGzHUWx20xw6mAMvxrmLNtH9d&#10;32oFnY0xbrLjjfwhc/lKO/7Sv9tVv/1ls+pQCunoWh/wu/+zM9xnYpz7efGylfbe/dearmdgDHNV&#10;mlQ1ZuLYEabzeuL1aXb6ET8PvN3k+Zr7n7LHX/3Qbv/DmXbc/k2rUY0dNsQO2XNHO/fGKXbZ3Y+5&#10;aj1bmOZuaahKzhEX32i/2HdXu/yMY0xVmRoPVbs6fO+dfOWgmx9+3g7ba1JDRR99VwLBqbtdmG2w&#10;C+Ic/fNdG2/e5LXCUL+/7RH/+X38+ostar0qALr2k3faxi45+YgmFaaaTMIPCCCAAAJ9WqC+9VOy&#10;r8ySn5/vQ6XLly931WbWNlTQUWClsLDQVq5c4avjqHqMwjgKhagyjoYq5ii8oiDOmjVr/LraRtsq&#10;OB2omKOWUEOGDPGhmPT0dN9yKiys5eDrxsIG2lppf9qXjqWgIN+3cNLcFa5tqoIoCqg0D+fUV8zR&#10;e6qao6EQrdavqCj3j6qqSl8FSOfW3UMF9eSqR+Pqeu09Dl03ta/Kzc31IaSsrCzvk5IysFPztXe/&#10;rIcAAggggAACCCCAAAIIIIAAAggggAACCCCAQF8W6PAdAVWj0VA1jt4w1MLq2P12axbMaXxsqcmJ&#10;ds6xB9rHrpKJghcdHa9+/LV9OfNHu9m111o/mNOeuVRZpF906/9K+oh9djKFGdQaqreNkUPrr/Oi&#10;7BXNDk2VcdSC6pxjD2oWzGm88s9dSEPtwrJceOTx16Y1fqvh9cYaN0zUBS+q3M3BrTfQtk2hlwtO&#10;ONTUrkyVpK789bFNgjmND2H/Xbf1LeAUIGtpyETBnVMPn9wsmBNYX+3Obrn4VAtx/7nNtc9qbei4&#10;E+Nj7UpXvWf9YE5gGy2/4sxjLL+w2GTe2THftd4qdu1Ljtt/j2bBnPXnbO1Y1l+PnxFAAAEE+paA&#10;WiAqHJOUlGwTJ0607bbb3odnVJFFVW58ZbuaGhfWWWPz58/zD4VvNBTGUdhGj0DFHL0XWE/bqE2U&#10;5ghUzFFQRvvQvrRP7VvHEIyhuRW6UeBkwoStbfz48a6NVpIPtKiCzqJFC2z69M/srbfetNdee8U/&#10;9FrL9J6COY2ryKgFlEIsixcvtlWrVvmKNqpsE8wRcOvfP9YbBvalcE1h4Vr/CASkAu+157m8vMwU&#10;wlI7q9Wr83wwR1aB696eOVgHAQQQQAABBBBAAAEEEEAAAQQQQAABBBBAAIHNTaBpaY12nP1K165n&#10;UFK8KTDQG0aouylz8UmHt3kou2xd3zpB4ZyOBIsUeLjhX8/58MzhLkQTjKEbSzu7KivvTP8+GNNv&#10;1JwBq8XLcpvNo+orMVGRdtYxBzR7b/0F+++6nW93dfeTr9qvDtyzSVipO4zXP562fm6rDdOE0Rl+&#10;ijEZqbb3jhM2ON12W4x0IZ6WgzAK2yi49cdTjtzgHAqYKRj2zNuf2HXnnmgDWmifpgkucd+Ftlqj&#10;7bDVaAsPC+1UUC1wkAMTBviXq9cUBhbxjAACCCCwmQno7y96xMTE+JZGOn21o9JQVRVV0FH4Q62V&#10;srOz/XJViikuLvKBnPDwCL+surrKtcQq9dssWPCjX1fbmAulqoKNAjypqak2evQYVzVnpN+XwjPB&#10;rDqj81J1n7i4OFc5p/6/81U9RyEUVY3R8QbabilAFKhAExoa5isBRbqKcgodqWKO1lUQZ82aAhdq&#10;WeYCOsn+2BU20rkpRBOMc9GcoaGR/ph13KpQpMBTZWWFC9WsdgGnVf78AuEofzE28EfgPOuvVY4P&#10;6MhCFXj0GahvkxWcSkYbOCzeQgABBBBAAAEEEEAAAQQQQAABBBBAAAEEEECgTwh0OJxTUFhiau3T&#10;W8Yg135HwYW2xtDByX6Vpbmr2lq1yftzM5dZ9orVdvOFp5qCQMEaanu1wgWfqqtr3M2g3nNjQ8GR&#10;2H4xtnpN/c22wPnXuhtRn30/z7U+2sWSBsQGFm/wWW2d/nD7IzbLVdxRy6fA6C7jwP7a8zx+VPoG&#10;Vwt85tTSrK2RNjDRV6opLa9oEkrSdq9/8o3tOnFcq2GbxnNvv+VIe+qtj32oZuIWIxq/1fBabbTa&#10;GgrvpKYk2dKcjn0XGs+bkjjAthyRbg+88LavWpWW0vZ3sPH2vEYAAQQQ2HQEFGRpXEFHbatmzpzh&#10;T1ABnUD7J7V0qg+FJLmKNCku0NHPr1NWVuqXqzWWKuYomKNtFCZReCUjI8O23nobGzFiRNAr5qx/&#10;VQLHoKCLQixDh6bbkiVLXJAox1fH0bGqHVcgnBNYX+27kpPrW36pYo6COQqx6BxnzPjBB3u0LwWA&#10;FGpRiCZY46cKOv29rVptKSSk4FFaWpolJLTvv8N1jjpXnbPCV2pVVu7+bhPhqvKpOk99OKfD/69F&#10;sE6beRFAAAEEEEAAAQQQQAABBBBAAAEEEEAAAQQQ6FUCHf5f0HUTXq2kessY6kIt7Rnx/etvABWX&#10;lrdn9YZ1MpfVt8FShZRgjjgXgNFNj0p306M3hXOKSsp8+6KM1JQmp5+zqsBU8aY94ZTAhoF1l7hQ&#10;SONwTncZB46jrWeFsFIS4je4WqA6zZCBbX/+Ai3NSsuahnNW5q+1sopK227cyA3uK/Bm+qD6gNkS&#10;FzBrKZyjm6PtOR7NFx8bY8VlHfsuBI4j8PzPP//Wjr/sNtv37L/a708+wk44aO9eU1ErcIw8I4AA&#10;AggEX0D//aNHoIKOqseoOouq3qxYkeuCKWtMgRAFdQoLCy0vb7V75Pn1dXR6T22gVJFFfxdSYEWh&#10;HAVcBg9OtREulDNq1GgbNGiQDwEFo8pMa0ral6rOKHxUXx0m1qKjo93xDfBBm5KSYh+sVvBGQ+vW&#10;H3uiD+cokKTAjtpA6RzLy8t9sEXrxsbWh5uDXUEnylU5VBswPRSuUQUghaTi4pb7sFGg6k1ERMsB&#10;IV0TPXTsuoa6pqtXr/LXUlWPFMpR2EotwCIje0dlTfkyEEAAAQQQQAABBBBAAAEEEEAAAQQQQAAB&#10;BBDoTQIdDucMTxtoH34909+I6A0hkvaGETqLrjZYGumDm4ZTOjqfbmp8+v1c+2rmj7ZsVb4tdw+F&#10;M8pdOKOyqtoKS0o7OmW3rL942Qq/n1HrVYhZkrPOZV1gpD0Hk5G6LlyyXsWWrjJuzzG0Z52k+Fjf&#10;9qk968bH9m/Pai2uEzDU92lBVk6L6zReWFhc/xlZvjK/8eKG18nuuCPdv17vrjF22BB78fbL7er7&#10;pto19z9ttz3+sv3i57vaSYfsbeNH1bcA6a5jYT8IIIAAAj0v8FMFnSRX6WaiD9aoykx2dpbl5Cz3&#10;IR0FQ1R5pcr93Sfw90hVDVSYR0PhFoVy0tKG+HZSw4cPt4EDB5mq8Sggo330xNC+dWyqhtPPBap1&#10;XKruE6iao7/naTRua6WgisI5yckprpXVYl8xRxV3uruCTnR0jCkApBZUhYVrfQhKIRtdk/nz5/nj&#10;GTVqlHNvPZyj89Q2ixYttAULFvhgkq6l2mSpolBGxjD/aG+LrJ64huwTAQQQQAABBBBAAAEEEEAA&#10;AQQQQAABBBBAAIGeFOjwnfwRQwaZWhpluVZPgUooPXkCEUFuAZW9Ms+f3uDkhE6f5pNvfGQPPP+2&#10;LczONVU/GZk+2D/vNH6MbxkVEx1pH30zy9749Fv3L5M7vZugbLh4XThpdHrTykG5eWv8/tTeqL0j&#10;UI1mxbptA9t1hXFgrq54jnD/Yr87xrJ1IRvdpAsEb9ra7z47TjC1QGtpdNdxN963wnr/vvZC16os&#10;y/Q5f/GD6fbYqx/4akDnHX+wHbjb9j12I7XxcfIaAQQQQCD4Ao0r6Kgai4Iaqp6jyioK16haTlFR&#10;ka/AUlVV5UIhNf6goqKifSBHFWnUakkBGIVzFCjRs5b19NC5qaKPHh0JoOg81fJJ4Z7i4voWoY0r&#10;6KjllMJHWic8PMJV2Wk5ILMx5y/X1NRU30prxYoVDW3DCgoKLDMz00+tCkGDBpX666VKPzouDR1/&#10;eXmZ30YVcxTMUdhK11Emuq4DBw708+u66XozEEAAAQQQQAABBBBAAAEEEEAAAQQQQAABBBBAoLlA&#10;h1MICudoqDVRbwjnND+lrl2SklAfPslbU2idCejc+/QbdvMjz9tRk3exO//061ZbGBWsLfbhnB76&#10;B+GtojVUzlkvnDNgXZswVf9p71hVUL9uqmuN1nhsrHHjudrzWu24esNITqi/2Xj2MQfa4fvs1BsO&#10;qdPHMGF0ht1w/kl25W+OtRff/8IeeuldO+vaf9pBu+9gan/VE8GhTp8MGyKAAAIIdImAAjoK1yQm&#10;Jvq2VAp0KBCyZk2Br+BSXl5fLSc6OsqFPNTGKtGvqzBOTEy0ax8V09D6qksOqAcmUShH4SQ5aMTG&#10;xjWpoKPAzvLly3yLK7XDCrS66spDVcWfQYMG+1BUTk6Or5yjgJDaial6jsI3qoqjtmFqfaXj0DHX&#10;1tb566Q2ZLm59a2s8vPzfTBHVXO0TkZGho1wbcd0jbUfnS8DAQQQQAABBBBAAAEEEEAAAQQQQAAB&#10;BBBAAAEEmgt0OJyz9ZjhfpZn3vnUfjZp6+YzbmJLAmGkpbmrOhzO+Xr2Qh/MOeGgvezWi0/boEx+&#10;YfEG3++JN8tcy62n3vrY4mP72ZiMtCaHMGhdxZxlK+orCzV5s5Ufstetq2orjcfGGDeep72vl68q&#10;6PC1bO/cHVlv5LqgW+a6FmEd2ba3rtvP3WBVW6vjD9zTpjz3pt3yyAt2zg1T7KGrz++th8xxIYAA&#10;AggESUBVZhS0CVS+UaBDIRA91F5p/XCOQiF6KOSxqQxVpNFD5yUPDQVy1NJL7b0UYAp2oCVQ8Scl&#10;ZaBvx1VdXeWPKRDQUXuu8vJyH5xKSkpaF86J9e2udJ1U8WjlyhXumhW6Nl0VvmKOgjmpqWk+dDVs&#10;2HB3jQc0nN+mcu04DwQQQAABBBBAAAEEEEAAAQQQQAABBBBAAAEEulKgw+GcnSaMsb1da51XP/ra&#10;fnfsQbbN2PqwTlceVG+aKxAcWZCVaztNGNuhQ/vs+zl+/XOOO6jN7RZk5fh1elNbq7uefMXUeumW&#10;i061/jFNb5RtMWKIxURF+lZdbZ7cuhUWubZeGsPT6qsvrVtsG2OsOfq7f11fWlZuNa49VJi7Abah&#10;UV1Ta2qr1ZkqSBuatzPvDXEtzlRRZvGylZ3ZvFdvEx4Waucff4jlrSmyf734jqlq0sDE+F59zBwc&#10;AggggEBwBdQuSSEVtYVKSUmxmpr6tlYKp+i9wCO4R9Ezs69fQWfw4FRTmygtz8gY5lt4qf1UMIeq&#10;8owdu4UPBMlaAaGVK1f6CjoKTKmSjqrk6L36tlZ1vq1VfXinwhTq0TVTKytVzBk1arSNG7elD+l0&#10;pNVXMM+RuRFAAAEEEEAAAQQQQAABBBBAAAEEEEAAAQQQ6K0CG04ytHLUV511nIW49256+PlW1th0&#10;Fm81Kt0S4vr7Nj21HUzOzF6UZVGRERaokNKaSmVVtc1cuLS1t3tk+UIXpHng+Xds0vjRpso/64/o&#10;yMj6kNbHX/vgxfrvt/TzIy+/Z8nxcTbemTYeG2OseYalpZhCN7mr1zSetsXXs5yzQjy9YYS6Hma7&#10;bD3W3vjkG8tbW9QbDskfgwJDpetajWzsQR2y545+iv/NXbyxU7E9AggggEAfF1AFGVXFUUhEbZAU&#10;0NFDr7VM72mdTXHovBR6UThJYRyFZMaNG2djxoyx9PQM304q2BWDNL+8VelmzJix/qGWVKmpqa5F&#10;VaxnLy0t9ZVy1O5KLbAU2ql27UCjXCA7MTHJh3JGjx5jW2wxzodzVD1H56RzYyCAAAIIIIAAAggg&#10;gAACCCCAAAIIIIAAAggggEDrAp26A7LliHT75QF72sf/m23X3P+0KVyyqY5YV5XlkpOPsHmZy+zl&#10;D7/s0GmmD06xisoqF7zYcMuqu5581VYXFHZo7mCu/NrH39iJV9xudXW1dvOFp/r2BS3t74wj9vXn&#10;d9+zb7b0dpNl70z/zmYtzLKLTzrc1Pro/9k7D/AoqjYKf0AoAUICgQQSSELvvfemINJsCHYQFQsq&#10;WFBEsRdsKCr+CKIiKEiTptKr9N5rSEhIT0joof733HWW3c1usptsGpzveTY7c+fOvXfemdnZzJw9&#10;n2VkhTHaMZx3Nu09bNms3ekvfp1ntzy3Ct944j45p4Qw3/y+KLeGkKbfgHJlJCbxVJryzBTEJpkE&#10;UxBQMUiABEiABEjgVidgOOj4+fmZBTKYRpooLMvOKKBEwUhx5ePjo8U1zZo1l1atWkvTps2UWKia&#10;VKgQoERCZcxjMcRE/v7+Oh1W3bp1pW3b9tK+fQdp0KChFhnRMSc79xjbJgESIAESIAESIAESIAES&#10;IAESIAESIAESIAESIAESuJkIZEqcAwCjlKigc/P6OmVNn2EfytETprRMNxMcY1se7dlJqgT6y+vj&#10;psifKzcZxRm+t/gvDdYPsxc7rDtr2XqZPG+53N6qkcM6ObXgyIkoeeD1L+TpD78X75LFZcaYV6Vm&#10;SKDD7ts2qiX3dGklP85dJt9MX6TEPNft1l2xZY8M+3yySmdVTh6+s6PdOplljMZaN6gl1YIqCIQ3&#10;Z89fsNs+XI8mzlkqG3cf0ttmt1IuFNavFiz33dZGflmwQsb9vjBDV59zF1KzfZRgiXRmuw+HOewL&#10;Tk8QnqUXCSql1Ze/ztcpxGoEOz6O0muDy0iABEiABEjgZiJgOOhAjFOmjK9+YRpCmOx2DYI4B30g&#10;fZavr6927KlatbpOTYX0VHDyMb1j2vEL6azomHMzHZXcFhIgARIgARIgARIgARIgARIgARIgARIg&#10;ARIgARIggZwg4JHZTpDqacr7L8pPSljy4Y+zpMfQ96V5vWpSu3JFgbNOjeAAOaOEEuFR8RIWFSfh&#10;0XH6/e/vRkuhfJaywMOjkEz7aLi8+NmP8vyYibJkw05p17i21KsaJKVLlZS4Uyl621Zs3iN3tG0s&#10;vTs011i7tW4keP1v1mKJTUyW/t3bSUU/X1X/tByNiNJCn237Q2X8G0O0sAXuMtkZM5euF89iRcxd&#10;wK0H+wav4+p16vRZKaVEOe8984A82ruzU/tpzLBHVQqkS/Lpz3Nl457DckfrxlKvWpCUUI5De46G&#10;y+a9R2T6P2ulUc3K8t3Ip9Qvtu3/KjyzjLExHoUKyjtDBsjA0V9L5ydHy4sP9VKpsypJWZVCKyI2&#10;UW1brMxYvE4i4xJl5mcjtIgn+cw5M4fcnvjguQelaGEP+eyXPwXHUO+OzfU5FBxQTouNkpTz0t6j&#10;J+Sf9TvkskotseDrUdk6ZDgi4bx+5uMJ8v6zD0pdxRLuPnHKBadhjcriqVJbfDVtgazfdVB6tW+m&#10;Up9VkwC/MlLet7RcSEW9FPl35wGZvWyDXFQCnlmfjxCk8GKQAAmQAAmQAAnkHQJIcwXXHrxq1aqd&#10;dwbGkZAACZAACZAACZAACZAACZAACZAACZAACZAACZAACZDATUgg0+Icg8Wgvl2lbaPa8sOcJXLg&#10;eKRMWbBKPZC/ZCw2vyPFU4u61RymSDJXzKMTGD+EHd//8Y/8sWSdLFq7VeDGYhn1qwcLUgJZxrev&#10;PyXfzfhLJsxaInNWbDQv8ivjrUUNECtVq1Re4FqT3fH+xD+suiijhEVICVVZuQJ1adFAT0N05KtE&#10;Lc5GsSJFZMJbz2gBziTloPPGt1PNq+IX2kHly8rQAT11ajCIaNKLzDJGmx2b1pUF496U17+eIiPH&#10;/WrVTYWypQX75nslgkIfEEjlJXEO0nx9/MIjcrsScsH955PJc9KcQyWLe0rXFvXlnq6trbYtO2YC&#10;ldBm0ujnZMRXU+Sxt742d4H9uW7yRxKkHJAg4CmiUmPMU6neflfiK9vANsER6Im7b9PHl+1yzpMA&#10;CZAACZAACZAACZAACZAACZAACZAACZAACZAACZAACZAACZAACZAACZDArUKggEpFZK0wyeKWX712&#10;TY6fjJOImHjtnoL0SL4+paSsj/OCjywOIUdWhwDpSHi0JCm3mTLeJaVC2TLpbiMcT8KjEyQ6IUmJ&#10;cSqo+qVzZJw53Ul0wim17xO0CKt2lYpSUjnoZDZcZWz0c/bCRQmNiJHzysUFLk5wecpPAdFXuHab&#10;ihevEp7quCqlRF+lpbASw+RkXLl6TU6o8zhS7U9/Xx+Bkw/EWJaB4zpWOeUkqhRWSSln1HiL62Pb&#10;X4nPHLkkWa7PaRIgARIgARIgARKwJbBnj8lNsn793E/7ajs2zpMACZAACZAACZAACZAACZAACZAA&#10;CZAACZAACZAACZBAZgi4XZyTmUFwHRIgARIgARIgARIgARIgARIAAYpzeByQAAmQAAmQAAmQAAmQ&#10;AAmQAAmQAAmQAAmQAAmQAAncbATSzzN0s20tt4cESIAESIAESIAESIAESIAESIAESIAESIAESIAE&#10;SIAESIAESIAESIAESIAESIAESIAEcpAAxTk5CJtdkQAJkAAJkAAJkAAJkAAJkAAJkAAJkAAJkAAJ&#10;kAAJkAAJkAAJkAAJkAAJkAAJkAAJ3FoEKM65tfY3t5YESIAESIAESIAESIAESIAESIAESIAESIAE&#10;SIAESIAESIAESIAESIAESIAESIAESCAHCVCck4Ow2RUJkAAJkAAJkAAJkAAJkAAJkAAJkAAJkAAJ&#10;kAAJkAAJkAAJkAAJkAAJkAAJkAAJkMCtRYDinFtrf3NrSYAESIAESIAESIAESIAESIAESIAESIAE&#10;SIAESIAESIAESIAESIAESIAESIAESIAEcpAAxTk5CJtdkQAJkAAJkAAJkAAJkAAJkAAJkAAJkAAJ&#10;kAAJkAAJkAAJkAAJkAAJkAAJkAAJkAAJ3FoEKM65tfY3t5YESIAESIAESIAESIAESIAESIAESIAE&#10;SIAESIAESIAESIAESIAESIAESIAESIAESCAHCVCck4Ow2RUJkAAJkAAJkAAJkAAJkAAJkAAJkAAJ&#10;kAAJkAAJkAAJkAAJkAAJkAAJkAAJkAAJkMCtRYDinFtrf3NrSYAESIAESIAESIAESIAESIAESIAE&#10;SIAESIAESIAESIAESIAESIAESIAESIAESIAEcpAAxTk5CJtdkQAJkAAJkAAJkAAJkAAJkAAJkAAJ&#10;kAAJkAAJkAAJkAAJkAAJkAAJkAAJkAAJkAAJ3FoEKM65tfY3t5YESIAESIAESIAESIAESIAESIAE&#10;SIAESIAESIAESIAESIAESIAESIAESIAESIAESCAHCVCck4Ow2RUJkAAJkAAJkAAJkAAJkAAJkAAJ&#10;kAAJkAAJkAAJkAAJkAAJkAAJkAAJkAAJkAAJkMCtRYDinFtrf3NrSYAESIAESIAESIAESIAESIAE&#10;SIAESIAESIAESIAESIAESIAESIAESIAESIAESIAEcpAAxTk5CJtdkQAJkAAJkAAJkAAJkAAJkAAJ&#10;kAAJkAAJkAAJkAAJkAAJkAAJkAAJkAAJkAAJkAAJ3FoEKM65tfY3t5YESIAESIAESIAESIAESIAE&#10;SIAESIAESIAESIAESIAESIAESIAESIAESIAESIAESCAHCVCck4Ow2RUJkAAJkAAJkAAJkAAJkAAJ&#10;kAAJkAAJkAAJkAAJkAAJkAAJkAAJkAAJkAAJkAAJkMCtRYDinFtrf3NrSYAESIAESIAESIAESIAE&#10;SIAESIAESIAESIAESIAESIAESIAESIAESIAESIAESIAEcpAAxTk5CJtdkQAJkAAJkAAJkAAJkAAJ&#10;kAAJkAAJkAAJkAAJkAAJkAAJkAAJkAAJkAAJkAAJkAAJ3FoEKM65tfY3t5YESIAESIAESIAESIAE&#10;SIAESIAESIAESIAESIAESIAESIAESIAESIAESIAESIAESCAHCVCck4Ow2RUJkAAJkAAJkAAJkAAJ&#10;kAAJkAAJkAAJkAAJkAAJkAAJkAAJkAAJkAAJkAAJkAAJkMCtRYDinFtrf3NrSYAESIAESIAESIAE&#10;SIAESIAESIAESIAESIAESIAESIAESIAESIAESIAESIAESIAEcpAAxTk5CJtdkQAJkAAJkAAJkAAJ&#10;kAAJkAAJkAAJkAAJkAAJkAAJkAAJkAAJkAAJkAAJkAAJkAAJ3FoEckycs3btGvn0009kyZLFNwXh&#10;69evy7Vr126Kbcntjbh69ap07NhRv06dOmU1nB9//FGXf/nll1blnElLYF/YKXn0k5Xy5uQtaRfm&#10;UsnsNcf1mH5efDjNCD6cul0v23QgLs0yFuQugZU7ovS++WrWntwdCHsnARIgARIgARIgARIgARIg&#10;ARIgARIgARIgARIgARIgARIgARIgARIggZuAgEdmtyE09Jhs3rxJ4uPjJTk5WUqUKCE+Pj4SGFhR&#10;GjduIn5+flZNJyYmyOHDhyQgIMCqPD/OQJjz9ttvysWLF+X99z+SokWL5sfNyNYxz5gxQxYuXCi9&#10;e/eW+++/P8O+1qxZo+tcunTJqm5YWJhgWZ06dazKs2Nm88E4WaFECYgSxTzk+bvrOd3NzqOJ8s+W&#10;CF2/WOFCMuy++k6v666KZ85fkq2H4uXM+cvuatJuO9/9uU9OxJ2VwXfWkhoVve3WMQpPJpzTY6oa&#10;UMooMr8fOJEs248kSNKZVHNZZib+3hwhq3ZGSedGAXJHi0qZaSLT68xaEypHT562Wt+jUAHx8/GU&#10;8mWKaz4h5b2slueHmbjkC3q/eXkWzg/D5RhJgARIgARIgARIgARIgARIgARIgARIgARIgARIgARI&#10;gARIgARIgARIIE8TcFmcA/HEhAnfy65dOx1u2MyZM2TQoMHStm07h3Xy84LTp1MkKsok4oiJiZHg&#10;4OD8vDluHzvES2+++aYcPXpUtmzZ4pQ4x+2DyESD+8OTZcqSGw4vEHvUq1zGqZZ+WHhAVu0yHRNe&#10;xQvnijjHqYFmsVJU4nn5fv5+uab2sWfRQvLOY82y2GLWVlfDkK9n79Fiob3Hk3JcnAOHmZVKGOQo&#10;ChQQ6dQwQF64p57UrOTjqBrLSYAESIAESIAESIAESIAESIAESIAESIAESIAESIAESIAESIAESIAE&#10;SIAEbmICLotzfvrpRy3MKV68uDRq1Fjq1q0nISGV5dy5s5KQkCB79+6RPXt2S716zruO5De+3t4+&#10;cs8998n58+clKCgovw0/28e7atUqLcwpUqSIHDp0SNauXSvt27fP9n7d1UEZr6LazWX22uNOiXPg&#10;MrJ2T7T4lCwiyWetnX/cNaa80s6ctaFamFPYo6As2nhCXhvQSIl0XP4YcdvmwO0ILj4Yz/GYM7Lt&#10;cLw0rVHObe0721Dv1sHStUmgrn7p8lWJT7moHHVSBK4+EO/sDk2Sue91k7LexZxtkvVIgARIgARI&#10;gARIgARIgARIgARIgARIgARIgARIgARIgARIgARIgARIgARuEgIFXdmOhIR45YSyWQooO4hhw16S&#10;xx9/Qlq2bCX+/v5SpUpVadGipS778suvBQKWmznuvLOn3HdfP83iZt7OzGzbpEmT9Gqvvvqqfjfm&#10;M9NWbqzTo6VJcPWXEp9cvHQ1wyH8+W+YXL12XXr+t16GK+TTCtjG2WuOS3ElxhnQuaqcu3jFnMor&#10;tzZptkorhXi8R039PkuNLzcCrjjdmlXUr15KqDPojpry4eAWsnhMT/Ev7SmJpy/KpzN25cbQ2CcJ&#10;kAAJkAAJkAAJkAAJkAAJkAAJkAAJkAAJkAAJkAAJkAAJkAAJkAAJkEAuE3BJnBMWFqaH6+fnp8U4&#10;jsYO8Y6zkZqaKmfPnnW2ulW9CxcuSEpKilVZXp3BWE+dOiVI+eRKnDlzRpKSklxez5U+3FkXY509&#10;e7b4+vrKqFGjlEjLW2bOnJlv9hNYVCxXQhpU8ZUzFy7L0m2RGeKZowQhBdUxf0eLShnWtayQdCY1&#10;0047OIwi48/pMVq2mZ3T/+6NkdhTF6R1XX/p1SpYdzVztUkck539Omo75dwlWbI1UjsWDelVR7w8&#10;C8viLREuMTl1NlUiFEdnRFiOxpFeeTmfYvJMn7q6yq5jielV1cuQLixapQ67cvVahnVtK2T2eMK2&#10;xydftG2O8yRAAiRAAiRAAiRAAiRAAiRAAiRAAiRAAiRAAiRAAiRAAiRAAiRAAiRAAm4i4FI+moIF&#10;TVoeCE0yG2jjypUr8uefc2Xfvr1y8mSkXLt2TTw9PaV27Tpy7739tBOPo/aTk5Pljz+m67RJSUmm&#10;h91eXl6C1FpYt2LFiuZVIfp5661Rav66jB79rpQuXdq8zJiYOnWKbNu2VUqUKCnvv/+hXSecjz56&#10;X+Lj47UrUP36DfR4X355mG7ivfc+FPRvxN9/L5IlSxbLkCHPSPXqNWTu3Nmye/duiY6O0gIbpHqq&#10;WbOW9Ot3vwQEmNLgGOsa74mJiUrgMlOtt0suXjQ9NPfw8NCMjDp4L1PGV23f25ZFuT7966+/CgRX&#10;Dz74oB5v3759ZcqUKTJt2jR59tlnc318zgwgVYkV7mlfWaUiSpQ5KrUVUhY5ii2H4nVapXb1ykvp&#10;kkUdVdPlEJMsWB8u8zeES2jUaTmfekWXlyjmIe0bVJBh99aXIL+SVm3ArabjsPlaLDR+WDstjvnu&#10;z32yaleUJKjUSejz32/6Wq3jaOa35Udl/Lx9Ulql7frhpQ5Swbe4o6p2yw0hzm0qfVO9ymUkQK2/&#10;82iiHFPbUjWglN11srNwvmJ56co16dkoUIoVKSRd1LjmKRejhYrvA12qOewa6aZ+WHRQlinhlaUo&#10;p0ypotJR7Yd+HatKo2q+Dtd3dUHNSt56lcj4s3q8RVQKLtvYdCBOvlX79UD4KX1cIE0XmD7Xt645&#10;XZbtOpk5nizb+GXJYe2EdDz6tHZ+QsqtxtXKyhsPNZYihQtZVuU0CZAACZAACZAACZAACZAACZAA&#10;CZAACZAACZAACZAACZAACZAACZAACZBAFgikfUqcTmOBgSYxyenTp+XgwQPp1HS8CI4fX331pRKw&#10;/KNELlelUaPGUrduPSWKKSjbt2+Td98drYUw9lrYtWunvP32m7J58ya5dClV6tSpKw0aNBQIV/bs&#10;2S0ffvierF69yrxqyZIllXNLKYH7jL3xXr16VbW1WS+PiYmW0NBj5nWNCbjdhIaGyrlz56Rq1RsP&#10;/NEmXrZOOBCmGP2NHfuFFuoUUEZCTZo01dvp4VFYj/W9996R2NhYoxvzO0RAo0eP0tsIwVL37ndI&#10;jx53amGR0SdcaZo1ayHt23cwr5dXJiZOnKiH8thjj1m956fUVhcuXZE7W1bSgo/NB+O0s4ojvrP+&#10;c465t0NluZBBCqzv5++Xj37bIYcikqVqYCmdBqtz4wDxKFRQ/tkcIQ9+sFwguLANOKKEKgHFmfOX&#10;5ckv1sgslcoJTj31Qso4LSKBaOXDadvlsnJk+fSpli4LcyAEWrUzSqe0QvomHNN924booRoMbMed&#10;3fOGWOiudqZx3GWMJ53UVmD/4IcrtIAHApS2SlSFNFRNqpeV8ypN19x1YRKTdN6tQ8d+QxQr4iH2&#10;hDk/LDogT3y+WnYcSdDHBcaDfXskMkWe/+Zf+XT6TrvjyezxBFee4eM3yJjfdwqEOdUreisnpCCp&#10;VK6krFPuSP3fWybhsWfs9slCEiABEiABEiABEiABEiABEiABEiABEiABEiABEiABEiABEiABEiAB&#10;EiAB1wm45Jzj719eGjduIjt2bJdvvvlaBg58XIlEmtt1m3E0lJUrl0u5cn4ycuQoqVy5irkaXG7G&#10;jftKC2RmzpyhXFaGmpdhAssnTfpB4NrTrdsdct99/cRw8sHyFSuWy4wZvwuccCpXrixBQSa3kzp1&#10;6klkZKQW57Ru3QZVzXHo0EE5f/6cHk98fJzarh1WAhxUPHBgv66PsRYv7rzTyMKFC5zazqFDXzCP&#10;BxMYPwQ+GOvjjz9hZgtXoN9//02WL18qJUt6yUMPPWy1Xl6Y2bhxo3JD2qcYVpUOHUzCoc6dO6t9&#10;EaTZbt++XYmUmuSFoaY7hkuXr0lJlSIJIhS4s8xV7jkv3FMvzTpG2iu413RpHCj7wk6lqWNZMKBz&#10;ValYtoQWg/iULGJehNRKj3y8UrvpTP77oAy/r4F5mTERr8Qxz369Ts5dvCy/v9lVGlZ13tll2baT&#10;8ubkLVocMmF4B6kdnNZByujH0TtEK3Dx6d68kngWNX1sQAwDgQgYvdSvgcDtJacCKaLggFNJOQ01&#10;q1FOd9uilp8WHcF9Zr961bGznePn7ZezKl0ZnJE+eLy51XDhooPUXZ0aBViVZ3Vm/b4Y3UR95TZk&#10;GxB/fTVrj07N9dVzbQTbYMRW5cr0nNrnPy8+LJ3V8dW8pmk7jeWZPZ6wL5H+q7jaj18PbaMFSkab&#10;SFs2fPx6+WFh5sSXRjt8JwESIAESIAESIAESIAESIAESIAESIAESIAESIAESIAESIAESIAESIAES&#10;uEHA5afpDz/8qFSpUkULSCZM+F452bylBSOupLp65JFHrYQ5GA5cbiC4QRw5cli/W/6ZN2+uFubA&#10;Kef++/tbCXNQr0uXrtplBk42M2ZMN69at25dPW3POQdOPYjevfvod4iObMNYz2jHdnl684888li6&#10;23ns2FGr1TH2w4cP6TKIcwrAnsQiDHER0oFBwJPXwnDNGThwoHns2AbDRcdYntfG7Wg8EHAg/lSu&#10;M9dg+WQTizae0GmRercJdkqYElLeSx6+vboWYlg2BXHPwO41dNGhiBTLRebpCyoF1r6wJJn2RheX&#10;hDkQm7z8vw3anWf8i+2cdtoxd6wmsOlw60HAIcgICGOaKmEMxEXLtp80inPk3XDNuVu55hinCd4N&#10;9xxjue1gIOhB2Et7hdRYXVVqrEIFrc872zacnccxA8eiX5ce0WN8unftNKt+OXOPLhsxoJGVMAeF&#10;zZQYZ1CPmnr52Fm79bvln8wcT3DNmbDAJDhEGjU4B1mGf2lP+WxIK7cxsGyb0yRAAiRAAiRAAiRA&#10;AiRAAiRAAiRAAiRAAiRAAiRAAiRAAiRAAiRAAiRwqxJwWZzj7e0tI0aMlL5979KCmqiok9rR5ZVX&#10;hqv3aZKQkJAuSz8/P52Oyl6lSpWCdDHSN128eNGqyqZNG/V8t27drcotZ26/vZsUKlRI4IhjjKN6&#10;9RpSuHBhSUxMtEqXBSEMnHLgvoOUU0jZFRsbI9HRUZZNmp1zkHrLlTBtZx27q1hup6WoKTk5WS5f&#10;vqzTdNWqlfZBfnBwsBQtWlSn0kpKSrTbdm4VItXZjBkzNM9HH33UahiGOOf3339XTkXuTRlk1ZGb&#10;Z5rX9FOpfkroNEfr96VNQTb7P8GKIeLJSvch/l569ZMJ5xw2M+iOmlK+jPPuTdtVmiSkRYK4Zuxz&#10;raVl7RuuLA47sbNAp/aKOyvB/iV1+ifLKhDHIHIytRWcb/5WacCQ2qtvG1P/ehDqjyHO+es/4ZRR&#10;brzXDPLRk1OWHBYIVdwVK3acVGnDdujXu1O2acebO177S0ZO2qzOiQLy4eAW0qqOv1V3EArtDk3U&#10;Dja9VSore9H5PxcfuDLBucjZcHQ8wVEoKvG8TtlmpAOzbTNQuTvZinZs63CeBEiABEiABEiABEiA&#10;BEiABEiABEiABEiABEiABEiABEiABEiABEiABEjAeQIui3PQtIeHh3Kb6SuffvqFPProYxISUlk7&#10;uSxfvkw56bwphpDG3jCQ0spReHp6mh1XLEUrSGlliDqMdFX22vDyKiVlyphSx8TFmcQURYoUkerV&#10;q+vqhgsOZkJDj0lKSrJUq1ZdihUrJnXr1td1INgxIjY2Vk6dOqXTWVmm4DKWp/fu7HZaipB8fHwE&#10;4qcrV66Yt9eyj+PHj2vOEBSVLWud4sayXm5MQ3hz7tw56dq1q05jZTkGpLlq37694p0iM2fOtFyU&#10;p6fhxHL3f+45c1RqK8s4FJGs01jVU6mKalT0tlzk1DRSKB2POSObDsTJql1RslOlaUKkJxixTHmU&#10;XidwgImMPydDx62Ty1euyadPtZRODTOfqslwobm73Q3XHKN/pLlCfxsPxOo+jfLsfP9r0wmBk1Cr&#10;OqY0VpZ9GW4+SDn2j0rdZBuDe9QSL5WybMGGcLnrrcXyx6pQlSrsim01l+chhJq27Ih+zVh5TFbu&#10;jNI8wH3xmDvNoiHLhsNjz+rZ8r7FdTqtNbujxfZ1LOq0roP9GJWOcMvZ4+lkgkkcF6zEYEjd5igg&#10;xGKQAAmQAAmQAAmQAAmQAAmQAAmQAAmQAAmQAAmQAAmQAAmQAAmQAAmQAAm4h4BHVpqB8KVDh076&#10;hRRN06ZNlRMnwmXixAkCoUnNmrXSNI9yVyMuLk6vAteY4sXTdw6BOCc+Pl654MSaHXrq1Kkn+/fv&#10;F4hz2rfvoNvatm2bfm/UqLF+b9iwkSxZ8o/s3Lld7ryzpy47cGC/fq9du452hNEzTv7JzHYiBRQc&#10;etav/1dmz54pDzzwkIAxAoKdNWtW6WnUgRtQXopJkybp4Wzfvl1q1Uq737FPEKhnOOnogjz+B04s&#10;387dJytU2qbks5fMKalmrTGJde6zSPOU0abEJJ3XYpB568MkWrmXuBrOCiaQTum5r9fp8XoUKuiS&#10;247tmLDNy7ZF6uLpSnSCNE22AWcevCBgeuEe1xymbNtyZn7WahN7uMD0HPl3mlWSzphSvsHNx3DS&#10;MSrVDSktv7zeWeBus0sJot75Zat8On2nwEXm4duqC1JFZSaQ7gtCJSMWK2HQbHWMwAmpnI+nUWz1&#10;fkK5ESFClQDn6bFrrZbZm0k4fVEgPjIiM8eT4cyE9FXphaMxp7cOl5EACZAACZAACZAACZAACZAA&#10;CZAACZAACZAACZAACZAACZAACZAACZAACdgnkCVxjmWTVatWk9deGynjxo1VaaUOyfz5f8qrr75u&#10;WUVPZ0ZU4uFRSK8L8UpGUaCAyQzo2rUbKWsgZpk16w8lzjloXn3HDpM4BymtEHDXKVmypMCdBuml&#10;IK4xnHZcTWmF9jKznVjvrrvu0QKntWvXaAeievXqa6eiPXt2C9yEID4aOPBxVM0zAbehrVu36vEg&#10;fRhejmLdunV6P9gT8DhaJzfLkUaqTV1/Wbc3RhYqt5WHb68ul5SLCZxX4BhzZ8sgp4YHIcnAMasE&#10;KZkqKwHI073rSJByJ4FIAk4uhyNT5M3JW9Jtq7CHc0ZXe0KTpIiq275BBVmr3Fhe+n6DzHm3m1lY&#10;lG4nNgvnKyERthcBMUh6MXfdcXnurrpSSKVxyq44oDjuDUvSzUM4hJejgJtNaPQZqVLBWnBTS6W2&#10;+v3NrrLjaIJMX3FMO+z8tvyonn6yVy0Zelc9l7ehcvlS0q5eefNQGlcrK6t3RcsRlboKKbSQksxA&#10;j7QUAABAAElEQVQ2Ui9f1UVwXurXqart4jTzlcrdEOZk9ngynJkyOpaKF3XbpSHNdrCABEiABEiA&#10;BEiABEiABEiABEiABEiABEiABEiABEiABEiABEiABEiABG41Am59Agtnm44dO2txTkRE2pQymYUb&#10;GFhRi12QAgoCFaS/chRJSSZhiJ+fn7lKxYoVpVSpUjqNVUxMjHahgZNLcHCwSg9VVtdDqii45/z7&#10;7zqBEKZdu/ZmcU69etnvBmIMFuKbl18eIaNGvS6XLl0SuPd4eBSWgIBAqV+/gXTr1t3spmOsk9vv&#10;hmvOM888I6NHj3Y4nKeeekoWLFig3XM+//xzh/Xy2oJ7VGoriHNmK2cYiHPgJHP63CXpq1x10ksN&#10;ZGwHXGWe/WqdFuZg/TceNLk1Gcvxnp7IxLKeM9MlinnIhJc6SMOqvvLIxytk59FEeX3iJvl+WHuV&#10;Ns6ZFm7UMVJajVGpsVrX8b+xwGLq6rXrcu87SyT21AVZuyc6Sym0LJq1O2k4Fg3oXFWe7VvXbh0U&#10;vv3zVp1aavaaUHm1f0O79SCgwWvEgIYyadFBmarSUk1YcEBKFissg+9M6/5ktxEHhdgHw+9rIKN+&#10;3Czj5+2Tnq2CxM/GQSdEpZZCQHT4UNdqDlpKW5yV4ynAt4RuMC75QtqGLUoSUi5azHGSBEiABEiA&#10;BEiABEiABEiABEiABEiABEiABEiABEiABEiABEiABEiABEggKwScs+JwoQdfX9//aruoAkinj0KF&#10;CkmlSqaUMZGRjkU/58+fl6Qkk6uGn98NIQEeftepY3qQf/jwIdm9e5furUmTZla9Nm7cRM9DEHPy&#10;5Ek5e/aslC9fQbnVGNtkVT1bZq5evSrjx3+jxUhvvvm2fPPNeBk79msZOXKU9OrVO88Jc8B82rRp&#10;mgXEOeXLl3f4evrpp3W9KVOmaOFRtgDMhka7NAkU7xJF5FBEssCxxBCI3KtEO87E8ZgzAjFEQXUc&#10;Pn+3faFXmKrjrqioHFaaVC+r3V++eLq1Hvsa5aAz6a8bzlHO9AVnmWMq5ZJvqWLaIaisdzGx94L7&#10;j5E+ykg55Uz7rta5eOmqdi/CegO6VLM7FmN8/ZV4B4E0XJf/c/7RBXb+YPtee6CRPNHTJMiZq9Zx&#10;R4BJ/Spl5NzFKzLm951pmjRSaIXHnpELqVfSLHdUkJXjKbCsKS1ghEqpBVGVo4jOwCXJ0XosJwES&#10;IAESIAESIAESIAESIAESIAESIAESIAESIAESIAESIAESIAESIAESSEvA7eIcI3VUSEhw2t6yUFK5&#10;chW99tKlSxy2snLlcu2KU6mScqmwcM7BCoY459ixo9qNBmVNm1qLc1CnSJEi2jHnyJFDqCI56ZqD&#10;/pAS7MiRI9KsWXOB409ej1mzZilHohRp0aKFcvapn+5wu3fvrrcJrkXz589Pt25eWogUUb2U8wni&#10;6zl7ZdOBWAlWKama1Szn1DCTTptcSAoVUoI1O3oIOKH8s8Wx6MypThxUquBbXD56ooVeOm7OHtl2&#10;ON5BzbTFhtDmrnYhGaZ5ureD6fxcvStK4pOzx3VlsWJ0RqUFg+AFqaDSi7YqxRREQ0lnUrWDTnp1&#10;jWV92oToyXOqD3cEXIpGPdRYuxX9vTlCNu6PtWq2WmApgUAHoqOJyrnH2cjK8VQ7uLRObwanJvC0&#10;F0i9tmL7SXuLWEYCJEACJEACJEACJEACJEACJEACJEACJEACJEACJEACJEACJEACJEACJJAJAi6J&#10;c5Dyadu2rZKampqmq2vXrsmGDetV2qJ5elnbtu3T1MlKQa9efbTgZseO7bJo0UK5DkWDRWzfvk3+&#10;+muRLunff4BOFWOxWOrWNTnnHDt2TCDQCQgI0A4vlnUgzKlbt56cPn1a1q1bpxdhPiejYEGT4xC2&#10;Z926tVqoExZ2XPCKjY2Ry5fdIxxw1zZNnDhRNzV48OAMm4QD0qBBg3Q9Y70MV8ojFZDaCrFWOdDg&#10;0LunvUmM4szwqioRBgIOLn/+G6anjT+XVNnnf+yS7UcSjCK3v3duFCADu9fQTikvf79RC1Yy6gQC&#10;jb83n9DVjG1Pb53KSmTStEY53cfcf4+nVzXTy4wUW/c6wb6QOo+McRvroeMFG8Il6XTazy8sW6iW&#10;IepVLqPf3fGnQRVfMUQ/H0zdbuXi41GooLyhxDuIyX8flClLDss1m881LIN70QYLYU9WjqfiRT1k&#10;0B0mh6DP/9gthyNT0IU54ODz3pRtWgRlLuQECZAACZAACZAACZAACZAACZAACZAACZAACZAACZAA&#10;CZAACZAACZAACZBAlgh4uLL2vn17ZfPmTeLh4SFly5YVH5/S4uXlJWfOnJHo6GjloJKsm+vW7Q5p&#10;2bKVK01nWBf9DB/+snz00Ycyd+5s2bhxg1SuXFk73Zw4cUJCQ49pQQ5SP9WqVTtNe97ePtq1JTIy&#10;Ui+zTWllrIDUVhAAhYeH6e2sWdP0INtYnt3vNWrUlNat22ih088/T7bbXZ06deSee/pJSEiI3eU5&#10;VXjgwAEtYipevLgMGDDAqW4ff/xx+eCDD2TZsmWKcbgEBwc7tV5uV4LjSK0gHzl4Ilm7yBhpnJwZ&#10;V+mSReX+TlXkj1Wh8vFvO3SqpZa1/SRROepsO5wgMSqFENxt3pq8xZnmMlXnpX4NlAAoUXaHJsqI&#10;CRvlh5c76DRbjhpbtPGEdnRBeiwIb5yJ+zpU1s48s9cclyfvrK0dY5xZz5k6oUqgAgFTsSKFVIot&#10;U4q7jNaDOOd/C/bLhn2xEpV4XgKUi9C3c/fKG5M2S6NqZbX7kW+ponJUtb33eJJ2/PHyLCzD7k3f&#10;ASqjfm2Xv3RfA1m6NVJCo8/Iz4sPy5P/pc9CvXbK4WdI79oyceFB+USlvsLyWpV8pLRXEZUK7aKc&#10;UCmvIuLPSV+VIqt1HVOqvqweTw/fVk1W7YwSpC0b8P4yaV7LT6qofYxUVruOJer9/sI99WSccoli&#10;kAAJkAAJkAAJkAAJkAAJkAAJkAAJkAAJkAAJkAAJkAAJkAAJkAAJkAAJZJ2AS845SAMF4Qtca2Ji&#10;YnT6py1bNuv3s2fPSO3adeTVV1+T++/vn/WR2WmhXDk/efnlV6RBg4aq/2hZv/5fWbVqpZw4YRJ5&#10;vPLKCLnrrnvsrGkqqlPnhguObUorYyW0XbCgCUv16jW0+MdYlt3v4AqeR44c1kKjKlWqSJMmTfWr&#10;YcNGgvF4enrK/v375csvPxOkh8rNmDRpku6+X79+UqqUyR0mo/FAUHTbbbcJnJYmT7YvPsqojdxa&#10;fu9/7jnt61eQcj7FXBrG6w80Vo4lNaWwSpG1P/yU/PTPIflrU4R4lygiE5VQBmKfaoHpp2pyqUOb&#10;ynBp+fLZ1lJK9bdeiVUmLDhgU8N61nCbMdJVWS+1P9e9eSWBuCUi7qxsPhhnv1ImS2etCdVr3qH6&#10;KKn6cCYCy5bQgha40cxZa1q/f+dqEqDKkd5rztrjOp3Uyh1R2k2nR4tK8usbXaRqgHPHsjNjQB0c&#10;K0/3qaOrfz9/n0QroZBlvHhPfZmq+m1Y1VdOqTRcq1RqsLnrwuTfvTFKMHNBkKLrTjU2y8jK8eSp&#10;3HN+eb2TPh49i3hoN6hflGvP6l3RAmbTRnWVfh2rWHbHaRIgARIgARIgARIgARIgARIgARIgARIg&#10;ARIgARIgARIgARIgARIgARIggSwQKKAEIdb5oZxoDKmV4JZz7tw5uXQpVUqXLq1ddAxRixNNZLnK&#10;hQsXJCEhQQtpypcvL0iZlN9j8uRJWnDUtm07ufde+4KXK1euyOjRoyQuLk769OmrXnfl982+pcaP&#10;NFYQr1y5ek2qVCilxTq3FIA8srGnzqZKYspFnb6prLenlC/tmSf2xdVr1/Xxcfr8JeWeU0zKeRfT&#10;bkGOsLnjeIJzU8q5S1qUBBEXgwRIgARIgARym8CePTv1EOrXb5TbQ2H/JEACJEACJEACJEACJEAC&#10;JEACJEACJEACJEACJEACJOAWAi6ltTJ6LFy4sJQpU0a/jLKcfoeDTKVK1m4SOT0Gd/aXnJyshTkF&#10;ChSQ3r37OnSiQUqxjh07y8yZM7RAx51jYFvZT6CIcs5xtzNL9o/65usBqaHwymtRqGABCXEyjRjG&#10;7o7jqXyZ4oIXgwRIgARIgARIgARIgARIgARIgARIgARIgARIgARIgARIgARIgARIgARIIHsI0CYh&#10;e7i63GpKSopex8/PT8qWLZvu+ikpyXp5YGBguvW4kARIgARIgARIgARIgARIgARIgARIgARIgARI&#10;gARIgARIgARIgARIgARIgARIgARIIHcJUJyTu/zNvUNoA1ccpKs6evSIudx2YseO7bJixXKdxqte&#10;vfq2izlPAiRAAiRAAiRAAiRAAiRAAiRAAiRAAiRAAiRAAiRAAiRAAiRAAiRAAiRAAiRAAiSQhwgU&#10;uK4iD43nlh7KsmVLZfr037RIp3HjJhISUlmKFy8u58+fFzjr7N27W6KiogSpr558coi0aNHylubF&#10;jScBEiABEiABEiABErj5COzZs1NvVP36jW6+jeMWkQAJkAAJkAAJkAAJkAAJkAAJkAAJkAAJkAAJ&#10;kAAJ3JIEKM7JY7t927atsmTJYjl27GiakZUsWVJatmwtHTt2lIAAprRKA4gFJEACJEACJEACJEAC&#10;+Z4AxTn5fhdyA0iABEiABEiABEiABEiABEiABEiABEiABEiABEiABGwIUJxjAySvzKampkpycrKc&#10;O3dWSpb0Em9vbylatGheGR7HQQIkQAIkQAIkQAIkQALZQoDinGzBykZJgARIgARIgARIgARIgARI&#10;gARIgARIgARIgARIgARykYBHLvbNrtMhACGOv7+/qoEXgwRIgARIgARIgARIgARIgARIgARIgARI&#10;gARIgARIgARIgARIgARIgARIgARIgARIID8SoDgnP+41jpkESIAESIAESIAESIAESEAT2Lptu1w4&#10;f0GuXb8m169fJxUSIAESIAESIAESIAESIAESIAESIAESIAESIAESIAESyHMEKM7Jc7uEAyIBEiAB&#10;EiABEiABEiABEnCWgJH6lcIcZ4mxHgmQAAmQAAmQAAmQAAmQAAmQAAmQAAmQAAmQAAmQQE4ToDgn&#10;p4mzPxIgARIgARIgARIgARIgAbcRqFqlsly5ckW55ritSTZEAiRAAiRAAiRAAiRAAiRAAiRAAiRA&#10;AiRAAiRAAiRAAm4lQHGOW3GyMRIgARIgARIgARIgARIggZwkUKxYMaazykng7IsESIAESIAESIAE&#10;SIAESIAESIAESIAESIAESIAESMBlAhTnuIyMK5AACZAACZAACZAACZAACeQVAgULFswrQ+E4SIAE&#10;SIAESIAESIAESIAESIAESIAESIAESIAESIAESMAuAd7JtouFhSRAAiRAAiRAAiRAAiRAAiRAAiRA&#10;AiRAAiRAAiRAAiRAAiRAAiRAAiRAAiRAAiRAAiSQdQIU52SdIVsgARIgARIgARIgARIgARIgARIg&#10;ARIgARIgARIgARIgARIgARIgARIgARIgARIgARIgAbsEKM6xi4WFJEACJEACJEACJEACJEACJEAC&#10;JEACJEACJEACJEACJEACJEACJEACJEACJEACJEACJJB1Ah5Zb4ItkAAJkAAJkAAJkAAJkAAJkEDe&#10;J3D9+vVsG2SBAgWyrW02fHMTyM7j8uYmx60jgZuXAK8pN+++dXbLeG1wlhTrkQAJkAAJkAAJkAAJ&#10;kAAJkED+IUBxTv7ZVxwpCZAACZAACZAACZAACZCAEwT4QMsJSKxCAiRAAiRAAiRAAiRAAiRAAiRA&#10;AiRAAiRAAiRAAiSQYwQozskx1OyIBEiABEiABEiABEiABEggOwhQjJMdVNkmCZAACZAACZAACZAA&#10;CZAACZAACZAACZAACZAACZCAuwhQnOMukmyHBEiABEiABEiABEiABEggxwnkV2HOqZTTEhp+UsIj&#10;oqSUV0mpElJRggLLi0ehQjnOMLc7vJia6nAIRYsUEaZ3cYiHC0iABG5RAqmXLokr1z9cWzw8cv4W&#10;4PJ1m2XGvMV6L736zGNSvUqQ03ssvW3EttyK10un4bEiCZAACZAACZAACZAACZAACZBAniSQ8/+Z&#10;50kMHBQJkAAJkAAJkAAJkAAJkAAJZD+Bpas3ysyFS+Xy5St2O6tZLUSGDuovJUsUt7v8ZiuMiU+U&#10;kR+OS3ezihYtImVL+0jrZg2kQ6sm4lWyRLr1uZAESIAEbnYCL771maSmXnJ6MxvWrSHDnnzI6fru&#10;qnjxYqr5epd66bJLzWa0jYULe4hPKS9pUKeGdGnbXALKl3OpfVYmARIgARIgARIgARIgARIgARIg&#10;gZwmQHFOThNnfyRAAiRAAiRAAiRAAiRAAjlCwBVXgawOKCN3lytXr8qkaXNl0/Y96XZ16GiYjHj/&#10;a3nl2UelSlBgmrqLlq2VRcvW6fLhQx6S6pWddyFI01gWC65duyZ4eHr16jWpVrmivDTkEddbvH49&#10;w3XwAPpkTJzMWrhMv+7q0Vn6dOuYLY46R46fkLETpukx9bytnfS8rX2G48tqhZw8TrM6Vq5PAiSQ&#10;MwQyuqa4PIqMP2pdbjK3V4DINT7xlCxfu0m/IEB65tF+AkGnu8Mt1zsXB8Vrg4vAWJ0ESIAESIAE&#10;SIAESIAESIAE8gEBt4hzIiJOyLZtWyU+Pl6Sk0+pX++kSqlS3uLt7S2VKgVJo0aNpEwZ33yAI2eH&#10;eOrUKVmy5J80nRZR1u1eXqUUw1ISGFhRvdLelE+zUh4rWLVqlcybN0/Cw8MlMjJSPD09pUKFChIS&#10;EiJ9+/aVVq1aZcvN9DyG4ZYaDm4cbd26RQ4cOCAJCXFy/vx58+dAtWrVpWHDRlKyZMl8yeRmOVeN&#10;89J2J2C/1KhRQ2rVqiU1a9bUnz22dThPAiRAAiRAAvmBQF5+kDVx6hzZvGOvGWPrpg2kSYPaElje&#10;T06fPSfHT5yUP/9ZqZ0QLly8KB9+NUm+/+QNKVKksHkdTKAuliMuXnTeNUGvkA1/zp47r1tNOnU6&#10;y62X9iklbZs3MrdzVQmakpJPS1RsvEScjDGX//n3SjmqRDQQA7n7ATaYGnzBmkECJEACeZ1Ar9s7&#10;ZDjEkEoBGdbJyxUstxHX+pQzZyUuPkkOh4abh71r32F5XTmxvf3KEO2oY17gpgl3Xu/cNCQ2QwIk&#10;QAIkQAIkQAIkQAIkQAIkkM8IZEmcc/DgAfn992ly8uTJdDf7t9+mSq9eveWuu+5Jt96ttvD06dOy&#10;dOmSDDcbgpY+fe6SBg0aZlg3tyssW7ZMnnvuOTl8+LDDoYwZM0YeeOAB+e233xzWcWUBhBMXLlyQ&#10;gID8fbPJlW3Oa3VjYmJk/PhvJSrK/mfB2rVrpGDBgvL++x+Jv79/rgz//PlzcknZaPv4+Ljc/81y&#10;rm7fvl2++uqrDLe/V69e8u2330pwcHCGdTNT4aJ6oIjrRtWqVTOzOtchARIgARIgASsCzghynKlj&#10;1aibZ06rh4iWwpzhQx6WBrWrm3up4F9WalYNlnYtGslH436U6NgEwa/0t+zcJ21V2a0SIRUryL09&#10;u9rdXLgjTJvzl+DhK2LvwWMyf8lq6du9k57Pz39y+/jMz+w4dhK41QnAJcbR5+bNwia9bTx/4aIs&#10;XrVe5i9erTc3+fQZ+W7yDBk17Il8v/m8NuT7XcgNIAESIAESIAESIAESIAESIIE0BDItzpk3709Z&#10;uHC+4J9FOOS0adNWiSMC9atYsaKSlJQksbGxsmvXTuWksV8aN26SpnMWmAh4eHjI008/a8Zx+fJl&#10;OXv2rBI6RGknkrCwMC18eOmlV5S7RU1zvbw28cUXX8hrr72mbO2vapecQYMGadek+vXrq1/1XtQu&#10;OhDv/PHHH/Lkk0+6bfhDhgxRTi0JsmLFCre1yYacJwBh1DfffK3O9xgpW7acOtcbS506dcXPz185&#10;aSWr8mjZuXOnns4tYQ62ZsqUX/R59corI5zfOJuaN8u52rRpUxk9erR56yCugqDuyJEjsnz5cvXZ&#10;vlBWrlwp7777rrz88svmeu6amDx5sgwdOlQ/dHRXm2yHBEiABEiABCwJ5LUHWidOxpqHB6ccS2GO&#10;eYGaKFmiuDx8b0/5bPwvunjV+q1mcQ5SOyE1FsTGRsDh5dz5C3q2mHpAW6hQIWOR1XtyyhmJiIoV&#10;D49CEqwEMMU9i1ktt5zBd/mLqi8E6sGZBjwjo+MkJi5BO/2U9/NV7jKpVtfyy1eumMdSqFBBKVa0&#10;qGWzWZ4u51tahj35kMxcsFT+Wr5OtwcHHTgQ+ZUt47B9jDMiKkaJ+VMlKLC8wJ3HXlxR409VbA3X&#10;HNQBa4NvYfU/m62LkdEOHgbHxiXKWbUvfEt7SwW/stmSVsXoj+8kQAIkkFUC+HzD5zZ+ROOp7uEZ&#10;AaeyGPV55q8+V/FZ7+i6YtTHO64R0er6EJeQJEUKF5ZKAf7iVbKEZZVsm8Z16u4eXaRaSJB8OeFX&#10;3c/RsAhZu2m7tG/p+D4kPvNPxsRLQlKyQCCLz217TmwQymb2eof1wOWUcoDzKllcypfzlVJe+dNN&#10;ONt2IBsmARIgARIgARIgARIgARIggVuMQKbEOatXr5IFC+ZpVK1atVYuKA9JiRLW/3j7+5eX2rXr&#10;SKdOnXWaq6Juvjl7M+0n3Axp1Kix3U2699775LPPxihhS5gWQ7300qt26+V24V9//SWvvPKKHkaP&#10;Hj3kl19+kXLlylkNC+nNkNIKzh3O3OCxWtnBDIRMixcvFogNGLlDYPv2bVqYU7p0aXnzzdFWqasg&#10;xkGapA4dOukbdrkzQtGCsX379ionmJAsDeFmOFcBAPulT58+dlmcOHFChg0bJnPnztXndJkyZQRC&#10;O3fGggUL3Nkc2yIBEiABEiABTcCRIMdReU5iS71kErugz7K+6bv41alRRV599jElfLmuH+YZ40Sq&#10;DohALOP7X2aaZ3ve1l7u63WbeR4im9mLlitHgQ1WIhpUgAjojs5tBOvYxj8r18ushct0Mcax/3Co&#10;LFm9QS5fvqLLWjapLw3r1pAffp1ttSoeyg594xNz2U9fvWueducEtnHPwaPmNFerN2yTfr1vT9PF&#10;xm27ldPO32KkITEqFC7sIY3r1ZInH7pbiZVu/Dv804z5sn7LLqOafoc4Ci8ERE3vvPK0njb+hEdG&#10;y5SZCyU0PNIoMr+3ad5QHr2vl1MinbxwjJoHzgkSIIFbgsCXP0yVQ0fD9LZOHvuO/iz7d8tO82e9&#10;AQHCl163t9ciHqPM8h2ucNNm/6VTLlqWV68cJAMH2P+f07Keu6br166mr2u4hiGWr91sV5yDz+0J&#10;v87SDnW2fSP119DHB2iRpbFsk9o+V693Z1RKxKmKiaVjntFejSrBMrB/Hy0IMsocvfPa4IgMy0mA&#10;BEiABEiABEiABEiABEgg/xK4cTfSyW2Aw8L06aZ0RLff3k36938gwzVdFeYgTRFulJYsWdLuL1fQ&#10;YUpKsvrlYlHx9PTMsP/sqIBfzyQnn5LSpcs4HKM7+i1WrJh0736H/PDD/yQsLNwdTbq9DaT8eeKJ&#10;J3S73bp1k0WLFqXLxBlhzpkzZ7TLSfny5dNta+nSpYL+XY3o6Gjx8vKyEpJk1Ab2OVLxYJ/YCo8y&#10;WhfLU1JSdPotbFNmA/0XKVJEOdTY/1VXZtvNynphYcf16vXrN0iXp71fodnrN6vnNgRbYF2qVCnN&#10;Cn3s379Ps7fXn7vK8sO56sy2BgUFyZw5c2TEiBFKGPiZvPrqqyotYa8Mj/lL6qFjXFycFv4UVr+W&#10;dBRwVYMrj6uRmpqq269YsWK6nwmutsv6JEACJEAC+Z+AvYdX9sqwpY7Ks5tC9cqVzF1A7AIhS3pu&#10;LxDo2Aa+i6YXltuGNB+jPx0viadS7K4CwQoEOEgV9dj9va2urZbtQPhi7+GiAmm33ZwoxHfKAX27&#10;m92FIKixFedAtGR33GqAEBlhWZRyTHj9+UFSorjp/8nrSgzlSmAffvj1pDQPso02MK6ExGTdR0bf&#10;gy2ZG+vznQRIgASyk4DlZ95vc/82CxFt+5z79wrtLvP4A31tF2nxpqVI1LLCkeMn5K0x46Vt85xL&#10;zXjXHZ3FEOdAhANBq08pL/OwVqzbLL/OWmSet50Ii4iSUZ98K6NeGCyVlNOaDhevd3DkGfPtz8qV&#10;J862eT1/ODRc3h87UT4Z9XyGLjq8NthFyEISIAESIAESIAESIAESIAESyNcEXBbnrFy5Qt2AvKxT&#10;WfXpc1eWNn7cuK/k+PHj8sUXY/WNcrjxwIUD6ZwQ7733gU6TZXRy7NhR+fPPuRIRcUILN3CT09e3&#10;rNSqVUv69eufxr0H60FMNGbMR1K4cBH59NPPjabSvE+bNlWlkNqsHkL3lq5db/zyEjfBX355mFSu&#10;XEVeeGGYHDx4QI/hxIlwZXN+Sf0SsqhUrFhJ7rnnXuUQUitNu+4o8PY2/br2ypXLmhO2G6xWrFiu&#10;3Ymeesr6F5yWfUKk8O67o/X98zfeGKUesPtZLnbLNB7kQ+wCVxE8zM/o5rO9TsHyzz//lJ9++knt&#10;h606TRXqgS9ccT744APp3LmzeVUcNxAPwN0DsW7dOpVG6ca2NWvWTODmYxlhYWEyfPhw2bBhg065&#10;hnFWrVpVHnvsMRk5cqRDNx+0jeVbtmzRLlBoE05RxYsXt2xeOUg9IF9//bVVGY5lpAVav369wJEE&#10;AWEPxjdmzBhByi970bt3b9m8ebMWA+GGzHvvvacFE/v379fVJ02apMfk4+Mje/fuNYtQ7LXVpk0b&#10;OXr0qHz++efy6KOP2quSpbKCBU3pE5DeKrORmXP78OFD8v3330m3bt2lR4+eOiXT0qWLBQ45EHI0&#10;bdpMfS7cLzNn/iE7dmzXQzty5LA6Bl4wDzMkpLK8+OJw83xWJ+ydq2PHfqH2fbhyqumrjuGuDrvA&#10;Z9+vv/4i2KejR7+bqfPIYeOZWPD222/L77//LpGRkfL666/Ljz/+mKaVtWvX6nKkwsKxjs9LfA7g&#10;vML5CccdQ4yH1HZvvPGGro/9g7A8ZzEfERGhz3lMG/HNN98I0mDt27dPX3sgqmvRooU+1+rWrWtU&#10;4zsJkAAJkAAJ6O/JlhgyeqiV0XLLtmyn8fDN0nXFdrntPNJYlFIpPk6rX9NDHPLmmO/kwbt7SIvG&#10;9dJNMWXZzsvPPKrSTaXqlE679h3Wi+7p2VVqVg3W036+N1I7LV613izM8VTC8p63tZNqysUArjF7&#10;9h+R+UtW6+s2xDftWjZW6UBuiIcs+zQELnDKqVO9ik4JhbRQSP8x8oXHlTvhNfn0u5/1KngA+szA&#10;fnq6YIGCls24fbpWtRC9LWCJh69Iz2KknDoSesJKmNOjS1upqeqX9i4lePCKtFgQJ0VGx8qytZuk&#10;b/dOenxg2altMzl0LFzmKMchBLb7zq7t9HRJi+/+SHX18bjJZmEO+LVu1kA5IZSTg0ePy4p1W3Qf&#10;eAj7s3LkGTQg7UNt3eh/f7JyLFq2w2kSIIHMEzAEkPh/Jicjt/q13MZlazaZHdVqVg3RqQ2Xrdko&#10;u/abrjVIEdW9U2sJrHDjngvSQX01cZq5GYhZ2qg0g5WDAvXnKFx4IGLEujkVRVV6R4hbIYJF4DO/&#10;Ud2aehqpIeGmZgSuv43r1dSpGrEt8xavEgh6UA+OaKOGmX6A1qBODaevd/gs/3byDLMwB9fLTq2b&#10;SQ11nY44GSNrNm7X1x6kT8Q15L0Rz+prmTEm23deG2yJcJ4E8g8BV/9XyD9bxpGSAAmQAAmQAAmQ&#10;AAlklYBL4hxYo2/evFH32atXnyy71ly4cF7OnDmtXS5mz54pGzdu0G3igTnK/fz8zdsHMcqCBfP1&#10;TeSyZctJtWrVtRMGhDrr1q3VD+SHDHlGl5tXUhO40QEXFriNpBcXL17Q9fCPuG1g/ePHQ5XA4l+V&#10;rukn5Q7ipfvBDXm4hkBY8MUXn2kXoa5db7NdPcvz2EZEpUpB5gf2zZu3kHnz/lRCli26X29vb7v9&#10;bN68STvLgGl2CHPQ6fTp03Xf9913nzRo0MDuODIq/Pvvv9V29NfV8MC9ffv2ep9BEANhS9euXWXV&#10;qlUqPVIHXQfiHDjm1KlTR/bs2aNdcBo3bmzupkaNGuZpTPzzzz/y4IMPClyZsKxTp056GkKdt956&#10;S5YsWaLr2Apu/vjjD/O40D62EUIXCIni4+N1H3AVQZu33367VZ9I3TNw4ECBUwicbrAcx+HOnTsF&#10;2wv3EKT4GjJkiNV6mElOTtYuIRCXQRgxbdo07QTTvHlzXQ4hEMQTR46ohyvz5+txpWlEFezYsUOL&#10;kSByguAnOyIwMEA3e/DgQb1P4FjjSmT23MbnEc5NuLWEh4crll9owRxSNnl4FJagoGAt8oIoJCAg&#10;QItM4G6DciNQ151h71xt3LiJ/nxatWpluuIcfL5ge9q2bWc+z905NlfbggBt1KhR8swzz+jUcbbr&#10;4/jHeQmxZqVKlZRIqps+zg8dOqSFbE8++aQW7eH8Qpw7d04LbJDebs2aNbrM8pxFgeWN8PPnz2vh&#10;3KxZs7QYDp8J2F+7d+8WiIFwLiB9Xr9+poeAukH+IQESIAESuCUJGELQ7Nx4XO+ioqIlPiFRXa9P&#10;ayGw7UOzHnd0T3cIzw9+QD7+ZrL+/wSikl/+WKBfVYIr6oeJeCBau3qIWdhq21jQf7/i37b7gHlR&#10;SMUAQYoM21izwfQwFGKct4Y/aZU+o4p6cFq2jI9M+s0kct9/KNShOAftPjeovzRrWMe2C92v8VAZ&#10;C+FAY28saVZ0QwG+MwSW99MPXtEcBDqGE9HKf7foHlDnCZW6qrV6WGwEGELY89oHJkH93gNHzeIc&#10;MMErNfWyUV38y/na3aaJ0+aYU4w1qF1dhj31kPn7W+3qlXUqlTc+/kaLd/AwtkOrplI1pKK5XduJ&#10;5StW2hZxngRIIMcJFFD3o4qq+z2lpFxZX8H/ua6IMF0ZLh7anjwZpa8pZ8+eUfe2LqrVr1s1kdE1&#10;xaiMe1gz5i02Zh2+9+7W0aEYFCLOd199Wsr43LivVK9WVRk7YarsPnBEt7lz3yErcQ6uIbiWIZAO&#10;avRLT5k/ByGIhDASLjRwaMvJwDXVEOckp9xIBbll5z59/cVYIEod/MCNHxtCWNSgTnV59f2v5FTy&#10;aQk9cVLXxXXEuLY5c71boa4/hqAJgtz3lfjGcGfDtadzu+by7ucTtEAnJj5R/l7xr/Tp3tEhHl4b&#10;HKLhAhLI8wTwg1Dci/XyMl1TAgIqKDFe4Tw/bg6QBEiABEiABEiABEgg+wm4JM6BUAAPjxFwknFX&#10;QPACF4xBgwZLmzZtzf/QG+0jJQ2EKBA2PProQGnVqrWxSD8Ynjp1ivz77zqZMOF7+fDDTzIU4phX&#10;dmEC2z158iTtfgFhkvEQGTflZ8z4XZYtW6rfGzRomGH6Fxe61cKf+fPn6f7uvvse86rly1dQgpCa&#10;mtuGDf/KHXfcaV5mObFhw3o9265de8tit05D4IKAG0xmo2fPnvLOO+9oAU316tXNzeBBCAQuv/32&#10;m7z22mtaaIKFXbp00a+pU6fKI488Ig0bNrQrIEBdCHIgZoGL0Lhx4+T5559HsQ44dUC0AgcQuP5A&#10;8GLE2bNn5dlnn9WzEydONKfuQsGECROkdevWsm2b+rVxu3Z6bMZ6eE9ISNDjQp9wzvnkk0+sbux9&#10;++238tJLL+n24QJiK1Iw2oLAYfXq1do5BA4/xnGH5YMHD9aOOnAVgWjIXvz666+6uG/fvioFW2l7&#10;VbJc1qpVGy2cA2e4VD311DMSHBzsVLvuOLfDwsKUi8qXAgHak08O0c4zlp3XqlVbC/8mTfpBC9yG&#10;D3/ZcrHbpiHSs3eu4vNq5kz16zmVkgwiP3ufnTjW9uzZrcfSpo3p19luG1gWGoKQBoGxY4xINWgE&#10;HKAgLoP7E4QzljF+/Hh57rnn5KOPPlKOYy9opzVfX199jsKJB2Ie3KhYvNjxTeRPP/1UIMyBcxbe&#10;Q0JCzF3gPH7xxRfl6aef1gKhMmVuOAWYK3GCBEiABEiABNxAAA/jIiIilRD4hOCX7h4ehdQ1rKAU&#10;K1pM1IRLPVRTqa1GPv+4fP6/KfqX+cbKoeGRgtfCpWv0L+hbNWkgXdu3kOCKFYwqLr+Pfe+VdNeB&#10;2MYQ58DpxdHDQdSzJ8xJt/EcWuhd6sb3kpTTZ83inKceuVfwchQQ8eAFRwc8gHU1UpXjp+FchAfa&#10;zw8ekOb/V4h8nnjwbjHSvRwNO5GuOMfT09qR09UxsT4JkEDWCeDezjXlBoYfyuAHNuHK+TZYpfwN&#10;CjL975L1HkypFU+ciJAwdU3Bj0iMawo+S1y9pliOx0jlZFlmO92xdVOH4px+vW+zEuYY6955W3uz&#10;OCc6LsEo1u+4biEgAn1pyMNpPgdRPuK5gfLqe2N1vZz642NxbTiVctrcLQQ5eDkKCH0b16ulnM82&#10;a2FORFSsy9dhuNEZMWLoQLMwxyjzUH2MeO4xeeHNT3XRkePpp67ntcEgx3cSyH8EcE25rv6PuHFN&#10;iVDXlErqflhFq3u7+W/LOGISIAESIAESIAESIIGsEnBJnHPqVJK5P3c6Tuzdu0eJFIZKkyZNze0b&#10;E/gy+8cfJmeWvn3vthLmoA5U5xD1QDiEh+P//PO3FtAY67vzHQ/5bVN54QHzgAEP6nQshw4dVKmU&#10;Fiq3h0EudYtfTf3882TzOthmiIHgTBEdHaWFDv1U2i70bxkdO3bS4hykXbInzkGaGaTTASMIQLIj&#10;4IYBBxtEtWrVMt0FfpFmKYwxGsLY3333XS3OgUNOZgLpo/DPEEQ+lsIctAWRAIQyEBdADAAhgSFi&#10;gUNHYmKiwG3FcPUx+se4BgwYoMU5SOsF4ZBlYFsgzIHoCOmkbGPo0KE6DdDHH3+sRTpw0bEXcPyZ&#10;PXu2Spt2T5rFEOcg3RdcfyCeCAwMtKoDZxmkJUJg27MrIJp7+uln5bvvvtHpwt5//x3laFRXcHzC&#10;NcZSUGQ5Bned23CrgRvOyy+/6rAvy36zMp2ZcxXHT8uWrZRbzGrt8mVPnLNly2aVFuKqFu7A5Sev&#10;hOU5DWckWwGeIV6zHS/cdnBsQ4hz+PBh7XJjWye9eXz2ffHFF1poCWGepTAH6+E8hWMUHHRwfkEE&#10;xCABEiABEiABdxOAMOfAgYPa3cBDffeDGLRMaR8lVi0hRdQvYfEdxzV5jvq+rAQ633/yhuxRji0r&#10;/t1sFnkYY4cLAVKA4PXwfT2la7vs+Q5vOfCLdpxDjfE0VOk88kW4sCOuqO9c+N6FsHRCcHY7j4WZ&#10;HkijfnW1Px05ayCNiRFHj0eolDDGXNr3Jo0bpi1kCQmQQI4RuK56uqY+F+BCc1bd48D/8vhxwpEj&#10;R/V7rVo1HbqaOTtIfO4cPHjIrdcUZ/tGPUf/l2NZ9SpBeEsT/uVu/AgiRTmUGQG3MsM1B041Xuq6&#10;aC8gVITL2cmYOHuLs72sgOXFLoPebK8HEGK6ElrMq1JXISBMwnbbC7Ay0lweC0tfIMprgz2CLCOB&#10;vE8go2tK7dq10v1MzvtbyBGSAAmQAAmQAAmQAAlkhYBL4hzcoEB4eXk5TGkFF4u5c2fbHdOLLw63&#10;++WzevUadoU5aAQPd/GCFSQe9juK7t3vkPHjv1UOOmuzTZzToUNHR92rlEXdBOKcHTu2uyzOwT/x&#10;SM1lLwICApVwpKMSXqS1QW/atJkSX0xTwqRoLUyqWtVaHLNxo8k1p1GjxlK8uP2bJfb6dKUMKYWM&#10;qFy5sjHp1vcqVarom94QAuGhPRw7XIkff/xRV4dgwF7A+cbHx0cLePbu3Wt2AQkNNeUpb9u2rT7m&#10;bdft2NF0POCYtw0IChBwzXEUw4YN08ICpOtCG7YCBKwH0ZA9YQ6WBalf8fXo0UMWLVqk0/u88cYb&#10;KDYHhAsQrUHsgZRD2Rk49kaPflel+5qjXWrgiIMXHmJ16dJVOnXqokVOlmNw57l9//397X62WPbn&#10;junMnqsdOnTS4hykmevf/4E07l5I6YdASqu8FEjHhvRWOPeQOsxWnONorBAtwgEL+xjHNlJQuRJI&#10;J4eb4Ti+bVPUGe3A8QrH+KZNm4wivpMACZAACZCA2wjgmn9QpWqMiY2V4iWKS6D6PoXrIgTahQop&#10;UY661uGVmcB6SJ+BFx7WhkVEC9xrkHIjPDLa3OTUWYukoKrbua1r11GjATxk3r7ngBYCHVMOB+dV&#10;2hQ8bDQeqBr10nsvU9o7vcW5ugxuOUb4lPIyJvU7ROB7Dh5V235EDh4Jk9NnzsqF1FSXtt2qQYuZ&#10;pFOm/4lRhHQvT736vsVS+5Pgn17g+xaDBEggdwngc6NEiWvq3oC3VChfXhKTErWQJjY2TgoULCC1&#10;a9XK9Oc+2j6kfrSQHdeUokWLaNFnRvTSu2YF+Nu/x1LC09Pc7LVreNxsinB13TIiI5e34EoVclSc&#10;k2x5bfC2vjZgzLjO7tx7SPaqa0Ricoq+NuK6iOt+VsLymoT20rs2GNdhOPKdPXdeSqrvGfaC1wZ7&#10;VFhGAvmDQEbXlFo1a+bIfcz8QYujJAESIAESIAESIIFbi4BL4hyIchAXLlwQfMm098898mXv27fX&#10;LkX8s2vv1zq2jjCWK8fFxepZPz+/NA/3LeuFhJiEIbAfRiok3Dh3d6QnCoFzBwIPlFPVjV+IiZwN&#10;jHXEiNfN1cEW7WBbtm7dIkjbBdHD448/IUibZQR+pYk0YEuWLFZpmdaIpTgHbWzatFFXzc4H/nhI&#10;YQTcadwRcCeBEwxSTsGVB3bPsBhGOfatK4ExIcUUjlU4Cf311192V/f29tbiHLh8GCl6kE4HAYGL&#10;vVixYoUutnQXQQHcdgwWjtJVoR6OaTj3QAR05MgRCQkJQbFVdO7c2WredmbIkCFanPPTTz/JyJEj&#10;rc5JpPxCIO0X+GV3QOA0cODjgvRrq1evUoKzdeoYTlQpiWZqYcqQIc9apbty17mNz5Rq1apn9+bp&#10;9jN7rmLfItUXBC7btm1VKdHamMcbHx+nxXVou0WLlubyvDABBy8IcxC2zkyW48PnDYR62D58buGc&#10;NcScrp6zaBfnAwLXHEfnrCEMxDnLIAESIAESIAF3E4hU30VjomNVSooSytkuWAu58d27wH9uOfb+&#10;D8rMGPAdrWpIRf3qqdKHRMXEy9eTftMpl9AeUpVkRpxzMjpOPv9+isDd4GYM/F9p6cRgKc45d/6C&#10;fDN5uhw6GpYtm44HqZZhPGS1LLOdtnxoa7sM8znxXd1evywjARKwJoD/axB4h0AH6aZCQ4/r6wFS&#10;/Aap/98zExHqRwvZeU3J6jXJ1fVj4xPNGPx800+fjTSCORlGui30WdqnlLlr7NOZC5bK3yv+NZe5&#10;cyIz1wb0n5R82qE4h9cGd+4htkUCOU8gu64pOb8l7JEESIAESIAESIAESMCdBFwS5/j5+eu+IZJA&#10;iqsyZXzTjAUCkTfffNtcnpx8SqUNGmeetzcBkYKjMB7Ali6d/j/0EAbgIT1u1MJdJTtSw/j4OL7p&#10;gP5xQwNfvBMTE1T/1imGHG0fyrGevVQ3WNapU2dZuXKFTJv2q0yY8L1KY/SxOe0SlsORA+KcLSot&#10;zgMPPGQWBR05cliLRJCiCSmGsivw8ByiJTA/fvy4Gm+nTHUFEQDEJBMnThSkkzKs5jPVmMVKx44d&#10;03PYL3fffbfFEvuTserX0UbUrl1bu9Ps27dP4L4zaNAgs7gMAoRp06bpqn379jVW0e9Hjx7V77h5&#10;h+MivbAU59x+++1pqtoKf2wr3HnnnVKxYkVBn2vWrFHuUh11lfPnzysHq7l6emA2prSyHQ/mvb19&#10;dPq33r376uPyt9+mauHG2LGf6+MXXBDuOrd9fX0dphPQHbnxT1bOVTh/TZnyi3bJshTnGK45SAFW&#10;vLj9X8y5cRNcasoQyWClmupXPZaBz9oFCxbI//73P/UZtVKLEi2XZ2XaOG/hoINXemF5zqZXj8tI&#10;gARIgARIwFkCEJZGR0crB4Xi6rtgJe0EWEgJc+Bik90RUL6cjHpxsAx/+wv9f01cQpJOswJnBGfj&#10;0qXLMvqz780uAEif0bRhHSnv5yteaptKqO8bxYsXkw+/muRsk3mu3v7Dx80uOL7K3QcpRIyAKCks&#10;IkrP4v/Dlo3rSWAFP/H2Kqm23VPtV0/5csJUzdVYx5V3S4eDCv5l5e4eXRyufkkdS0WUALtIkcIO&#10;63ABCZBA3iGA//cQeMcL91OCgq6oHyFEyMnIKCnvX97l8xmfyVFRuXNNyS6y5dVnnxExFkIdo8zy&#10;PSbuhpDHsjw7puEYt/+wyQEZ7VcJunFfbu5fK6yEOQ1qV5eQoAApo5yS9LVBXR/+UcIdOKJlJiyv&#10;DVj/2YH3O2zGuDaggn8Oi5ccDooLSIAE3E4gvWtK1MloLQLFD/UYJEACJEACJEACJEACtxaBG3cx&#10;ndhuiDAMAQwerNsT53gq29sQ5RJhRHx8xhbd+BWqozCWGV9oHdWzXI6Hxq6GM2KQK1cup9ssxgAR&#10;iKXdb7orOLmwc+cusnTpYi1mQKqqHj16mtcsr37NhYfmh5TtPlx2DJecjRtNrjmtWrUxC0rMK7l5&#10;omrVqlqcY6SBcrX5U6dOaVHJnj17dLqAp59+WjkENdCiE6RFgmChYcMbjkGutA+XJ0Qx9Yu3zz77&#10;LMNVW7dubVXnl19+0WmlnnjiCUHaqD59+mh3EIgRIFK744475JVXXrFap0gR08MTy2PSqoLFDM4n&#10;hKPjz2jLYhWrSfySavDgwfLuu+/K5MmTzeKcefPmafelVq1aSS1lv50bge2HE0xwcIh8+unH2kll&#10;xYplWriD8bjr3C5UyPHnR05vd3rnaosWrWTGjOly+PAhq/RsxrlqnLs5Peb0+sPnCgICStyYNgKf&#10;cxB9/frrr/rcgkAN6eEgFENd2G8/+eST6jNpq7GKS+/GeYuUbhm5RxnnkEsdsDIJkAAJkAAJpEMA&#10;KUzwfd5XfQ/F/z/4vuXM97p0mpQV6zZLokqHVEh997urR+d0v5+XUiKSCn5lzc4wCaeSJbC84x8z&#10;2PZ74MhxszCnfDlf+eiN59OM3/YX/rZt5OV5fA+Z/uc/5iG2bdHIPH1ROZgawhwUjn3vFYE4yTaK&#10;exbLtDjHx/uGE0O5MqWleaO6ts1zngRI4CYggM99fP7DLTgl5bQkKIdcuL/ifx5XAvfO8LmFexvu&#10;uqa40n921A2pFGBu9kSkfadho0K4EjXlVMxetNzcVWUlzPGy+PxH6kgjXhj8gDSun/Y+yYatu40q&#10;Lr+X8rpxrYFglNcGlxFyBRK4qQnYu6bgx2auXlNuakjcOBIgARIgARIgARK4RQi49FQbNybw4BVp&#10;fjZv3qQe+tfOdkyG0AdOJekF0ghBlIMvu+k58ThqIyUl45RMSNNSrpz9G+NG/2jfMtWTo/5cLa9Q&#10;IUCLc+y5RHTs2FmLc9av/1eLcyAa2bZti+4iJx74QxwEgQEcLt5++22z6MLZbXzuuecEwhwIY5Yu&#10;Xaof7FuuixQ5mY0aNWroVdHGww8/nKGTjW0/cALCdsHVBoKB3377Td9Qg0PN448/rtyKHkjzsKNe&#10;vXpasAA3IBwzSJnlKJC6C5GRQ46j9VEOcc4HH3wgs2fPlvHjx2t+GCcCbj+5Hf7+/tKoUWOd6srY&#10;Xowpp87tnN5+R+cqBGItW7ZWDkerZMOG9Uqk1FcJvcIkNjZGC1+y0+EqMwxwA3ncOJPrmW16Njhc&#10;QZiDm8tr165N46qD/nC9yGzgvF2+fLlO+zZ06NDMNsP1SIAESIAESCBTBFJOp0gxlaIW7nzuEOZg&#10;EPgl/7bdB/R44I7TqmkDh2PDL/8tUzaVLe3YifHsf+knLRvbe8jk4oiyO29rl+a7Ksp37XN/Wsgz&#10;Z02pMNF+dsb0Pxdb8enQsom5u0NHw83TLZRjjj1hzimVQgQvZ+LMmbTbVL3yjbQ2h0LD03U2gvMR&#10;ophyPoLoikECJJC/COiHqerHZLgenFWfcclKpOOiNkdSVKpud19TcpsiPlvh6Ibr1dGwCP2ZaplC&#10;yhhfVGy8RMcmGLPZ+r5jz0FZusb0IzV01L3TjR9epV66JIbDDxxu7AlzsM6OvQfxlmHYu97h+wKE&#10;tLh+X76s3JYioyW4YgW7bZ1SxxHq4IcmZcs4vsbbXZmFJEAC+ZZA2mtKCsU5+XZvcuAkQAIkQAIk&#10;QAIkkHkCJtsOF9Y3XFvWrl0jEREnXFgzc1WDgoL1DeX4+Dj1j3+qw0YiI00iBwghLN1Giqob6wjY&#10;00O04igSEjK+YYDUTY7ixAnTjWCk7MFDeHdHUpLJCthemqQmTZoK+oUjB0RC+/fvk3PqRj1SjMFZ&#10;J7vjhRde0Pvo8OHD2r3F1f5WrFihVxk5cmQaYQ4WoN3MBoRahjhm+/btLjeD9DqPPfaYdgUJDw/X&#10;XMPCwmTZsmXy4IMP2n3YAUtSw+kHKbocBfbViROmcygr4hykxurRo4ceG9IMQci2ePFigYtV//79&#10;HXWfo+W+vjdsr42Os3puG+3ktff0zlUj7djmzaabhps2bdLDb9Omrd1jKTe37YcfftCiO9xk/OST&#10;T6yGYpyzjzzyiF1hDipn5bw1RHWZOWetBsoZEiABEiABEsgEgQsXLqo0SYXV9+sSbrs+d23f0jyS&#10;3+f+I5HRN1KpmheoCTysmzx9nrkIKZvwANQyPP/7/wZluw/cEOIYdfzL3kg9HJ+Y9gcIeEA5fd5i&#10;o3qW3vGQwYjT+sH1GWPW7e944PnZ+F9kyeoN5rb79+2uHI5uPNj0s0gPEp94ylzPmMCD5PE/p58y&#10;s1ixG7z3HTKlyDXWxzv2R/3a1XQR2vtUjcmec+uSVRvktQ++1q9pc/62bILTJEAC+YgAUhp6KXFd&#10;ES1GcXxPytEm4T6Wu68pjvrKyXJDqIjPv8++/yWNGzA+Hz/77pdsHxKuPRBtjvvxd3NfdWpUkZZN&#10;6pvniyp3Y+NaCqHOeXWdt40/5i+R9FzlnLnedWh9Qyw65tufBSIc2wg9cVJeUqkrcX1494sJtos5&#10;TwIkcJMTsLym4H8OBgmQAAmQAAmQAAmQwK1HwCXnHODBQ+RVq1bK8eOh8vPPP8lzzw21m97KXSgh&#10;rgkMDJTIyEhZt26NdO16u92mkfYJ0bRpc6vlsA5G+hwIc+D4Y88u8uDBA5KoLIozCvTfunUbu9WW&#10;L1+my+vVu3EDwG7FTBSGhR2XkydP6jUhaLANbF+bNu1kyZJ/lGPOVu3GgTo54ZqDfpo0aSIPPfSQ&#10;TJ06VUaPHi1w2Wje3Ho/oJ69QDonwxUJIgB7MX36dHvFusxItbN37159U9xeihukxvnpp5/knXfe&#10;kS5dujhsy94CrBcVFSXffPONVVofe3Uty1q0aCEQXowdO1bat29vucg8/d1338kldWOoUaNGSkhV&#10;1VyemYkhQ4bIwoULZebMmdrhB2K0fv36mYVJmWnTnescOmT6BZrhloO2s3puuzI+pEZDnDwZqS3F&#10;LW+sudJORnUzOleR4gsvOOZAUIhUdAh8ruaVgGMOUqSNGDFCD2n48OH6GLUcH6zZEY7O2SVLlgjS&#10;1dkLQ2CIfnDewmnKNnr27CmvvfaaduWBg07Xrl1tq3CeBEiABEiABLKPgLpG4TslHqa6K2pVC9Eu&#10;LniIiNdbY8ZL2+aNpEbVIKngX04uXEyV8IgoWbl+q5Wry/19uqUZQgX/G6Lnjdt26x8hNKhTQ6qF&#10;VBK48jSqV1OmzflLr7dgyWqJVWKcJip9B5wbDh1TIvO1m7QIKE3DmSjAdyqfUl6SfNokynlv7A/S&#10;sXVTQTotywejzjZ9LCxSps5aZK5+VT30TVLpwKLjEsRWbNOsYR0rZwSsBDae6ocSF5Rr5nH1APT9&#10;sROlTbMGioufHFPuDqsUX6QXSy8wdiOwr9BGa+V0FFjBT2pXr6wXPfXwvTLq42/1vgwNj5SRH32j&#10;U5hUrxIkp8+cFaRGQXoxI3p362BM8p0ESCAfEiisxB0eKp3yribSjgAAQABJREFUFfV/tiuB/3mu&#10;qzSJ7r6mWI4BIhjLz03LZZbTVZXrFz7L3BWDH7xbXv9wnHbPgTsOxCZwhasU4C+h/2fvPOCjKL44&#10;/hJCCpBGQkIn9GboCChdmiAooHSQJiBVisCfIlhAEEFAQQWlCSIoXXoVAekt9N5L6C0BkpD/vAm7&#10;ubJXsxcg+c3nc+zszJvZne/M7ZC73713/jLx/sTPUD2S6RjjRaf3xL4TKUSYFy9fM7pEpqBA+vjD&#10;D4zK+CS8UD7afeCI3P+GjJ5E7HWtoNibrwrvPjtFyKvjp86ZtTEssGe/q1m5PB0+dloIZ0/KfWjw&#10;15PEXvgaFS2YV35exYLPzdsTfzT2bu2qhpdAHgRAIJUQUPaUp+S44DOVIMIwQQAEQAAEQAAEQCBF&#10;E3DYcw7/QdqiRUv5YTV/wTx06GARfmSdRa82sbGOfXihRbt16w+lN5wlSxaL8EfGnkj4w45FixYK&#10;bzFHKF269DJUjGEffL85cuSURYsXLzTznsOCnd9/n2PYxGL++PHjwiPJKvnlvqHRsmVL6OjRI/ID&#10;l/r1GxhWJSnPwo2tW7fQDz9MlH/Ih4XlpmLFimv2WblyFVl+8OABOnBgv+RVtuzrmrauKBw5ciT5&#10;+fmJED3XhSjoTRo9erQM6WR6ratXrxJ73eCQT5z4y30Oi8WJQ+WYJhbmjBkzxrRYPVc8zrBXo02b&#10;Nqnlhhn2+sHeczj8DoeAui/cSpsmXgfz5s0zLVbFBxzeh++FBTe7du0Soord0uuNJW9MQ4cOlaGq&#10;Fi9eTMyG16lhWrhwoeqNZNy4cXLtGNY7mmfPOexBh4UMLNDhlFwhrf7+e6kMq6b1i2EOBTZ//jw6&#10;fPiQFOOYiueS8t52hFFISKg053WnCIUcaW/L1pH3apUqVWV3K1YsF8K0W2Kd5KfQUNd7uLI2Bp6n&#10;w4cPy9BoLCzr2LGjfJ9wqLnPP//crGnRokVl2axZs8ye/ezt5qOPPjJroxSwly/FoxeHjNNK+fPn&#10;pz59+siqNm3aCOHhGjMzXm+bN2+WIfHMKlEAAiAAAiAAAkkg4ObmLv5vlkY3rzl8K/w3yef9P6Yc&#10;2RL3/K279tP0P5bSyAm/0nc/z6aFKzaowhz+Irdbu6bEoZlMU4miBVUPAFzH4bKmC2873B8nDpFR&#10;uXwpmed/du47RD/N+ovGT51DKzdslV9MVn2jjFqf1EzNKuXVLjhc1OKVG+X11EIHMvxF7votO9UX&#10;i2n4S05TYU7zhnUkH+Zqmlq/X1ctYuHM7AUr6JtJM2jB8vVSmMMCnuxZEv5vqBoaZHyFxyRFhMPF&#10;3AeLneYZeBvisChDen8k/iZO+K0Lh69avu5fGj9lDk2bK/42NBDmdGnzvtXrGVwaWRAAgZeUAHs6&#10;SJOGPz4zf+ZYu2XlGaX3nmJ6TcPnpqX8jj0Rps2SdM7CzE8//lDtg4WP/Bzk/YY9nPHznL3V1Kic&#10;6DlONXYiYziuDWKf4L3PVJjD4qCR/+tO/Iw2TQ2EEEbxnsN71ZLVm+Te8JsQhLIwh5/nWnuuYT+2&#10;9jue7x4dmql7PQtFeR+bNH0e/TjzTyNhDgtZ9WJjeI/IgwAIvPwElD2F9wYkEAABEAABEAABEACB&#10;1EfAYc85jCh37jw0bNjnwrvCr3TmzGmaO3eOEC78Lj2L8JeuXl7e8ktn9kbz8OHDJFPl8EydOnWh&#10;SZO+p4kTx8twTSy4efw4Wlz/jBCEXJMhfNq1a68ZFqlJk6ZCLPI17d+/T3h2GSzEIIWEeMVLeNK5&#10;SidPnqAsWbII7yaVhXhjs8V7Ze801avXEMKHeVIwExYWJgUwp0+fEuG9LsoP3N99t6FTX7Kzl5Mh&#10;QwYZXfvRo4eSnSLqyJw5C3Xp0lV6ATIyfH7C3HlcLILgVL58BcnkebXLDywM4RBOHALqn3/+oYED&#10;B8pXzpw5qUiRItI7Doub7t1L+KXqsWPHVFHOoEGDZIgoFrIwV/aawR519uzZI0UwvXr1kqKY7dsT&#10;QgEZDoaFPVWrVpXCnFq1aglxVgMqVKiQZMeCGk4c2oo94LBYhT2CLFq0SHoC4WtxODMOLRURESG9&#10;KpmGgeratStxqCgeE79ME4dQ49A+X375pVxHSn2mTJlo1apVwiPKGzR48GDpVYhFD+zBZd++fTJc&#10;EH/pMmTIEKpWrZrSzOkji5xYeMTegVauXEnM3VEvQc5efOPGDbR48SK53oKCgiggIFA8A7xkiDX2&#10;VPNYfCDFY+3YsZMqylCuldT3ttKPraPy/mBhzrhx34r5LynvhV2MN2/e0lZztV6P92q5cuWFYOkP&#10;2rkzIaRVcnm4UgchMhs3blS9NfH8sGhOedawXXBwMH399ddyTSkfKBu25/ckv5dYjMdsWRzGRxZJ&#10;rl27Vjx/ytO7774rPU4ZtlPyXbp0kWuV3zcsvKlRo4a8hxEjRqhrhN8bBw4ckOu5du3axIIgfvGz&#10;mD2J8bVYlMf3ER6uv8cy5V5xBAEQAAEQSH0E3MUXsO7ubrqKc5gif5E5vG9nmidCZ/zz3x7pbUCL&#10;LgtHWNDBnlq0En+5+FnvTrR8/b/CM0GEZkilds3elR55+ItSwzAd/OXje3Wq0dvVhTdU8YUhJ9O9&#10;nv/fpiTTOqXc8Fin2hvCK48nrf1nO3HILEeT4fW02nK9nxDMsOiovPCC82bZ4tILkJYtl1UoU5wC&#10;/P3o198XmXnJqSQ8JTR9t5YU0Vhqz+Vd2zah1SIs1fp/d0rvB1q27J1hWJ/OIkTYKjokPCWYptcK&#10;5aUm9WupX9Ka1uMcBEDg1SHAz0L5EnuDo8lVe4rD92Fy7wliI+u9iGGryUPD03HesOzUt0sb+u2v&#10;v4lFioapeNEC9OEH9ek/4UFHSfZcU7G158ginMAAPyouvMex6JRDQVpK7NGHhTs/TJsnPasZ2uXP&#10;nZPaNm1Auw4cVovdhVDXNNmz3/HfqwO6taU/l62lf3fsM9uj2Tsbe8UrKTzaIYEACKROAknZU1In&#10;MYwaBEAABEAABEAABFIWATfxhayxSw8HxseeC9hrzv79e+WXpVpCHH//ACpQQLhZF94hqld/y+jD&#10;39GjRwpxzEnq3PljEQbJtpeXffv20tKlS4QY5oJ6l97CbXmBAgVFWKXWxMIAS4lFK/Pm/SFCFF1W&#10;TdiDQ3h4MWrVqo30NjNlyk/UqNH7VLduPdWGx9ipUwd5/tNPU2UYmqVLF8svhRkd/4eavXKwAKh4&#10;8RJqO3sy58+fF6KO4Zqm7EY/KCiYWOTBbFhsY+uDa/6yn8fAqW/fT6lw4SKafbuykHlxCKgFCxZI&#10;TxxKyCrlmhzSpnLlyvTLL7/IsSnlU6ZMkUIV/rKdE3MNCwsjDqnTvXt3eZwwYYJcZ1mzZlWaySOL&#10;a9jTB4sClMSeN06cOKGcyiN/od+zZ0/puefu3btGdRyKiz10fPLJJ2p5VFQUjR07lr755hvpcali&#10;xYoi1ryvrGdRBwt72EsIe8/hMF5btmyRgi21A5FhwRKLc1asWKF+KMOCHg7lw31XFcIircShsLg/&#10;9tZjKhjSsucyDv3GzFjYxMIGFj4kR/r772XyfXFJhGkyTTxWXr/16tWXIinTeuXcmfc2e6saO3aM&#10;EHNkoa++Gql0ZfHIXmo4FN+RI4kfuIWGhtKIEaMstlEq9H6v/vbbTCH22iTXy9ix45NNSMdemvr2&#10;7asMSx75vcbiOn7P8LOaBW8sOOOQgNYSe63h9yYL25TEzysOp8aes9atW0cNGzakOXPmSPGdYsNH&#10;FgRx2CwO7cbPDE4sMGOxJQvLDBML69j71alTp1RbrmdPXfXr15drnQV5SCAAAiAAAimHQETEfjmY&#10;8HDH/m+tF4EDBw7KvblAgfx6danZzwPhVeD8pWsypEY6H2/KnTObDMvEe7O9if/fxyGx+O8S/pJS&#10;qy1f57r40pQFLiwo0bKx93q27KKiH8v/i3p6piUv8f/AF52eCE+kHG7FwyONDLXFX5o6kpjro6ho&#10;2cTH20v1qmnaB1/n5u27IrzsE/LzTRAS2frbzbQPnIMACLzcBE6cEKGKhMfR4sUdCw2VXHvKi6Z3&#10;7/5DunPvvtxjsopwjYpnsRd9X1rX579Br4hwVrGxcRQqxDL8fHc02bPf8R7NHoWkFyGxJ4YGZxSf&#10;AaR19FKwBwEQSIEEnN1TUiAKDAkEQAAEQAAEQAAEUh2BJIlzTGk9eHCfIiMjxR+bXsKDTTrxyiA9&#10;aJjaJfWcwxLxF+0ZMvhKQY4jHzCz4IIFIOnTiw9NhXcIW8lQnPPddxNVcQb3w2PlL/d9fHxsdZMs&#10;9YcORdD48eMkk1Gjxrj0g3d7B8QeOc6ePSu58Zf97KXI0gfVzJpFECx64S/bFSGMvddiT02nT5+W&#10;88HtWeBkKbFQh0U9fE88hywaMkwsHihRooQM18Rio/bt20uvN4Y2nGdxWeHCheWXEOyNxJLYhtcs&#10;c2ABAosfrN2b6TXsPWfBEfPle+f7ypcvn71NdbHj6z58+EC8OK58vFyHvr5+DvWdlPe2vRdiEeGN&#10;G5FiDjwlL56T5E4LFvwpPMKskKI79ij0Kif2nsPvWxbVsPccR9KjR4/kWuUPLVkcxIIbS4nXF3vc&#10;4ucEe8Piazn6BZulvlEOAiAAAiDwchFILeKcl4s67gYEQAAEQMAaAWe/SE0t4hxr7FAHAiAAAiBg&#10;TMDZPcW4F5yBAAiAAAiAAAiAAAi8igQc++mgjRHyF/GOfhlvo0vNav4C19qXuJqNnhdyWKFcuXJZ&#10;M7FYZ+hkiPthLyUvU1LCclWo8OZLIcxhNiwW4Zc9iUU7uXPnli977E1t2HOSNe9JhvbZsmUjfllK&#10;HPqKw3DlzZuXunXrZpEnCwrq1KlDy5cvl549LIlzeL0WL17c0uV0KWcPJSxgYK87yS3M4QGwFyt+&#10;BQdncno8SXlv23tR9pjFrxeVWFyybdtWefmKFSu9qNvQ7bosbuOXM4lFkiyCsyfx2rLX1p7+YAMC&#10;IAACIAACIAACIAACIAACIAACIAACIAACIAACIAACIAACIAACIAACyUXAPIhycl0Z19GVwLlz54hD&#10;A7EniapVq+nad2rsjD3+cKpevbpFYY7CRbHlUFUvKrHHGQ6/xckwNNeLuh9c1zIBDgV47949yp49&#10;h/CihHBMlkmhBgRAAARAAARAAARAAARAAARAAARAAARAAARAAARAAARAAARAAARAAARSBgGIc1LA&#10;PD558oSmTZsqw72wJw7TEE0pYIjJPoTSpUvLa65evZo4bI9Wio2NpcGDB9PevXulF55SpUppmbm8&#10;jD2x9OrVS4bpKlKkCDVs2NDl18QFnCNw5coVWrRogWxcr947NoVfzl0FrUAABEAABEAABEAABEAA&#10;BEAABEAABEAABEAABEAABEAABEAABEAABEAABF4mArqGtXqZBpbS72Xnzh109uwZunPnDkVEHCQW&#10;6GTOnJkaNXo/pQ89WcbHoaEaNWpECxcuJPaI06RJE+HlpCD5+PjQjRs3pBBm8eLFUrjDobTWrFlD&#10;np6eyXJvfJH9+/fTL7/8QjExMbR06VK6du0acai1WbNmQfCRbLNg34WWLVsiw42xd6uTJ09IEV3Z&#10;sq9TmTJl7esAViAAAiAAAiAAAiAAAiAAAiAAAiAAAiAAAiAAAiAAAiAAAiAAAiAAAiAAAq80AYhz&#10;XtHpO3/+HK1du0a9+xIlSlKLFi2lQEMtRMZpAu7u7vT777/T999/T5MnT5Yv087y588vQ0i1a9eO&#10;QkNDTatden758mWaNGmSeo3w8HB5rnj8USuQeeEEDhzYTyzM4cRh52rUqCm8GzWGiEoSwT8gAAIg&#10;AAIgAAIgAAIgAAIgAAIgAAIgAAIgAAIgAAIgAAIgAAIgAAIgkPIJuMWLlPKHmbQRnjhxXHaQN28+&#10;SpMmTdI606k1e0y5ffs2RUdHU0hIJiHKSa9Tz+hGiwB7KGJBTFRUlPRQxF6KktNTjuk9xcXFyfth&#10;jznZsmWTL1MbnL8cBPg9euvWLXEz8eK9GvpC183LQQR3AQIgAAIgAALWCURE7JcG4eElrBu6qPbA&#10;gYPSW2KBAvlddAV0CwIgAAIg8KoROHHipPz8pXjxYg7dOvYUh3DBGARAAARSBQFn95RUAQeDBAEQ&#10;AAEQAAEQAIEUTgCec+yY4AIFCtphlbwmadOmTXZvLck7wpfraoGBgcSvlyWxSCxnzpzy9bLcE+5D&#10;mwCHQsuePbt2JUpBAARAAARAAARAAARAAARAAARAAARAAARAAARAAARAAARAAARAAARAAARSPAH3&#10;FD9CDBAEQAAEQAAEQAAEQAAEQAAEQAAEQAAEQAAEQAAEQAAEQAAEQAAEQAAEQAAEQAAEQAAEXhAB&#10;iHNeEHhcFgRAAARAAARAAARAAARAAARAAARAAARAAARAAARAAARAAARAAARAAARAAARAAARAIOUT&#10;gDgn5c8xRggCIAACIAACIAACIAACIAACIAACIAACIAACIAACIAACIAACIAACIAACIAACIAACIPCC&#10;CECc84LA47IgAAIgAAIgAAIgAAIgAAIgAAIgAAIgAAIgAAIgAAIgAAIgAAIgAAIgAAIgAAIgAAIp&#10;nwDEOSl/jjFCEAABEAABEAABEAABEAABEAABEAABEAABEAABEAABEAABEAABEAABEAABEAABEACB&#10;F0QA4pwXBB6XBQEQAAEQAAEQAAEQAAEQAAEQAAEQAAEQAAEQAAEQAAEQAAEQAAEQAAEQAAEQAAEQ&#10;SPkEIM5J+XOMEYIACIAACIAACIAACIAACIAACIAACIAACIAACIAACIAACIAACIAACIAACIAACIAA&#10;CLwgAh4v6Lq4LAiAAAiAAAiAAAiAAAiAAAikagKRN27Q6TNn6fz5C5QuXTrKkzuM8ubJTT4+Pg5z&#10;uX49ko6dOEF8jI+Pp5CQTPRa0SKUKTjY4b6cbRAbF0eHDh+ha9eu063bt8nLy1Nev2D+/JQ5c6iz&#10;3aaIdnrOj57r5lFUFB2MOCTXDeczBQeJNZhHrkNnwPMaOHXqND18+JAKFshPvr6+znRjV5uHjx7J&#10;a505e46ePXtGYblyUr68eSkgwN+u9lpGd+/eoxOnTlFQxoyyvzRp0miZ6VamFy+951G3AaKjZCWg&#10;57NBz2eWsxCwp1gmp+f86Llu9H4W6fWMtEwysQZ7SiILvecxsWfkQAAEQAAEQAAEQAAEQAAEIM7B&#10;GgABEAABEAABEAABEAABEACBZCTA4pVvx0+kufP+NLtqhvTpaeigAdSsyfvk4WH7z7Vz58/T0OFf&#10;0oZNm8364oK3a9ek0SO/lGIDTQMdCp88eUJjxk2g3+bMJf5ySyuVLVOKPhs0kEqVLKFVnWLL9Jwf&#10;PdcNf/H25cjRcs604Ie/VlSum+Lhr2lVG5U9EEKcST/+TNt37qJdu/ca1bHgrFSJEtS2TUsqWaK4&#10;UZ2zJ9HR0fTrjFn09TdjNbv4uFNH6v5xZ7tFOvzeWbxkGe3eu5fOX7ho1Oebb5Sn8q+XJe7TGdGc&#10;UWfPT/Tkpec8at0ryl4NAno+G/R8ZjlLD3uKZXJ6zo+e60bPZ5Gez0jLJBNrsKckstBzHhN7RQ4E&#10;QAAEQAAEQAAEQAAEQMCQgJv4VWW8YQHyIAACIAACIAACIAACIAACIPCiCERE7JeXDg9/MSKOAwcO&#10;yi/hCwivH65I7CmnboNGFkUsyjVr16xBU378njyseO44cvQYNfyguc2+cuXMQX/Mnkk5c2RXutft&#10;yL/e7/hxd9q7L2HebHU86qvPqXXL5rbMUkS9nvOj57q5d+8etWr3kV1z9vusaVSlUkWL88FilrYd&#10;O9OJk6cs2igVE78bQ43fe1c5deoYFRVNHzRvRfsPRlhtnyVzZlqxZIH0IGXJkL3tTJz0oxSWWbJR&#10;ygsXKkjTp/5EObJnU4qcOurJS895dGowqazRiRMnib/EL168mEMjx57iEC7pxQt7ijYz7CnGXLCn&#10;kBSU6rUHY08xXl+uPnN2T3H1faF/EAABEAABEAABEAAB1xNIM1wk118GVwABEAABEAABEAABEAAB&#10;EAAB2wQiI69Jo9DQzLaNXWBx/fp1Sps2LQUFBene+42bN+m995vT7Tt31L7fql6VWjT9gEqKL3yv&#10;iWvfu3df1p0+c4Zu3rhJNd+qrtoaZnbv2UtNWrQxEuZwX00aNyL2dvJYeLOJjLwhm3CfS5b+Lb3o&#10;BAQEGHaTpPxx8WV1g8ZNZWgupSP2/FO+3OtUq8ZblCcsjGLjYmWIK6V+3YZNdEeMv3q1KkpRijzq&#10;OT96rhteE+8LcQuHH1MSezVq/F4DKcLxSONh5D1mwaIlVLRIYREuKo9irh65j/oNP6CrwhOUkthT&#10;TvWqVahM6VLS89PVawnvZ65fuXqtCN/mQ2VFnTOJxTT8pf1/23eqzVk007Z1S6pU8U2KjYmhy1eu&#10;yDoOq7V5y1Z6v1FD+X5WGzzPcF9duveiGb/NMaoqV7YM1alVg7Jny0YPHjyQ4bnY4ObNW/TH/L+o&#10;auVKFBoSYtTG3hM9eek5j/bef2q3u3XrNsXGxjocog97iv0rB3uKZVbYU7CnmK4O7CmmRF6tc2f3&#10;lFdrlLhbEAABEAABEAABEAABTQLsOQcJBEAABEAABEAABEAABEAABF4GAgcP7ovn14tK+/cfiD9+&#10;/IRLLj/sixHxWcPyq69ly1cYXScqKiq+Z+9P1Xq2FR5pjGz4JC4uLr5C5eqqXbHS5eNPnT5jZvfj&#10;lF9UG+7rk34DzGySUtCqbQej/keMGhMvwpGYdbln7z6j++V72bFrt5ldSinQe370WjfMd8Dgz4zm&#10;bPnK1WbY/9ux08imdPlK8TGxsWZ2hmu1QNES8evWbzSzOXnqdDy3N1z3t2/fMbOzp2DFqjVG/Qz/&#10;amR8TEyM2lQIbuKnzfzNyIbfA1pJCIWM7IQHqvibt26Zmc6YNdvMzsxIFJw5ezZ+2Jcj5Uvrvcht&#10;9OSl5zxqjQdl5gR4X+D9wdGEPcV+YthTtFlhT0nkgj0lkQX2lEQWr2LO2T3lVRwr7hkEQAAEQAAE&#10;QAAEQMCYgLumYgeFIAACIAACIAACIAACIAACIAACuhHg8E9Tp81Q++vf9xN6p+7b6jlnfHx8aPTI&#10;L4i9gShp3ITvlax63LFzl7F3k3lzKG+e3Gq9kunyUQejEFLz/1pI7DFEj8SeOzZs2qx2NaBfHxo0&#10;oB95enqqZUqmVMkStHLpQmKvOkpasHCxkk1xRz3nR8918ygqin6bM1fl/e2oEVS3Ti31XMmUf70s&#10;TZ74nXIqPONco0OHDqvnnHkgPNP8tShxDufNmUnsuck0sccdDo1lmOwNgWbYhtft2PET1aLKwlPO&#10;kIH9pXcepdDNzY3atWlltOa/m/AD8bhN04qVq9Ui9vbD9x+UMaNapmQ+bN2Svv5yuHJKQlSmeqRS&#10;CvneWn7Ygab+Ol2+WrfraPY+05OXnvOojAHHV4+Ans8GPZ9ZzpLEnmKZnJ7zo+e60fNZpOcz0jLJ&#10;xBrsKYks9JzHxF6RAwEQAAEQAAEQAAEQAAEQsEQA4hxLZFAOAiAAAiAAAiAAAiAAAiAAAjoRWPr3&#10;crUnFql07thePTfMeHt7Ewt3lMQCmCtXryqn8nj8xCn1vED+fJohhxSDmtWrKVl5vCFCZemRzl24&#10;YNRNg3eMhUZGleLE39+fOrZvqxYfiDik5rUywiMKCQ8uxIKiyT9Plcf/tu8gLreWhNcSGbKJwz3E&#10;xsVJU/H7FDpy9BgtWbZc9sWiEhaI6CVUMr0fPedHz3Vz4cJFo1utVfMto3PDk6qVKxqe0qXLl43O&#10;167boJ6Hv1aUSoiwbJYSr9FggzBxSugpS/Za5RFiPo8eO65WDfi0D6VJk0Y9N8z0/aSHevrw0SMS&#10;Hn3UcyXDYeOU1OCdepqhr5T6OrVqKll5vHDRmOOZs+eMxHLnBWcuM0x68tJzHg3vEflXi4CezwY9&#10;n1nOUsSeYpmcnvOj57rR81mk5zPSMsnEGuwpiSz0nMfEXpEDARAAARAAARAAARAAARCwRMAjImK/&#10;pTqUgwAIgAAIgAAIgAAIgAAIgAAI6EBg63871F5aNG9CLMKxlKpXqyrFDCLMjjTZtXsvvVu/npE5&#10;CyI41a1T26jc9CQsLJdREQtV9EimwhZfX1+b3Xb/uBM1adxQ2rGXIK3E/c74bQ5N+H4yKeM3tGOR&#10;R68eXaWHFPaUYpoaN22pttu4ZgWJcCA0+LPPpccTU1sWjQwdNJCqV61sWpXkc73mR89180gIVZT7&#10;ypoli6anGGXgLKZi1sociIhRSpU8lhbekKZMTvBkkzsszKjO9MR0zWXLmtXUxOb5TuEtSknsWapE&#10;sXDl1OyYKTiY6terSyJsnKxjkZfp+yd9hkQvTl5eXmZ9GBZ4eRl7g0pv4AGK7dhrVZ7cYaogh/Om&#10;nqz05KXnPPL9I72aBPR8NjAB5dmAPcV4PWBPSdwHTP8vouezSM9npPEMap9hT0nkouc8JvaKHAiA&#10;AAiAAAiAAAiAAAiAgCUCHpYqUA4CIAACIAACIAACIAACIAACIJB0AuzBZe16A08jRROENZZ69hAe&#10;QYqFF1XDRpmKC9q2aUn8siexFw8lsceezJlDldMkHZUvcpVO/lywiDiMlrXEgpxcuXJaNHn69Cn1&#10;6f8/WrRkmUUbFosMHf4lHTgQQWO/GWkU1si00bHjJ+jjHoleiEzrT5w8RRyCaNw3X1PTDxqbVjt9&#10;rtf86L1uypQuRauWLbJrXBxiRBHmcAMWMhkmnkdrc2loe/zESaO+ypQuaVhtV95QiFCqRHGbbUoU&#10;D1fFOZv/3WJm/1rRIrR123ZZvnrNWurRtTNpib3YYNNm4/ZhJmuY282ZOU16d2IhEq8l07705KXn&#10;PJqBQcErQUDvZ4Nez6ykwMOeYpmeXvOj97rR81mk5zPSMsnEGuwpiSz0nMfEXpEDARAAARAAARAA&#10;ARAAARCwRMAjPLyEpTqUgwAIgAAIgAAIgAAIgAAIgECyEkiJnj1v3LhhxDBbNtueQ3LlTBSxnBDi&#10;BmfT73/MU5vyFzB6pfTp0knvJfsPRsguvxw5mh49iqJOHdqSPV50tO5j7PjvjYQ5uXLmoFo1a1AR&#10;4SmFw1KtWbdeDR/EoakKFMhH3bp00upKlhkKc2qLfqpVqUQsOuF+2AOAklgQxF8MFylcSClKtqO1&#10;+XmR62bBwiVGDNgbjDPpwsVL9NHH3dWm79R9W4Y4UwvszJw4mfgeyJ4tm81W2Q3eYyxQ43BoadOm&#10;Vdu1/7A1/Tx1mjznNdyrT38aPfILMvXotH7DJuras7farme3LmY2XJkzR3bq17unaudsRi9eyvX1&#10;mkelPxxfDgIv8tlg7ZmVFDrYU5JCL7Gttfl5ketGr2eRXs9I7CmJa8aRnF7z6Mg1YQsCIAACIAAC&#10;IAACIAACKY0APOektBnFeEAABEAABEAABEAABEAABF4qAvfu3Te6Hw4pZCtlz54oQLhx86Ytc836&#10;dRs20srVa9W6nt0/VvN6ZHr36k4fduisdjVuwvfELxZg1K75FpUqWZxYZGTqRURtYJA5euw4/fDj&#10;z2pJzbeq0y8/TyL2IqSkQQP6UYsPO9B/2xNChI0c/S01eq8BZcmcWTExO7K3oE3rVhrZdO38Ef0j&#10;vKm0aNNetR8y7AtaOP939Tw5Mrbm50Wtm2vXrtPgYZ+rCAb07U2ensahndRKg8zJU6cpNjaW2HvM&#10;mbNnae/+AzTn93n0UITT4lShfDka/+0ogxb2Z2/duq0aZ8tuW9xmGjrr7r17xOGulMQCn3mzZ9In&#10;/QbQ1WvXaMHiJbRNrKsqlStSWK5c9FCIuPYdOKB61+F2b75RXnjY0e895EpefL/OziO3RXq5Cbyo&#10;Z4OtZ1ZSqWFPSRpBW/PzotaNs88iVz4jsac4vtacnUfHr4QWIAACIAACIAACIAACIJCyCUCck7Ln&#10;F6MDARAAARAAARAAARAAARB4wQTu3TcW52QODbF5R4aePyIjjT3v2GwsDE6fOUvdevZRTd9v+B6V&#10;K1tGPdcjU6N6NZo2ZTK179TVqLu/V6wkfnFicczbdWoRX79C+dcpjYHYxrDR/AUL1VP2YjNp4jgj&#10;YQ5XskDklx9/oLrvNlI96LD4iL2gWEozfvnJSJij2FWpVJE+7dOLxoybIIt27NpN/It89oCSHMme&#10;+XkR6yY6Opo6dE6cT/Ze1KljO7uQVK35tqYd99GqRTP6sHVLTa8zmo0MCjkUiyLw4WJT4Y2BqZo1&#10;FcDdv//ASJzDhhXfrCCFW1+OGEWz586TIp0/5v+l9mGYmTJ5ItWtU9suoZlhO2t5V/HiayZlHq3d&#10;M+peDgIv4tlgzzMrqXSwpzhP0J75eRHrJinPIlc9I7GnOL7OkjKPjl8NLUAABEAABEAABEAABEAg&#10;ZRNwT9nDw+hAAARAAARAAARAAARAAARA4MUS4HBPSmKximF4HaXc9BgUFKQWGQoT1EIrmVu3b1Pr&#10;dh1VQUOw6GvwwE+ttHC+isNFsccZS8Ifvvc/Fyyipq0+pFLlKtLUX6ebXYw9rSxctFQtZ7ENhzjR&#10;SgEB/tTw3QZq1ao1iZ6B1MLnmYbv1pfeWkzLlfMeXbtI8ZByvumfzUrWpUd75ye5102cEMH06N2P&#10;lFBlDGHM1yPI29s7STzYQwGHJTsjBGPOpOioxPcPt+f1bCsFBRvbPHruvcew3X0hmpsxazatWrPO&#10;sFgzv2z5Koo4dFizTu/CpPJy1TzqPU705zyB5H422PvMcn5EiS2xpySysDdn7/wk97px1bMoqc9I&#10;7Cn2rqwEO1fNo2N3AWsQAAEQAAEQAAEQAAEQSDkE4Dkn5cwlRgICIAACIAACIAACIAACIPASEkiX&#10;zke9Kxar8K+2DcM1qZUGmdu376hnLOixN0VFRVPbjl1UzzLcbtb0qRQSkkmzi0GffS7D32hWGhR6&#10;e3vR5InfGZQkZlmYwwIdDkHB4aI2b9lKO3bsUsVBiuXNW7do+Fdf0+Wr12jY4IGqFxIWSXCdktzT&#10;uNOJk6eUU6vHM2fOWawPL1rUYh1XsBef4sXD1dBFZ86dV+3v3r1H/QYOomfP4tUySxkO39X948Tw&#10;XpbsuNyR+UnOdcP39rmYG8MwaCO/GCZDOXGdPalf754UF/dMhrW6KUKxnT1/XrLlNb9oyTL5GtCv&#10;D/Xs1sWe7lQbH5/E9w8X3r6T+N5QjUwyt4VAzTClMxF7PX78mFq27Uh79+1Xzfh9VqZ0KSpapDBx&#10;KLnde/aK8FznZP2y5SuIX3/MnkGV3nxDbZOUjKt4JXUekzImtE0eAsn5bHDkmcWjx56CPUV5FyT1&#10;WeSqZyT2FMf24KTOo7IecAQBEAABEAABEAABEAABEEggAHEOVgIIgAAIgAAIgAAIgAAIgAAIuJCA&#10;v5+fUe/Xr1+3GZrn8uUrahtLwhrV4HkmJiaGOnfrYSQ4mPXrFCoe/pqpqXq+Zu16Gc5HLbCSsSTO&#10;UZrkz5eX+NWx3YdC1PJMChs2bf6XlixbbnRP7D3H38+XevfsLpveuJkozOGCXn36K13aPF69dk2K&#10;Qdzc3MxsCxTIZ1ZmWsBCjK3btsviyMhItfrho4dGQhW1QiMTGxerUWpe5Oj8JNe64Tsd//0k+nXG&#10;LPWme3TtLMNQqQV2ZJT5NDTl+Rn1zTj6a9FiWTz623EU/loRqlalsqGZ1byHh4f0cKR4kLpy5apV&#10;e668IgRghslPrDclsaemfgMHG61JDnHWs9vH5O5u7FyYPf60ad9JfY907NyNVixdSHnz5Fa6c/ro&#10;Cl56zKPTA0LDZCOQXM8GR59ZDAB7CvYUXgd6PItc8Yzke8OeYv8erMc8MnMkEAABEAABEAABEAAB&#10;EACBRAIWxTlF2s1PtEIOBEAgVRA4Mr1JqhgnBgkCIAACIAACIAACyUnA399YnHNVCAeyZc1q9RYu&#10;Xrqk1gcFZVTzljIcdqBX3/60YVNiaCYW07xVvaqlJi4tZ5FDvrx55IvFOn+vWCmEQ73Uay5cvFQV&#10;5zx48EAtdyYTGxurGSosc2ioze4yhyTaJPU+rF3MmflJjnXD9zxr9u80ZtwE9fbbtGpB7OFGj5Ql&#10;c2YaO+ZrirxxQ3pU4j6/GDHKIXEOt+H3gCLOuXT5MhdZTYbiNjY0FDOcOn1GevFROpg0YRy91+Ad&#10;5dToWKRwIVq7Yik1aNxEis34HljExF6FXJGSwsuV8+iKsaJP5wkkx7PBmWeW8yOy3RJ7ijEjZ+Yn&#10;OdYN36Urn0VJeUYaEsSeYlsg68p5NJwL5EEABEAABEAABEAABEAgtRGwKM5JbSAwXhAAARAAARAA&#10;ARAAARAAARBwBYGQTMYhpS4Lzx9lSlu/0vmLF1WDfHnzqnmtDHsCGfr5V9JDjVL/7agR9G79esqp&#10;xeOCeXPoyZMnFuuVirRpk/an4zt136ZvRz2UHku4Tw4XxOGJMgYGUkCAv3IZefxuzChKbzWUVzw9&#10;Fvfs7eUtQ1Pxr+C10rnzF6hwoYJaVWoZh15SUsbARBFU1ixZaOOaFUqV1aOh8EPL0Nn5cfW64Xtl&#10;r0b/Gzpcve0m7zeir4YPVUOOqRVJyHAINw77xeHOOHHIsujoaDINLWLtEuyp5vyFhPfEJQOvUpba&#10;GIpz+MtcLy8v1dQ0lNU79d5W67QygYEB9EHjRsRefzj9+3wchrYsPvpr4WLpxemDxg3JdO4MbW3l&#10;neGVHPNo675Rn3wETNcX9hTsKfbs+a5eN/wOSI5nkTPPSNN3J/YU63twcsyj6ZzgHARAAARAAARA&#10;AARAAARSCwHtTzENRr90ZB2DM2RBAARSIoEGg1alxGFhTCAAAiAAAiAAAiDwUhBg8Uj1qpVVrzYc&#10;KseacIZ/EX/gQIR67xXKv67mtTJjx39PM3+bo1aN+HwYNW/6gXpuLZMrZw5r1RbrDh0+QoqnmUIF&#10;CxILGGylt2vXUsU5bMseTF4XKqWgjImiGC7n0FglSxTnbJLS8RMn6O3aNa32cfjIUbU+U6ZgNc9e&#10;Ggrkz6eeJyXj7Py4et1s/Gczde3ZWx0ar8kxQtSVRohpbKV/t26jqKgoaValUkXy9va22iQsLKdR&#10;PQtseJ7tTW9UKK++fyIiDtlsZjivVatUMrLffzDxvfXmGxWIv+i1lcqWLqmasLDswcOH5Jshgyxj&#10;8VXTlh9K0REXsEjHVNjlSl5JmUd1UMi8UgRc/Wxw9pnFELGnYE9R3kzYUxQS5kfsKeZMUAICIAAC&#10;IAACIAACIAACqYWAcUD11DJqjBMEQAAEQAAEQAAEQAAEQAAEkpFAhfLl1KvNmDWbYmJi1HPTzJZt&#10;/9HNW7fU4rKlLbvZ+WX6TPpu4g+q7WeDBlLbNi3Vc1dlBgwaSu83by1fk36aYtdlzpw9a2SniHL8&#10;/PyMvtCNOHTYyM7Zkx07d1ttyiGKDL2oFC5s3cuO1c4sVCZ1fly1bnbv2Uut2nZU75pFTBPHjbFL&#10;qMKNuvfqS+07dZWvVWvWqf1Yyhw7dsKoytRbklGlxkm5smXUUhbXHD12XD03zdy9e4/+WrRYLTYV&#10;tymiGjbYKt5rLIazlfbuP2BkYuj15/SZs6owh43YMxCXGSZX8UrqPBreI/KvFgFXPRuS+sxyliL2&#10;FPvIJXV+XLVukvosctUz0hJV7CnGHgsVTkmdR6UfHEEABEAABEAABEAABEAABCwTgDjHMhvUgAAI&#10;gAAIgAAIgAAIgAAIgIAuBOrXq6v2w6KQ2XPnqeeGmVghFPj2u4lqEX+RljNHdvXcMLNg8RIa9sUI&#10;tWhA397U+aP26rkrM6+/niiW+HHKL8SCCFtp/oJFRibZsmZRzw09CY0YNUYNYaQaGGT+XrGS2nTo&#10;JF9jxk0wqDHOchil2b//YVz4/Iy9nfQbMNiorlqVykbnST3RY35csW5Y2NLyww7q8N6qXpUmT/yO&#10;LIUHUw0NMm++UV49+3XGLOJ1aykx60VLl6nVGUTIsuCgIPXcnkyxYuGUJ3eYajp2fOJ7RC18npn8&#10;81S1iK9Vo1pV9ZwzBQokekTi9+KqNWuN6k1P7t+/T3/M/0stZo9Kht52wsJyEYfOUhLnc+Uy9hTk&#10;Cl56zKNyzzi+egRc8WzQ45nlLEnsKbbJ6TE/rlg3ejyLXPGMtEYUe4r5HqzHPFpjjjoQAAEQAAEQ&#10;AAEQAAEQAIEEAhDnYCWAAAiAAAiAAAiAAAiAAAiAgIsJ5MiejVo1b6peZciwL2jbf9vVc86wwOGr&#10;kaONvLn07dXdyEY5WbdhI/Xs/alySr17dqee3T9Wz12dadK4kdElqtSoQ3xPWonDX3X/pC/9Nmeu&#10;Wt26ZXOjUEhNP2is1rFgonnrtnTp8mW1jDMs8lj69wrq3K0Xrd+wSb4yBQcb2ZieDBj8GXHYn2fP&#10;nqlVT548oR9+nELLlq9Qyxq+W58yBgaq50nN6DU/eq+b8+cvULNWbYkZcwp/rShNmTSRPD09HRpy&#10;6xbNVHv2PtREeFG6cvWqWqZkoqOjqUfvfrRoSaI4p1uXTuTm5qaY2HVkMUzfT3qqtitXrxVz+LNc&#10;E2qhyPD6MPTk1KVTB/L3N/YQULd2bWLRjpI6de0p2xiuEaXu+ImTVKd+Qzpz9pxSRJ06tFPznOF7&#10;mzVtCrVs1kSGk5vxy09G4h220ZuXXvPI94b0ahLQ+9mg1zPLWZrYU6yT02t+9F43ej2L9H5GWqeZ&#10;8NzGnpJISa95TOwRORAAARAAARAAARAAARAAAUsE3MQHnPFalUXazZfFS0fW0apGGQiAQAoi0GDQ&#10;KjmaI9ObpKBRYSggAAIgAAIgAAKvIoGIiP3ytsPDS7yQ2z9w4CBxyJoCBfLrfn0WL1SrWVcVRvAF&#10;mjf9gEoUL0axMbH054KFxCF7lPRO3bfp50nmnmEORhyitxsYi2Ps9UTSvWtn+qh9W+USSTqyhx/D&#10;kFrcGXsVKVyoIOXLm4ceP35Ch48cJQ6ToIhB2IaFEetW/U38JaFh+nnqNPpi5CjDIuktpUzpUuTu&#10;7i5FSxwySEnsSWX130soXTofpYiKl6mghgTj6yjX5Xy1qlXo6dOntHqteRimvdu3UGhoiNpPUjJ6&#10;z49e64ZFUrXfec/MK5E9a6d8udfN1iILzKaLEG2GiT09vVa0iJzjg4cO0Y4du9Q5YLvqVSvTT0IM&#10;lD5dOsNmduVZvPZ+s5a0a/de1b5yxTeJQ3Kx2GfrfzuMBFe5cuaglUsXmolzuPGGTZupdbvEsF5c&#10;xhxKlihOuXPnokcPRcgzEcqKPQkYJvbuMGfGr5Q2bVrDYrvyevHSex7tunkY0Qkh1GKxWXHxvHYk&#10;YU+xnxb2FG1W2FOwp2itDOwpWlRenTJn95RXZ4S4UxAAARAAARAAARAAAUsE7BbnREdHUbz4teGz&#10;Z3Hi+FzP8/zHbmnEL8U80nqKX4d5kJv40DQ+/hnFxMRQXGysLvZ8875+AZbGgHIQAIEkEoA4J4kA&#10;0RwEQAAEQAAEQEA3AilZnMOQIg4dlp44bAFjkcPs6VONvMsobTjETt8Bg5RTh47sYadf70QPJA41&#10;1jBmTyUf9/hEo0a7iAUQc2b+KgUcphb8u5Hx308yCutlaqOcszBnwbw5FJIpk1Ikj4binPlzZlGv&#10;vv3p6rVrRjaGJyzamfvbdCpVUj8xmCvmR491c/rMWar8Vm3D4dudL1umFC3+8w8z+zl/zKf+/xti&#10;Vq5V0KFtG/psyP/MvMpo2Voqu3fvHr33QXMyFGlp2fI6W7pwPrFAx1JiHm07djbyimPJlstrvlWd&#10;Jk0c55SwSOlXD16umEfl/nC0TMDZL1JdKc7hu9Xj2eCKZ5ZlktZrsKeY83HF/OixblzxLNLjGWlO&#10;0HIJ9hQiV8yjZeKoUQg4u6co7XEEARAAARAAARAAARB4dQnYHdbqzq0bdOvGNbp2+SJdvnhOfV25&#10;dJ5uXL9Kjx7cF4Kcp1LAw8KcB/fvattffG7/8IEU8LDgx6q96J+vgQQCIAACIAACIAACIAACIAAC&#10;rzoBDiO0ae1K+UW/pbH07/sJzfp1iqYwh9t4eHhYamqzPE0au/8EtNkXGzR4py5tXr+aWExkLbEI&#10;pvNH7enfDas1hTnclr2fsHjor7m/Ue2aNTS7Y7HFmFEjaL3wvGMqzDFtkClTsLBbRhxGSSux16LV&#10;yxfrKszh67hifnRZN+JHNc4mdzftdcOhnJYJEUz9enUpS+bMmt2zJ6UJY7+hL4YNSZIwhzvnEFWL&#10;5s+lTh2NQ0sZXrjJ+41o5bKFVoU5bJ83T25ht0j2Zc17UNXKlYhDVfHLGY8/hvemBy8Oo+VssjSP&#10;zvaHdi+egC7PBuwp2FM0lrLN/4u44FmkxzNSYygWi7CnJIT4sgjIRgX2FBuAUA0CIAACIAACIAAC&#10;IAACGgTs9pyz/d/1whNODD158phihUccJXGo+PQZfClTaFYKzJiJfP0D6MnjaLp0/izduRWpYe8m&#10;7UPYPkjY+/kLd+fW7PlKblSzXmPlkjiCAAjoTACec3QGiu5AAARAAARAAAScJpDSPecYgjl56rT0&#10;AHI9MpL4C468eXPTa0WKUGDgq+k19MbNmzL01I2btyjqUZQcalBwRsqVIweVEOGCHBUVcEiqq1ev&#10;EYfx4VBjOXJkl+GSDBma5g0952xcs0KG2WIbDol06dIlun37DmXIkIGyZ8tmFA7LtJ+X+fxlXjfs&#10;heCICAXF8+/r50vZsmYRr6wuwXn9eiQdPnpMhOm6ID4xcKOsWTNTwQIFbIpytG7mmfjR0Jmz5+jG&#10;jRsUFRUtTYKFuCt3rpzk5+en1USXsuTkpcsNp+JOnPVy4GrPOYZT8jI/Gwzv09489hR7SSXN7mVe&#10;N8n5jMSekrR1hNaOEXB2T3HsKrAGARAAARAAARAAARB4GQnY/ZPLIwf3yHBVceJDTfZ2oyYhzsng&#10;KwQ2IvY2h7Hy8vKmqIcP6fyZE8LjzTkyt3eTgpwnjx/LOk8vLxv2fCVxERtpx7YttG71ciOrtCLU&#10;Vqj49V6WrNkpf8FClDtvfqN6nCSNAH+AufLvxbR9yz904fw54S3pHgVlCqGQkMxUumw5ql7rbQoI&#10;zJi0i6A1CIAACIAACIAACIAACKRQAvnz5SV+pZSUKTjYoscbZ8bI3nb04sPCoLBcueTLmXt5mdq8&#10;zOuGvRBUKPd6suAKDQ0hfumR3EV47nx588iXHv3Z20dy8rL3nmD36hJ4mZ8NzlDFnuIMNcfbvMzr&#10;JjmfkdhTHF87aAECIAACIAACIAACIAACIOA4AbvFOTeuX5G9x8fHm10lNiaW0qXPQP6BQeIXibH0&#10;NOYJ3b1zk25GXhOCHnN79sCTPr2vFG6woMeWvdkFNQoOR+ynGVMna9QkFlWpXpN69BlIxUuVSSxE&#10;zikCZ0+fpG4dW9PJ40c128//fSalER+Ar9q8i8Jyp5wvHDQHi0IQAAEQAAEQAAEQAAEQAAEQAAEQ&#10;AAEQAAEQAAEQAAEQAAEQAAEQAAEQAAEQAAEQsEDAbnGOlsgmsc94KcKJfyaEOCzGUQ4awhxuI03E&#10;P9ynlO7YsE+8ju3ca8VKUPc+A6RhtPDmE3ntKp04dpSWL1lA/2xYSzu3b6UFyzcITzqFbXcGC00C&#10;D+7fp84fNqOzZ05R9py5qEbtelSxSnXKlTuP5H3m9ClaL1zIM3sIczQRohAEQAAEQAAEQAAEQAAE&#10;QAAEQAAEQAAEQAAEQAAEQAAEQAAEQAAEQAAEQAAEQCCVELBbnMMholhMI8NUxRuEtRKg3NzchZcU&#10;D0rj4SHzbu5u5CHyHh5pte1FPdsm2Ivo8DbsHZmLYBFW6a1adc2a9B/yObVoVJdOnzxOvbt2oL/X&#10;bzOzQYF9BNasXCqFOZmzZKVFKzcZha5iMc7rFSpSs1ZticNeIYEACIAACIAACIAACIAACIAACIAA&#10;CIAACIAACIAACIAACIAACIAACIAACIAACIBAaiZgtziHw1bFihBUTx5Hi6OB6MJNCG1E+CJvbx/x&#10;8ib3NEKo456GvMQ5v8zsie09ntv7yLZW7UX/bjrMUMagYBo1bhJ9UL8GHT96mO7dvUP+AYEWe376&#10;9AndunmTWIDiJu7B0cT9PxasgoNDpAjJtP2d27fo4YMHFBwSSj4+PqbVFs/Zaw33m0m0czbdiLxO&#10;np6eVsdvre+IA/tkNYcJCwjMaNHU3d3dYp2eFSwauy689ISEZiZL12RR2bWrVyhz5iya82HtflzZ&#10;PwuYbt64Tr6+/uSTLp2129Cs43u7fPGCnEtfPz9NGxSCAAiAAAiAAAiAAAiAQGoh0KpFM7p9544c&#10;bsaMlv/eSy08ME4QAAEQAAHnCWBPcZ4dWoIACIAACIAACIAACIAACIAACJgTsFuckzN3fiHKiXku&#10;tokx6MmN/PwDKFNoFvL1CyD2sOMlxCahWbJJmwRxjrl9cEhmyuDnL73r2LJ3XBpjcHsGWQ55xfcX&#10;E/OUjh05TOXeqGhQm5CdNe1n+mvub3TyxDGKjYmh9BkyUPESpWnIl6M1Q2H9/MN3NO3nH+iHqbOo&#10;bPk3aeG8OfTnH7Np3+4d0mvQsBHfUqt2H8nOTx4/Sj99P47WrlxGHHJLSUHBmajKW7Wkt5mSpV9X&#10;itVj5PWr9PXwwbRX9Hnl8iVZzmKj8OIl6dPBn1PBwkVVW8NMpw+bUsT+vbRxx0F6cO8ejfx8MO3Z&#10;+R9dvXJZmvkJ/vUbfUCffDrYqsjGsE/Os7iKE4uLHE11qrxOLEya9vtCKhpeXLP534v/oi+HDqDy&#10;b1aiCT/NMLIxHBOLbUZ9PoR2izGxGCqDry8VE3PVqdsn9GblarLdymWLad6cGbRvz06KevRICnOY&#10;29AvRlOxkqWN+uYTV/fP1zh39rRcY2tWLKNLQljD65ETr4P3m7Wizt37iPeSsdCGxUVvlChAxUuV&#10;oSkz50mh0fdjR9HGdauIxVaBGYOoTfvO9Nv0KfRGpar03eRfZZ9a/7B9g5oVpSes+UvXUs6w3Fpm&#10;KAMBEAABEAABEAABEACBV47Ap316vXL3jBsGARAAARB4OQlgT3k55wV3BQIgAAIgAAIgAAIgAAIg&#10;AAKvKgG7xTmlyokv84WXj7hnceIYbzTetGnTkne69NIbjqeXl/SGk79wuPjSP59Fex9hz5517LE3&#10;ulgSTp6JcFz84mQqfmCxTP9enWnV30ukB5Oy5SoIsUSI9LKzbcs/1OjtavTNhJ/o7frvGd1BVNQj&#10;un3rphS8/DF7Bg3t30sKgFgwEx0VRfkKFJL2x44couYN60hBi78QM5V+vQKxwObKpYt0OGK/FPVU&#10;qVaTTPUiG9auFPf1sRSfsACDRSdphdebo4ci6J8Na2n71n9pyBejqFnrdkb3xScsyLl5I5JWLF1E&#10;E8aMkKKY/IWKUKky5ej69Wu0f+8umjPjF/pvy2YR5murvG+zTjQK8hcsLEu3b/tX9s+hxOxNLMxh&#10;XnHCC5OlxJ6B2Oa+uH/TpIyJBTxjv/5CenMq+loxIczxo0MH99G2fzdJIc6cBSvokPDwM+x/fYRH&#10;nSxUttwbUgh2YN9u2r9nFzVpUJOWrdtqJrhydf88np6dPqSjhyOIxVEly7xOWbNlp0gxHzu3byUW&#10;e7Ggaub8paZDl0zOnDxB9+/fo/YtGhGLvXhsLDbKJMRudRs0pAnfjqSVfy+mQcNHWvSuxOx4XRQr&#10;UQrCHDPKKAABEAABEAABEAABEAABEAABEAABEAABEAABEAABEAABEAABEAABEAABEAABfQnYLc7R&#10;97IvprcjEQelKMRDiInyF0wQzSh3MnXyeCnMYe86P0z9jbLlyKlU0axff5KeXIYO+ER4JamiGQ5q&#10;4fzfhVBmM7Xp0IX6D/mcvLy81fac+X7cKCnMeb9Za/p63A9GdSwM2vLPeqpeo45ROQtZ+vXoRBzK&#10;qkOXHvTpoOFGIZnYS8rI4YOkAIW9wBQRIhWtNOCTj6liler0zfgfhYejzKoJh/dq2bgenTl1Qop0&#10;2n7UVa2zlnm3cVP6YdxoEZKSxsMAAEAASURBVErqCjV/rw6N/2m6RS841vpJSt3/+nSn+g0/oBFj&#10;JqrhoNgDDfNiMVLrD96hRw8fUrfe/alHn4FSMMbXY28/H7VpQrt3bKPvRn9Fk6fN0bwNV/bfZ8BQ&#10;ihLCrRp16orwYl7q9Y8cOkgfvFODWAz276b1VKnqW2qdkomMvEadP2wmxvaA/ly2jkqULqtUySN7&#10;b9olRD6L/5pLH3X9xKhOOVn81x8y27hpK6UIRxAAARAAARAAARAAARAAARAAARAAARAAARAAARAA&#10;ARAAARAAARAAARAAARAAARcRsFucs3fHFqthrbJmz0UhmbNRUKZQITx4SCePRtD1q5cthsHKliOM&#10;QkToq4xBITbt3cTgc+buniQEHNKIvdpwYhEMh7dSEntp+fWn72XZOBEOyFCYwzYsuFm/eoUUTfzy&#10;40Tq+79hSlP1uHXzRhlWaKgIf6WVTh4/Jotbtu1oVu0jwoDVrPOOWTl7QWFhTtUatWngZ1+Z1bdu&#10;14kir12VobJGDv8fzf5ruZkNF3BoLhbQsMcew8Tefdp2/Fh6W+GQWfaKc/h+v586k7q2bylDNL1X&#10;u7L06NOsVTsxjnpGAiLD6+mZZy9CI8d+L701Kf3ynPYf/IUU57Awh0OEccguw8Shr3r1GyTFOwf2&#10;7TGsMsq7sn+eT63E4qo677xLSxfOp+PC05KWOIe9MR0WHoJW/7uHsmRNCB1n2Fdz4UGJxTl//TFH&#10;U5xzSoRrYxEQi8fqvdfYsCnyIAACIAACIAACIAACIAACIAACIAACIAACIAACIAACIAACIAACIAAC&#10;IAACIAACLiBgtzjnwtmTMoTQExFyKDY2JvFW3NwoMDBICls4VJVfQCA9EZ5gWJhz4ewpTXFOoAjn&#10;xOKAdOkzkJ+/DXvRP4tz7E2PhAjn7OmTFB8fT3fu3KabkZG0X4Qy+mvub3RXnOfIFUYjTTzXsKcV&#10;Fu9UqV6TcufJp3mp6rXeluIcDouklaToo7+xEMTQrnDR1+R9zZg6mUaNm0TsvcdWWrbwT2nSoXMP&#10;i6YsqPlFCIt2bNtCly9eMBMWccN6DRqbCXOUDguJ++J04dxZpciuIwtflqzZLLzPjKAlC+YRi5P4&#10;xYKR1u07UYs2HaUoyK7OnDDiEE7eIiyaaWJhFYuH2BtRww+am1bL8wKFEsJy3RBeaJ4+fWLkvUZp&#10;4Or+leuYHpX1d+nSBdMq9by98KKkJcxhg9r1GlDAkIzSGxILrjiEmWHiueJUo3Zdi2vC0B55EAAB&#10;EAABEAABEAABEAABEAABEAABEAABEAABEAABEAABEAABEAABEAABEACBpBGwW5wT9eihFLzExcUZ&#10;X1GIYLjssRDtPH78mJ7FPaO4Z3FSlMNCHjN7YvvY5/YJ9VbtRf/xxle0esZeQ2pVKmNmw2IYDuPT&#10;o+9AM1HCubOnpT17mNm0fo1ZWy64dfOGLD97+pRmfeGixcjPz1+zjgs5xBCHKmJxRMSBfdSuUzeq&#10;/977FgUsLCS6f/+e7K9IuHa4Kq4MCs4khRoXz5+TXmxMvf6wTc6w3HzQTIo3nQcP7mvWWysMCc0i&#10;Q3T1GTCE5s6eTgv+mE1XLl+ib74aRvNmz6QJP89wWbir7NkTw46Z3mMGXz8pzsmaPYdplTxnIRUn&#10;FnCxKMswtJSsEP+4un/lOjzHzOzWjUj5njh/7oysio0xEMApxs+P5d+obFKSeMpjadSkBU37+Qf6&#10;8/ffjMQ5PN5lixIEX42atkxshBwIgAAIgAAIgAAIgAAIgAAIgAAIgAAIgAAIgAAIgAAIgAAIgAAI&#10;gAAIgAAIgIDLCNgtzmFvOeK7fZHMpTLx8UKQIwQ3cbGxwuYZxT+Ll152YsW5pr2oZ9sEeyG+sWHv&#10;yOhZrFKsZGnZJDAwI7FAI2u27PRGxaqaXmXY8ML5BK8x7EGHX9bSzeciHVObXGF5TIuMzl8rVoLm&#10;LFhBnw3sTfv37JIhtr7+fJAUUnDYLMVjitLo/NkEkUa69MIbkRXRD9tnyZqdpDjnzGkZXkrpQzmG&#10;hGZWsi45ZhL99+z7P+ree4Dgt5C+GNKfWGTSttl7tHbLHgoQ86B3Cg4JtdllRuGhydnkyv5ZnPX7&#10;zF9pzYqlqgDLkfvMldv6WmvWqq0U56xYtpA4zBqvIU67d2yjy5cuUmjmrJrrxJF7gC0IgAAIgAAI&#10;gAAIgAAIgAAIgAAIgAAIgAAIgAAIgAAIgAAIgAAIgAAIgAAIgIB9BOwW57iJ8FKctAU6IvQUh59y&#10;FzZsJw8JZVr20kTYsr3s1Ya9fUNJsAovXpKmzEwI3WNvOw7DxalW3fpU/k3LXknYxt3NnQ9mKa2n&#10;7TBVhYuG05/L1hGHG2JxBguBZk+fKvNdevShnv0GUZo0aWTfaT095VHhbnZBgwJ35i4SeyDSSp5e&#10;XlrFupe5u7vTO8Ib0GtiDlo0fJtuRF6nWdN+lsIdRy4WG8OiLutJ4WPNyh52ltq7qv95c2bSkE97&#10;yvdLmXJvULUatShLthwUIsRGHObtz7mz5HqwdF9cntZGSLTcefPT6xUq0s7/ttDKvxdJj1HcbunC&#10;+Xyg995vqq4zWYB/QAAEQAAEQAAEQAAEQAAEQAAEQAAEQAAEQAAEQAAEQAAEQAAEQAAEQAAEQAAE&#10;XEbAbnFOiPC28Yw93ggPOc+ePTO6IV/h2cU/IIjSp/cljzQeMkxQYMZgio56ZGbPMpIMfgHCPqO0&#10;T+Nh3d7oQi46Ccubj7Zt+Ud6oGndrpOLrpLYbaky5WS4oYGffUVTJo2XApbJE74lDrfE4a84FShY&#10;mLy8vOnRw4f04P598vXzS+zAJHf18mVZYst7j0kzl52G5c5Lb9WuS3/8Np2OHT7k8HUiI6853OZV&#10;aHD65HH6bMAnxCKmCT/NoDrvvGt22yuXWffcZNbAQkHz1u2kOGfRn3OlOCcm5qkQ6iyR1o0R0soC&#10;NRSDAAiAAAiAAAiAAAiAAAiAAAiAAAiAAAiAAAiAAAiAAAiAAAiAAAiAAAiAgP4E7BbnFClWRgpt&#10;njyOliGrDG8lfQZfyhSShQKDMpGXt7esCstbgPxFOCNTe/ZmwiKeTKFZKIDtvXxk5CtL9gnXSfAM&#10;Y3hNPfNKSKnDEQf07NZmX8GZQmjQ8JHk4+NDLM5ZMO93VZzjIbyjFCr6Gh3Yu5uOHz1E7GVFK92/&#10;f4+uXL4kq2yFO9Jq76qybNlzanbtky4d0S2ihw8faNZz4eWLFyzWvcoVO//bKoVtRcOLawpzeGzn&#10;RGgyPRJ7gQrMGES7tm+jyOtX6fDBA3Tv7h0pCmPPOkggAAIgAAIgAAIgAAIgAAIgAAIgAAIgAAIg&#10;AAIgAAIgAAIgAAIgAAIgAAIgAALJQ0A7RpPGtdlzTnBIZsoYHCJFOCzE4VfGoBAKEF5y/IQnHA7L&#10;w55wOCQQl5naZ3zeJiDIPnulf27nylS1Rm0RKsiTdu/YJj3ouPJaWn2/934zWfzIRLBSvERpWT59&#10;ymStZrKMw2KxVxQOmZUzV26LdsldsWPbv/KSHOLKMOV6fo+nhBcZrcRiozUrl2lVvfJlt27ekGNQ&#10;QpeZDujmjUhSuJnWOXru6elFjZq0kGKgVcuXCq85i2UXjeA1x1GUsAcBEAABEAABEAABEAABEAAB&#10;EAABEAABEAABEAABEAABEAABEAABEAABEACBJBGwW5yTpKu85I05DFP7zt3kXX7aozNt+WeD2R1z&#10;KK9d27cKLzaHzersKViyYB4p4gxT+yUL58ui8OKljKq69e5PHKpq7aq/6ceJYyk+Pt6ofs2KZfTz&#10;D+Nk2aDhX8twSUYGLjqZ9N03MmRSXFyc2RU4BNeoL4ZIhunSp6e3TUI3FS2WINaZ9tP3xGIUw8Rt&#10;B/XtTg8fWPaqY2j/quXzi1BlnA7u30tHD0cY3f6NyOvUt1tHunfvrlF5Uk6atvxQNt+4dhVtEC9v&#10;bx+q16BRUrpEWxAAARAAARAAARAAARAAARAAARAAARAAARAAARAAARAAARAAARAAARAAARAAAQcJ&#10;2B3WKvLaFcthrZ74UlqPtMQeQfgV8/Qp3b19k+6Il1ZYq6ePH0t7d7Z3t26fMB7XhrXia3T7pD8d&#10;O3KI/tmwlto1b0gspMhfsJAYjwddv3aVTp04Rrdv3aRR302igoWLOoiZaMK3I2lA765UsvTrxGKg&#10;oOBg0edxOnhgL924fo18/fyoz8ChRv1mFB6Gpv2+kJo0qEnjRn1BLPApXrI0eYswWEcOHaT9e3ZJ&#10;QU7XTz6l8m9WMmrrypM5M3+h8WNGUAZfX+LwVaGZswivSekp8to1On7sMD16+FCug2+/n0KmIZQ6&#10;9+gtwnfNpsuXLlKdymWpylu1REi0ULp4/hzt3b1DrLE4+uTTwbJ/V47hRfRdvVYdKlCoCJ04doQa&#10;1a1G5d+oJDweFaML58/Qtn83EXu7GfrlaPpy6ABdbo/Zl3ujoio2a9CoiZwzXTpHJyAAAiAAAiAA&#10;AiCQQgm4uSf8foGF8RySFwkEQAAEQCB1E1B+KMWeoh1J3E5pgz3FEXKwBQEQAIGUS0DZU5S/OVLu&#10;SDEyEAABEAABEAABEAABLQJ2f7Jw5OBuESInXgp02IuMYfL186foqCiKjY2VAoNHjx7QudMn6Mql&#10;82b2/PF2Br8Aevw4StZ5ihBY1uyV69So21DJuuToky4d/TL7Lykc+fn77+i0CLt08vhR9VosRGFx&#10;A4trnEktWrenubOny9BZHD5LSSxmYm8mH/fqR/kKFFKK1WPOsNw0Y94SKc75Z/0aeV9cyWG4ioYX&#10;p/8NGykFGGqDZMi0avsRrVy2iI4JL0LsScjQm5CPEA41btpKjKev9Ppjejv+/gH0x+JVNPLzwcTj&#10;WfrcaxC3KyaER1+NmUjpRXg0Fv+ktMRzNmXmPCm+Wb9mhRTNsJcmFja9Xv5NIcz5hvwDA3UT5zC/&#10;ZmLd7di2RaJs3KxVSkOK8YAACIAACIAACICA7gQ8xP/POfHfNmnTptW9f3QIAiAAAiDwahHg/YBT&#10;mufiTXvvngWeShvsKfZSgx0IgAAIpGwCyp6i/M2RskeL0YEACIAACIAACIAACJgScBNqbeNYSc8t&#10;irRLCLW0dGQdWfLNsN4irBI9D61k3MRXiG2y5shFOXPnpzz5C9OD+3dp68bVdOHsKU17PyHQyJYz&#10;t7DPJzyrFKL7Nuz5BgZ+OeH5nSXP4cmTx3Tm1EkhSHomvNxkokyZQtRfPCXlDu7cviXDOT14cF/0&#10;GUqZs2aVQht7+uRwT5cunpfecvIIrygeL/jLAvaQw+O5c+e2nOds2XNIVvaMhW0eP46mSxdYwBUn&#10;hUksVEotiefy/Lkz5OvrRzlyhbnsV9mbN66jDi0bCw9HOWjD9oMWQ581GLRKoj8yvUlqmQKMEwRA&#10;AARAAARA4CUlEBGxX95ZeHiJF3KHZ8+eo5iYGMqcOZT8hHdLJBAAARAAgdRN4L4IwX3t2nXxYzRP&#10;CgvL5RCMc+fO01PhXRp7ikPYYAwCIAACKZaAsqfwjwBy5w5LsePEwEAABEAABEAABEAABLQJ2O05&#10;hzU8CTIeY2FOQrdcJ17Cs440koeEMlFgdmUp8hG2bC9rbdibdZAMBV5e3iLkULjuVwrMGET8ciax&#10;955CRV5zpqlL2qTPkIH4lT1nLqf69/b20fQW5FRnr1gjnkv2fOTq9OfcWfIS733Q3KIwx9X3gP5B&#10;AARAAARAAARA4FUi4OfnSzdv3hI/IHgAcc6rNHG4VxAAARBwEQHeD9iTdIYM6R2+gq9vBuwpDlND&#10;AxAAARBIuQSUPYX3ByQQAAEQAAEQAAEQAIHUR8Dd3iF7eKQlDxFf283NvAmXpUnjIT3LcN7N3U3a&#10;WrQX9Rx3m1/s5teWvb33CDsQAIFEAhEH9tHaVctlqLkWbdonViAHAiAAAiAAAiAAAiBgkQB7y2Hv&#10;CNGPHwuBzn2LdqgAARAAARBI+QR4H3gs9gMvr7RCsOnv8IDZW66nZ1rsKQ6TQwMQAAEQSHkEEvcU&#10;T/L3d3xPSXlEMCIQAAEQAAEQAAEQSH0EzJU2FhikS5+BvISnE7PQQxxDW4QjYi8o3t7e5J5GCHXc&#10;00hbTXtie4/n9gn9WbVn8Y54IYEACNhPIDoqivr36kJxsbHUuFlLCgnNYn9jWIIACIAACIAACIBA&#10;KibALub5y9R4Ed72xo2bFBUVnYppYOggAAIgkHoJ8POf9wH2FO0vwrOzyMbRxG24LfYUR8nBHgRA&#10;AARSFgHDPYV/DMB/cyCBAAiAAAiAAAiAAAikPgJ2h7XKmTs/xcbG0JPH0fKYiMqN/MQHDZnEl/++&#10;fgHiP5ae5OXjQ6FZskkTS/bBIZkpg/jVEXvksWUPaU4ibeRAwBKBv5csoIP79tC1q5dp0/o1xAKd&#10;3HnzU79Bwy01QTkIgAAIgAAIgAAIgIAGgYwZAyguLobuP3hIV69epUyZghHiSoMTikAABEAgpRJg&#10;7waJwhx/CgwMcHqo3DYm5in2FKcJoiEIgAAIvNoE9NxTXm0SuHsQAAEQAAEQAAEQAAG7xTmlylWU&#10;v/SJexYnjvFG5Fjp7Z0uvfSG4+nlJT3p5C8cTjnD8pElex9hz5517LE3uhhOQAAENAkcPrifpk+Z&#10;pNa9VasufTZijFOut9VOkAEBEAABEAABEACBVEjA3d1dCHIyER/v3Uv4gvaBEOr4+mYgH/FDhITw&#10;vfgJQSpcGhgyCIBACiXA3nFihefZ6Oho4uc9h7JK8JjjRxkzZkySR2f2Bh0cHIw9JYWuHQwLBEAA&#10;BEwJWNtTgoKC5H5g2gbnIAACIAACIAACIAACqYOA3eKcLNly2k2Ew1YFeXm7zN7ujmEIAqmIwCf9&#10;B1PTVm3pgfiFX86w3NJ1dioaPoYKAiAAAiAAAiAAAroSYGEOf3ju4eEpQlslfFHLX9YigQAIgAAI&#10;pHwCnp6elCFDBgoI8E+SMEchxeHgWaDDe8rDhw+k+Ad7ikIHRxAAARBI2QS8vb0onfihsr+/H4Q5&#10;KXuqMToQAAEQAAEQAAEQsEnAbnGOzZ5gAAIg8EIJeAlBXFjuvC/0HnBxEAABEAABEAABEEhJBFig&#10;ExjoL76gTSe9KURFRcsvVJ89eyY9KqSksWIsIAACIJDaCbBXNC/hDdrb21s899NLL2l6MmEPOryn&#10;+PqmFwKdR3I/efLkifTYo+d10BcIgAAIgMCLJcDPe/47gveTdOl8pOdNjjyABAIgAAIgAAIgAAIg&#10;AAIQ52ANgAAIgAAIgAAIgAAIgAAIgIAVAvxhOr/8/PysWKEKBEAABEAABGwTYBEQe+Qh4hcSCIAA&#10;CIAACIAACIAACIAACIAACIBAaiFgU5zTYNCq1MIC4wQBEAABEAABEAABEAABEAABEAABEAABEAAB&#10;EAABEAABEAABEAABEAABEAABEAABEAABXQm469obOgMBEAABEAABEAABEAABEAABEAABEAABEAAB&#10;EAABEAABEAABEAABEAABEAABEAABEAABEFAJWPScc2R6E9UIGRAAARAAARAAARAAARAAARAAARAA&#10;ARAAARAAARAAARAAARAAARAAARAAARAAARAAARAAAccJwHOO48zQAgRAAARAAARAAARAAARAAARA&#10;AARAAARAAARAAARAAARAAARAAARAAARAAARAAARAAATsIgBxjl2YYAQCIAACIAACIAACIAACIAAC&#10;IAACIAACIAACIAACIAACIAACIAACIAACIAACIAACIAACjhOAOMdxZmgBAiAAAiAAAiAAAiAAAiAA&#10;AiAAAiAAAiAAAiAAAiAAAiAAAiAAAiAAAiAAAiAAAiAAAnYRgDjHLkwwAgEQAAEQAAEQAAEQAAEQ&#10;AAEQAAEQAAEQAAEQAAEQAAEQAAEQAAEQAAEQAAEQAAEQAAHHCUCc4zgztAABEAABEAABEAABEAAB&#10;EAABEAABEAABEAABEAABEAABEAABEAABEAABEAABEAABEAABuwhAnGMXJhiBAAiAAAiAAAiAAAiA&#10;AAiAAAiAAAiAAAiAAAiAAAiAAAiAAAiAAAiAAAiAAAiAAAiAgOMEIM5xnBlagAAIgAAIgAAIgAAI&#10;gAAIgAAIgAAIgAAIgAAIgAAIgAAIgAAIgAAIgAAIgAAIgAAIgIBdBCDOsQsTjEAABEAABEAABEAA&#10;BEAABEAABEAABEAABEAABEAABEAABEAABEAABEAABEAABEAABEDAcQIe9jZ59OgRPXv2jOLi4ig+&#10;Pt6oWZo0acjLy5M8PNKSu7u7tIuJeUoxMbFW7L2EvYdd9nyxwMBAo2viBARAAARAAARAAARAAARA&#10;AAQiIvYDAgiAAAiAAAiAAAiAAAiAAAiAAAiAAAiAAAiAAAiAAAi81ATsFudcv36NYmNjKTo6Wopu&#10;eFRubgljS5cuHQUFBVGGDL5CpOMl6p/SnTt36MGDBxr2bqTY+/r6kqenpw37hOsEBpZ5qUHi5kAA&#10;BEAABEAABEAABEAABEAABEAABEAABEAABEAABEAABEAABEAABEAABEAABEAABEDAlIDd4pwTJ45L&#10;UU50dJSZOMfPz5+ePHlCISGh0sMNC3guXrxI169fF+IcU3s38vf3o6dPnwivOgn2UVHW7BPEOaVK&#10;vXzinD179lCfPn0oV65cNGvWLCO2PXr0oIMHD9Lw4cOpWrVqRnU4AQEtAtbWk5a9VhkL6NgjFRII&#10;gAAIgAAIgAAIpBYCBQoUVj17sodPxcuncmQOlvKphRHGCQIgAAIgAAIgAAIgAAIgAAIgAAIgAAIg&#10;AAIgAAIg8GIJ2P0t/o4dO56HtYqVR8PbDggIpKioKOlZx8fHm+7fv09Hjx6hM2fOCAGOqb2bEPAE&#10;SI86LCTw9rZln3Cl5s0Nr2ie37RpEy1ZssS8wqTE399fCmZMip06vXv3Lm3evJkKFSpk1n7//v20&#10;ZcsWioyMNKuzVHDp0iUaO3asWXXatGkpb9688jp8rdDQUDMbFLz6BKytJ3tGd+zYMapQoQJVrVqV&#10;Fi1aZE8T2IAACIAACIAACIBAiiDgJlx6sgCHj6bJsNwwb2qHcxAAARAAARAAARAAARAAARAAARAA&#10;ARAAARAAARAAARBwFQG7xTmXL1+SH3gb/upUuamYmBjiEFXBwcHSqw570blx4wZduXLZ6Feqin1s&#10;bAz5+flJe87bslfaWTvu3buXxo8fb81E1mXNmlU3cY7NizlowEIee8ZQtGhR+vHHH6lSpUoOXgHm&#10;KZnAvn37iAU+GzdutPjlVEoeP8YGAiAAAiAAAiCQOgkYCnMU8Y1yTJ1EMGoQAAEQAAEQAAEQAAEQ&#10;AAEQAAEQAAEQAAEQAAEQAIGXjYDd4hz+gFtLmKMMSKlPsEmwtWRvaCu6Fcm6vXINe47FixenTz/9&#10;1KJpunTpLNa9LBVeXl40f/589Xbu3btHJ0+epBMnTkhvPIcPH6YqVapQhw4dpKcdFjohgUC9evWo&#10;S5cu0nuO1q/GQQgEQAAEQAAEQAAEUioBLYEOj5X/7lD+X2SYt5eDpb9n7G0POxAAARAAARAAARAA&#10;ARAAARAAARAAARAAARAAARAAARBgAnaLczw9PZ+HtYozC2vl5uZOHh4e8uXu7k784lBM/IqLM7fn&#10;eg+PtM/t3WzaOzJV2bJlo5YtWzrS5KWzTZMmDTVo0EDzvjh82JdffilFOb/88gs9ffqUZs6cqWmL&#10;wtRFgEVa7FEJCQRAAARAAARAAARSEwFFfOOKMbuyb1fcL/oEARAAARAAARAAARAAARAAARAAARAA&#10;ARAAARAAARB4OQm423tbGTL4EnudYeGIYeIPrD080sg6H5+EerZhW0v2adJ4GNXbsseH4onEmenX&#10;X39NixcvloWzZs2iDRs2JBpYyV29epUePnxoxcJyFYuAuL21xMKhy5e1Q5lZa8d13Pf9+/dtmZnV&#10;832dOXOGHjx4YFZnbwHfM4dhs/TLaL7GpUuXRMi2GHu7NLKLjo4WId6uGJU5chIbGyv5WLo/R/oy&#10;tL1+/bqcLxbQWUscdu7s2bPE9s+ePbNmijoQAAEQAAEQAAEQSHYCyt8KhkfTPJ8780r2weCCIAAC&#10;IAACIAACIAACIAACIAACIAACIAACIAACIAACKZKA3eKcggULkfarIOXNm4+yZs1GgYGBxB52WECS&#10;I0dOK/Z5hX1WCggIFN51bNvzdV2Rpk+fTiEhIdS8eXOr3ZcqVUra7d6926pdclbWrVuXGjZsKC/J&#10;oYwsiSbOnTsn7TJnziyZs3eV/Pnz01dffSW9GpneMws1mAn3z2n58uUyhJa/v79sz56JGjduTOfP&#10;n5f1fF3uq1y5csQ22bNnpwwZMlDTpk1tClL+++8/qlGjBgUHBz9fDwGUJ08eGa7r9u3bsn+tf/ia&#10;7C2oYMGC5OPjI9ZfXuJx8frjezd8zZs3T+2ifv36FBoaSix2YaHN0KFDqWjRovKeuc2RI0dU23//&#10;/Zfatm0r1nEOeQ0+ent7U4ECBYg9FmkJWjZv3iyvzeIpThMnTiQOs8b3xtwyZcpE7777Ll24cEG9&#10;jlaGvVBxmjp1qhF7fl+VL1+e1q1bp9WMlOtXrFhRs54Lt23bJpnzvfCa4PniMGpvvvmmDJmmNGRG&#10;kyZNosKFC8vx87ywPdtWqFCBRo8eTY8fP1bMcQQBEAABEAABEACBF0rAVIzDN2MoxjE9N6wzzRsO&#10;xLQO586JnMAN3LAGsAawBrAGsAawBrAGsAawBrAGsAawBrAGsAawBrAGsAawBlL7GrA7rFX16tUt&#10;hrViQU769BmkKIcFDCwuKFmypBRPaIW1YnsWcLCnHXvsDT8g1zPPHk3YY8q9e/esdnvz5k1p56zn&#10;FKudJ6Fy5MiRtGjRIjp58qT0HpMvXz6j3latWkUtWrSgO3fuSFFJ1apVZZ5FMSxMWbNmDbENiz4M&#10;EzPZsmULzZ49m9q1aycFHLVq1ZKCFm67cOFCOnr0KP3zzz/Up08facciDg7Fxd5vWAAyf/582rlz&#10;p7TjOTZNX3zxBfGL10fu3LmJBSU8D/v376dp06bR6tWriYU1LBoxTT169KDJkyfLdVazZk0pNuF7&#10;4fGwlxsW7LCAKGfOnBQeHq42v3v3LkVGRtK1a9do4MCBNGfOHCmcKVu2rCxX+PH433rrLTleFuXw&#10;2FlAdPz4cdq1axd99NFH0pMNMzRMvD64LYu4unXrJu+RxTz16tWTY+PypUuXSj7MsFKlSobN1byv&#10;ry/169dPhi4LCwsjnjd+z+zbt4927NhBPOa5c+dSs2bN1DacUa4fFBRkVK6cDB8+XBVl8TXeeOMN&#10;6S2Ix8VzFhAQoJhSx44dpQCKQ9AVKVJEiox4bo8dO0bbt2+X89y/f3/VHhkQAAEQAAEQAAEQeFEE&#10;+A869jDIR06Gea1zaWTwj6l3QqUfAxNkQQAEQAAEQAAEQAAEQAAEQAAEQAAEQAAEQAAEQAAEQCBJ&#10;BOwW5yTpKmjsEgLsOYaFL+zBhEUTiriEL8aCHPYIxIIX9uDCghYlXbx4kdiLDHuHGTNmDA0bNkyp&#10;Uo8cJqpNmzZSINK7d2+1nIUt1apVk6Ibvh6LaxYsWED/Z+9MAH0q2jD+2l2u7dr3fS9EEgqlZEkh&#10;aSEVpZKltChtltKmUkqSIlK+FkWlRfYoJS22lH3f9911ffPM35w75/zXu7rL837fcebMmZkz53f+&#10;NHPOM+/bqVMnpwzEQhB+wGvPO++8I/3793fOITFz5kx9TYiCxo4dK127dnXO41569+4t8GoE7zv/&#10;/vuvSzwEEQmEOfhoAk838AIEg5gFYZcgyIHoCuIYeJkJZBDXQMwDEdDtt98uEKDYBq8yI0eO1MIe&#10;r4AG10bbEEb169dPewuy6yIN4Q285WBvvBshH96AwAnX7tmzp2boDROHchBA/f3331ocg2dgDN5s&#10;cM23335bi6LQFkQ7kRiES0OGDFGeqnLIiBEj9DMxH57giej333+XCy64QDe1bNkyfW14yUHaMDbX&#10;gTAL4dFMfZPPPQmQAAmQAAmQAAmcLwIYlxiRjRmjeI+9fQt33luexyRAAiRAAiRAAiRAAiRAAiRA&#10;AiRAAiRAAiRAAiRAAiSQWAIRi3Nmz56twgGdlmPHjmkPHeaCWKBaqFCM8n5SSYeyKlmypPpwf1h7&#10;+di8eVPQ8ghFhNBXxYuXCFteOaXXIbLMNbn3EcCHB3BcsWKFFudce+21DhqEHYKnGIRmsoU5KABv&#10;MG+++ab23PLSSy9pwQdCQnmtTZs2YgtzcB6hjQYOHKg96sCTyuOPP+4S5qAMxBwQ2MAzDrzn2AYh&#10;yEMPPaSzIBaxhTnIhNgIohmIjSBS8YqH5s6dq+sitJJXNIKQVfAqg1Bc8CgUTJwDb0FeQZFu1PoD&#10;/Q9k9913nyBs1ZYtW7RwCF53AhnEQrYwB2ViYmK05xzwh4AJ3m+6desWqLoWz9jCHBSCRyrwmDRp&#10;kvbcs2bNGu3VJmADViaYGy83Tz75pDzwwAPWWdHiJPs+8HuCgaWXMfLhJYlGAiRAAiRAAiRAAmmN&#10;gBHloF8Q3tjHpq9GkIPjQOdNOe5JgARIgARIgARIgARIgARIgARIgARIgARIgARIgARIIDkJRCzO&#10;Wb36nyDinCwCTyPwshEdnU8QUgcCHghzUMdfzIPyxXToIYTWgWAhXPmE3DC8kiCUUDAbNmyY9sgS&#10;7Hx6y6+gwh5BTLFx40ZX19977z19DDFJIEMYKYQxgoBn+fLlAUMsQdgTyGrXru1kewUk5oTxwgLv&#10;ObbBEwu2vHnzyj333GOfcqUfeeQRLfqBBx3bs8+6det0OQiHAlnz5s21OMd7XbssvOHYnn7sc+HS&#10;+IgDwQrEObiGLWqx6yIsVCCDR50ePXpozzzTpk0LKs4J9tzADR6LEP5r7dq1EYlz8Hz/+usv/Xeu&#10;T58+gbrlyqtbt64+nj9/vg6j1ahRI9d5HpAACZAACZAACZBAWiJgRDbBhDfB8pN6D3a7SW2L9UmA&#10;BEiABEiABEiABEggsQTMeDix9VO6HsfNKU2Y7ZMACZAACZAACZAACURCIC2MmyMW58AbDjxwIIyR&#10;bRhcx8ae0QKb48eP6fMoA8ENtkDlz5yJdZ0PV96+Xrj00aNHtVeSYOUgRslIhjBTsNKlSzu3hXvc&#10;s2ePXg28bds2mTFjhnPOThQoUECLcxA6yhu+CeUg/AlkEJgYK1++vEm69qYMvOvYBm8vMAhMIM4K&#10;ZhdffLE+hRBcCHUFjzqwBg0aCIRH5r51pvUHPDzB7BBf1mmdRFiuSA2/7127dmnxE8JSoS8IFQY7&#10;ffp0wGaioqIEHqSCWf369fWpYAIiCN3KlCkTrLryVOXzcmT6EbTguRMQ8cDABGK4cAbPOLfddpv2&#10;0IPfBdLwJAT2NBIgARIgARIgARJIqwTsyZX9AcDOT0zf7bbs+klt126LaRIgARIgARIgARIgARJI&#10;bgKpPV7luDm5nyDbIwESIAESIAESIAESSA0CqTlujlicc+rUKX3vgQbZEO3ExsYqsUKsFvD4jk/r&#10;vFDlUScu7qyug5BZOA5UPiHQEYrnk08+CVolT548Qc+lxxMQ1sBq1KjhdN+IMcDSG1rJKWQldu7c&#10;aR3FJxHCKpTBiwuEKAkxI85BaKdQVqpUKcmWLZsWd8FbTq1atXTx1q1b6/0HH3ygQ2vZgpFVq1bJ&#10;jz/+qMM0tW/fPmjzoYQ7qITf71dffSVjxoyROXPmyMmTJ4O2FegE+h7KjPAmmDgnXP1QbQc6Z34P&#10;5rqBynjzJkyYoELVVZRXXnlFhxlDqDEIpvr37y9dunSRnDlzeqvwmARIgARIgARIgATSDAHvhCoh&#10;c4yElE0zN8yOkAAJkAAJkAAJkAAJkICHgHdc6x0je4on+NDbfoIbYAUSIAESIAESIAESIAESSAME&#10;vOPa5B4327cYsTjH7oR/B0V7acmaNYveo6zZcDH/8uZ8VlXOVzdUebvD4dI5cuTQ4ZrClUvI+WAe&#10;UhLSRkqU3b59uxw+fFg3Xb16decSx48f12l4m3n55Zed/GCJxo0bBzwVToBh/yYCNhAg07QZrq79&#10;e7C9LxnBCMJeQSwCLy9XXnmlLFy4UId6wiWfffZZufTSSwNc3Zdl+hCoAH6rCOc1adIk7a3n+uuv&#10;F4QAg7ClWLFiOhzX3XffLUuWLAlUXeeFE/OYe4cIKJDBc05yGrz9wELdt/d6WbNmlSFDhsiDDz4o&#10;EydOlNGjR+t7hhed4cOHy5QpU6ROnTreajwmARIgARIgARIggVQnYMZWuLB33mE6Y5cxed69qRtJ&#10;WdQ15b3t8JgESIAESIAESIAESIAEUpNApONX06eEljf1zN6MgyNtx5Q39bknARIgARIgARIgARIg&#10;gfNBINLxq+lbQsubeqH2EYtz4OnEeMjxigoKFiwoRYoUEYQyypEju0BcULRoMTly5Ij2huMtj7A8&#10;pnz27DnClg91Ayl9DsIQhDVKizZy5EjdLYSHqly5stPFatWq6TREGd26dUt2sZJzoUQk7HBVoapD&#10;eARPSvjR2/eGOgMGDBCEmHruued0eCt4ecHvs1OnTvLoo49Ko0aNQjUd8ty7776rhTlFixaVBQsW&#10;iC16MhXh0SeUwRMRJp3B/sIiVBcMQqPUsEqVKunLmOsm5Jr4u92vXz/p27evfPvttwJR1MqVK+Wa&#10;a66Rf/75RxAajUYCJEACJEACJEACaYWAd/wV6YeAUOVCnUsr981+kAAJkAAJkAAJkAAJZF4Cwcar&#10;3rGxIYTywc6ZMsH2wa6F8qHOBWuP+SRAAiRAAiRAAiRAAiSQWgSCjVeDjY2TMm4Odk8Ri3MaNWqs&#10;xBKn5dix43of32AWJcrJJ6VL+zyLmDBHtWrV1gIcb3ncHEQ87vJnVdiiwOWVX534SyVzCmGZYIcO&#10;HQraMgQNXnFR0MKpeGL58uXy6quv6ivCk4ntFQUeXiCaOHjwoCxdulR7lknFroW8VP369XXYKYRa&#10;Onr0qPZEE6jC33//rbNLliwp3lBk06ZN0x6BIBp57bXXdHuB2khM3uzZs3U1eIgJJMzBSRNKLFj7&#10;8LS0ZcsWLRgKVAbPBFahQgW9T+k/jLgJIcWOHTvmxzOS6+Pvbdu2bbVHIvR7x44d8v333+sQV5HU&#10;ZxkSIAESIAESIAESOB8Egk2s0Bd7MuYt5z1nH0dyH2cjKcQyJEACJEACJEACJEACJBAhgYS+IfeO&#10;b73H9mVDnUM5eyzsLes9Zx/b1wiW5rg5GBnmkwAJkAAJkAAJkAAJJIbA+Rw3R9LfiMU5COtz6tQp&#10;7Q0He2MYkEdH55PChYtIvnz5xecJJ04Jc4qqdHa/8gh9FR2d3yrv87QTrLx3wG+umxx7I1qA2AIe&#10;cgJ5RHn//feT41LJ2sb8+fOlV69e2rPMJZdcIr179/ZrH15kxo8fL4MHD05T4hwIomrXri3Lli2T&#10;9957T3tl8eu8yjDCo86dO/udRqgu/AaffvrpZBXm4ELGS1Kg3wLO//DDD7J//34kQxruDey9Bm9S&#10;eC6wNm3aeE+nyHHdunWVGK60bN26VTOHF5zEWkxMjLRr106HtTIh1RLbFuuRAAmQAAmQAAmQwPki&#10;EOyjgZ3vSqOjaoWx1wJknSviX9Zbl8ckQAIkQAIkQAIkQAIkECkB5esmYFH1at7fkGkNVPF+3Yxt&#10;A71rx7lA+WjY1PNexM53pX2VvMXt7njOcdzsAcJDEiABEiABEiABEiCBJBA4X+PmSLscsTgn0gbT&#10;U7latWoJPP3s3r1bRowYIQMHDnR1f8aMGfL666+78s7HAYRDGzduFHg+gbBjypQpuhsQXIwbNy6g&#10;QOWFF16QqVOn6tBMPXv21B5m4LHINng/mTdvntx00012doqn33nnHWnZsqU888wzUrVqVZdIBV6K&#10;ILr58ccfBeHPUMZrRjjz+OOPS/v27aVEiRK6CMRgpUqVEngOCjah9LblPYZwaM6cOTJx4kQZNmyY&#10;DrlmysDjzd13320OQ+7xu2nSpIm0atXKKQevNTfffLP2aIRQU7fffrtzLiUTuXPnlmeffVbuvPNO&#10;efLJJ6V8+fJy3XXXOZcEc4SogvAGLP/66y8dNqxFixZ+HOERCL8ZmAlR5jTEBAmQAAmQAAmQAAmc&#10;BwL2x4ZILm9/PDDl7TyT1p8Jzn3U8O3iPxx4j0073JMACZAACZAACZAACZBAyhCIH4va7fvGpVnU&#10;OzwrF0XNsSXUscfN3nenGAMHyrNa1UkzVsaBSXPc7KXEYxIgARIgARIgARIggfNHIPXHzQm514jF&#10;OfgoHyys1fHjx1RYpRzK80xW5S0nm5w8eVL27NmtvJDs9AuDhUH+8ePHnfLZshUKWT5+JpGQ24qs&#10;LMQIgwYNkqeeekoee+wxQbgkCA5OnDghK1askEWLFmkBBYQLixcvjqzRZCgFPsarD4Q527ZtE4RK&#10;MpYjRw554IEHtIglOjraZLv2EKhAyANBBrz/fPHFF1KvXj2pUKGCejZ7ZNOmTdp7DTwipbY4p3Hj&#10;xvLxxx8LvPtce+21gmP0DeHFwBmejCAkQr/xjLz24osvau8t7777rmDzWuHChaV///76mYJVQgz1&#10;cN2dO3dqoQq820CwsnLlSpk5c6YO63T99dfLqFGjgjbbqFEj5UUqn7Ru3Vouu+wyueCCC7QHqblz&#10;5wrCpOHc22+/rT1LBW0kmU90795dh6GCsKtDhw7ae1GdOnVk+/btsmTJEoEXnC+//FJwbwgphvLl&#10;ypWTBg0aSMWKFfXf2d9++02fg9eiu+66S+CRh0YCJEACJEACJEACaYFAJB8S0E/zAcHus8nz7k+d&#10;Oq3HQCdPnlJeNmPF99FBt6Kr+z6ExB/bbTJNAiRAAiRAAiRAAiRAAilPwKfAgf7GZyrh+796Tw9v&#10;9Tn1wlS8t7cNY2eMfQONoU2eGRvb9Uyed89xs02JaRIgARIgARIgARIggbRHIOXGzQm914jFOYsX&#10;/yzwsBEbG6v39oUKFiwoR48e1QISeOmAyGLlyhWyfv26gOXhEQVeRNBWrlzhy+NaN998i33JZEvD&#10;+wr6P2TIEPn555/1hsYhSIC3kSeeeELuvffeVBXnYIKzbt065x6LFi2qPcxUq1ZN7zt27Cg1a9Z0&#10;zgdLoBzCXvXr109mz56tPcLYZS+66CItwrDzUisNEcjnn3+uuS9cuFCwwSBcQdikt956S3t48fYH&#10;4pYxY8bIgQMHVOi0IlrYA485MISMQugmCGngfQcipIR6PqpSpYp8++230qdPHy1egogIhmeA3wGE&#10;QfDqE0qckzVrVvnuu++0OGjSpEnaexHayJkzpxbrwNtR9erVkZVqhj7hXsB26NChmtHy5cv19SE+&#10;gpccIwiDQA0CHniOgqjLNoi7HnzwwYCh1OxyTJMACZAACZAACZDA+SRgPip4+2A+JJh8c2zvIbrB&#10;fAbzFbMK2DmPiudUOed2yDDNcU8CJEACJEACJEACJEACqUjA85FBiW6yqKEpRqdnz56WWCUwx5g2&#10;T548eiEkztjCHIxxg42bvTfhjIedsfBZPSzmuNlLisckQAIkQAIkQAIkQAJpj0DqjZvD3XsWNbCO&#10;6G1yr149dVso7q0CsU2lSpWV4KCG8hJyoRJO7Jevvpomq1ev1mW95eENpXLlKro8wgjt3x+6PC48&#10;btz4cPeS5PPwIgLxB0IOQfiR0QzCFXjMAf/ixYtrUVJauEd4qUG/IIBByKVgk0KIbiAcwXkIaJo2&#10;bapWgWTzuwV4vkEoL3jNgWAHopjEGPqFcGLwIGNCZ4VqZ9asWXLVVVcJwqXB85IxeJ2CUAj5ie2L&#10;aSu59vDOBI9Q8LCE8GiBDB6wEPoMHNDvsmXLCrwS0UiABEiABEiABEggJQksW/anbv7CC+sl+2Xs&#10;eYlJY++bEfnmOfv27ZeTylMgFiYUyJ9Pf8zAWCjYGDXZO8kGSYAESIAESIAESIAESCAJBDC+hedr&#10;CHMOHjosWLSXS41nY2IKnRvT+sJgmfGt2eOSJm3GysgzaY6bQYNGAiRAAiRAAiRAAiSQUQgkx7g5&#10;oSwi9pxjD8K9F8HLbJyPi/O90PYN1OPT/uXNuTj9IjxceW/9lDouWbKkYMuoBhFGMCHG+bxnCIWw&#10;hTN4wYGopEePHtKsWbOgxW+77TZ5+OGHtegLoh94w0mMRdovb9v4kGMbQodhS0sWFRUl8JwUynLl&#10;yqXFUhBM0UiABEiABEiABEggvRMw8xnch0n75iE6R+cdPHhIh9zFB4ziJYorL5+50vtts/8kQAIk&#10;QAIkQAIkQAKZjAAENhjHYoPXnN279+gxLsa6BQrkVwIcjIexetjtSQeYzDjZIDPHHDcbItyTAAmQ&#10;AAmQAAmQAAlkFAJJHTcbYXtCeGSNtDBWiyJ8EF5Uew15OJcjh++87zhH2PK+9rLoNrNnD17eez0e&#10;Z04C8GwEa9myZUgACLEGl6p58+bV4clCFuZJEiABEiABEiABEiCBDE/AfFTAjRq3ofF5voUDZnVx&#10;7JkzUqRoEQpzMvyvgjdIAiRAAiRAAiRAAhmfAAQ6GNtijAtPOhjz+sbBvlGxGRPbY+RAeT5SHDdn&#10;/F8M75AESIAESIAESIAEMieBhI6bQcmMmxNCzF9pE6R2dLTPpbs3jBAUQdmzZ9Mq/KioPDrMEMpA&#10;lY8tUPls2bK7zocrnxjVUZDbYHY6JtCgQQPd+8mTJ0tsbGzAOzl48KB06dJFzqgJZ5s2bfx+fwEr&#10;MZMESIAESIAESIAESCDzEPDFsNL3iwmU2Y4dO67GkHGSL1+05KbHnMzze+CdkgAJkAAJkAAJkEAG&#10;J4CxLca4GOtizGvGv66PCdYY2cFh5dl1OG52CDFBAiRAAiRAAiRAAiSQgQgketycAAYRh7WqXr2G&#10;EkSc1gr706dPO5eAG8xChWKkVKnSal9I4GEHopyyZcvpMlDkBy5fSgoWLKS87YQvr6LdOtdjIvMS&#10;6N27t0CYM2PGDKldu7Z07txZ/c7K6gnlrl27ZNWqVTJ9+nQd+qphw4Yyfvz4zAuLd04CJEACJEAC&#10;JEACJKAJ2B8dvCuC7Y8Mx0+c0ALwaOV9kUYCJEACJEACJEACJEACGYkAxrgH9h8UjHnz58/nd2tY&#10;HBunxDjmLbwZQ9vjZZPmuNkPHzNIgARIgARIgARIgAQyCIFIxs14x2yPmxPiaCZicc6VV14pcXFx&#10;2iMJ9rZBkJM3b7QW5eTOnVuHs7roooukevXqQctHR0cLPO1EUt6+FtOZl0DRokVl7ty58vLLL2vh&#10;zfDhw10w4IHp0ksvlV69esmNN96ofl9RrvM8IAESIAESIAESIAESyOQErNW/hgQmU/jQcEZ5Zjxz&#10;JlbPT8w57kmABEiABEiABEiABEggIxDAO3iMdc/EZtNjX1FiHPNBwbk/jJWxElcZxsfejwwcNzuk&#10;mCABEiABEiABEiABEsigBBI6bk4ohojFORUqVIy47ezZs0uJEiVTrHzEDbNghiNQqlQpee211+SV&#10;V14ReMvZunWrDl1VokQJKVasmGTNGnGktmRng7Bb8+bN0yK1ZG+cDZIACZAACZAACZAACSSJAD4m&#10;wHwrfs0+PqwVwqKeOh3r9xHCV4t/kgAJkAAJkAAJkAAJkED6JQChDca6eG+P8bD6Q8z42Lfu13eE&#10;P41oh+Pm9Pu82XMSIAESIAESIAESIIHEEYhk3Iwy9rg5IVeKWJyTkEZZlgRSmgBEOBDkYEsrVrBg&#10;QWnWrFla6Q77QQIkQAIkQAIkQAIkEJRA/McH/WECHyfUFhd3JmgNniABEiABEiABEiABEiCB9EwA&#10;Y12f4EZ5xcH4V31UOOcnR92WkeR475DjZi8RHpMACZAACZAACZAACWRsAokbN0fG5Py5GYmsfyxF&#10;AiRAAiRAAiRAAiRAAiRAAokioFcFm5rqA4Rt+hAfJazNG77XLs80CZAACZAACZAACZAACaRnAhjr&#10;2mNfdYD/a3PGzefGxsg0ebrMuXxTn+NmHzf+SQIkQAIkQAIkQAIkkPEIhBo3O3drBtIqw4ybnXMh&#10;EhTnhIDDUyRAAiRAAiRAAiRAAiRAAhmHgO9jgpkwGWGO9uqvJ1EJmUhlHCq8ExIgARIgARIgARIg&#10;gcxAwAhr8B3Bt0GZY4+J48XsuizO6o8OdhlfHsfNmeEXw3skARIgARIgARIggcxJICHj5oQSojgn&#10;ocRYngRIgARIgARIgARIgARIIB0T8H10sD494JOE9YEiHd8au04CJEACJEACJEACJEACQQj4PjJo&#10;OY4q4T8m9qt2bjUwx81+ZJhBAiRAAiRAAiRAAiSQgQkkeNycABYU5yQAFouSAAmQAAmQAAmQAAmQ&#10;AAmkPwLxHxSsvqtM5PsWA2t5zrmVwVYZJkmABEiABEiABEiABEgggxDQHxkwAlYDYIyBMRY+p9Fx&#10;3aHOt3POleW42YbCNAmQAAmQAAmQAAmQQEYlkOhxcwRAKM6JABKLkAAJkAAJkAAJkAAJkAAJZDQC&#10;+MqATw+W1xy/LxEZ7Z55PyRAAiRAAiRAAiRAApmWgB7++sa+WpVzbiwcngfHzeEZsQQJkAAJkAAJ&#10;kAAJkECGIZDocXN4AhTnhGfEEiRAAiRAAiRAAiRAAiRAAumMAFY4BDP7lK8UZlzQ6gSvE6wt5pMA&#10;CZAACZAACZAACZBAeiCgx7p6uAuvkfEWF2cfxecjZZ/zlVJ/4v8cN7tB8YgESIAESIAESIAESCDD&#10;EAg2bg41BI50fExxTob5mfBGSIAESIAESIAESIAESIAEIiNgvOWo0mpWhQ8N+NOXiqwFliIBEiAB&#10;EiABEiABEiCB9ETAjHe1yAZjYC2ywR3onCC3YpXjuDkII2aTAAmQAAmQAAmQAAlkJAKJGzdHRoDi&#10;nMg4sRQJkAAJkAAJkAAJkAAJkEB6JYAvD+fMnTp3hF38CVOUexIgARIgARIgARIgARLIWARc4974&#10;AzMU9q0SNkfm1uPL6TGz97Qpxj0JkAAJkAAJkAAJkAAJZBQC1hDY9+LYNwh2DYWtd86R3jbFOZGS&#10;YjkSIAESIAESIAESIAESIIEMSuDctMo1u8qgt8rbIgESIAESIAESIAESyJwEnLGuk0gEB46bEwGN&#10;VUiABEiABEiABEiABNITAWe47CSSrfcU5yQbSjZEAiRAAiRAAiRAAiRAAiSQ5gl4VjQk/xQrzRNg&#10;B0mABEiABEiABEiABDI5Ab8xsGeMDDzeLL86mZwhb58ESIAESIAESIAESCDjE/AbA3sHyQlEkD3S&#10;8lu3bpUzZ2Ll1KlTan8m0mpJKpctWzbJmTOnZMuWXUqXLp2ktliZBEiABEiABEiABEiABEggcxNI&#10;4twpc8Pj3ZMACZAACZAACZAACWRoAhgrZ8niu0XfRwi/TxEZ+v55cyRAAiRAAiRAAiRAAiQQCQF7&#10;3BxJebtMxOKcX39dLMePH5N9+/ap/XG7jRRLR0VFSUxMjERF5ZGOHTul2HXYMAmQAAmQAAmQAAmQ&#10;AAmQQCYloL458LNDJn32vG0SIAESIAESIAESyIQE9Ng3MQNgjpsz4a+Ft0wCJEACJEACJEACmZdA&#10;osfNIZBFLM5Zvfof5cryrMTFwWtOFsmePbtkzZoyUbHi4uIcLz2HDx9Wiv1zkv0QN8JTJEACJEAC&#10;JEACJEACJEACJJAQAvY3CTudkDZYlgRIgARIgARIgARIgATSCwF7zGunw/XfLmunw9XjeRIgARIg&#10;ARIgARIgARJIjwTsMa+dTuq9RCzO2blzhxQpUlRq1qwlpUqVlrx58+qQU0ntQKD6p0+flqNHj8q2&#10;bVtl1aqVsmvX7kDFmEcCJEACJEACJEACJEACJEACJEACJEACJEACJEACJEACJEACJEACJEACJEAC&#10;JEACJEACaZpAxOKcI0eOSKFChSR//vxSunRpKVy4iOTJkydFbg7hs/bu3Su4ZmzsGb1PkQuxURIg&#10;ARIgARIgARIgARIgARIgARIgARIgARIgARIgARIgARIgARIgARIgARIgARIgARJIQQIRi3PSm/68&#10;AABAAElEQVQQ0goebQ4dOqy2Q1KgQMEU69bp07H6GocOHdTXxLUTY3/++ad8/vnnsm7dOtm6dav2&#10;xlO8eHEpUaKE1KtXT6677jopV65cYppO0ToQJY0bN07++OMP3fczZ87oPpctW1auvvpqueqqqyR3&#10;7twp2gc2TgIkQAIkQAIkQAIkQAIkkPoEjhw/Idt37wt74ezZskmunDkkT+5cUjBf3rDlWYAESIAE&#10;SIAESIAESIAEMhKB4ydPyZade5LlljCeLlqoQLK0xUZSlsD6rTtl2ZqN8t+m7XJUzZ0qlSkh1cuX&#10;lotrVZYsWbKk7MXPtX7wyDHZte+Ac62oXDmlTPEizjET/gQOHD4qu/cf1CeyZs0qldVzo5EACZAA&#10;CZBAZiQQsTgHcE6ePKlCTO2SggULaHEOBCLZs2cX/Mc0OSwuLk55yvEJc7Zv3y47d+6UEydOJLjp&#10;OXPmSL9+/WT58uUh6/bt21eefPJJGTZsWMhyCTmJ/kIIVLly5YRUc8p+8cUXcs8998ju3YFDeb3x&#10;xhtSvnx5Wb9+faoNNp3OZZDE2rVrtfcnCpwyyAPlbZAACZAACZAACZBABiIwfe6vMvD1iQm6o+io&#10;3FKrclm5vsUl0rZpAylSKH+C6rNw5iWAhTDf/PS71K1aQcqW4AeFzPtL4J2TAAmQAAmQQPojMPvX&#10;ZXLvc28nS8fbN2soowfdkyxtpddG0vq48PDR4/LyxC9l/LRZARE3rVdDXujXXSqUKhbwfHJmvjh+&#10;qkz6Zq7TJOZjSz56RfJG5XLymHATePvT72T0J986mRtmjJVsyfRd0Wk0SGLZfxvl4NFjclm9mkFK&#10;MDsUAfILRYfnSIAESCDhBBKkqjmq/gO2efNGWbt2nRbp+MJOxSb8qkFqQJiDNiEAWrdurWzatFGO&#10;HTsapHTg7GeeeUZ7loEwBx5yBg4cKBMnTpTff/9dVq9eLT/++KO8/fbb0qZNG8mZM6d06NAhcEOJ&#10;zH3//felatWqiaq9dOlS6dq1qxbmXHLJJTJ06FD55ZdfZMWKFfL999/LCy+8II0aNZJrr72WwpxE&#10;ERZZuXKlVKlSRX799ddEtsBqJEACJEACJEACJEACJJC2CMDbzq/L/5Mn3pwsF90yQCZ+PUfiEul9&#10;NG3dGXuTkgTWqNXGtzz+itz33BhZu2VHSl6KbZMACZAACZAACZAACaRhAml9XHjsxEm5tt+zQYU5&#10;QLvwz3+kzf1DZcfe/SlK+ujxky5hDi6G+dg3C5ak6HXZeMIJwFsP5sht+w6ThX+sSngDmbwG+WXy&#10;HwBvnwRIIMUIJMhzztmzcXLq1CkVcuqAFunAS2Dx4iW0J52cOXNpLzqJ6SlEOadOnZQDBw7Kjh07&#10;tCjn4MGEh7R65513tKAFfejWrZu8/vrrEhMT4+pStWrVpGXLlnLvvfdqIVB0dLTrfFIPvvrqq0Q3&#10;gf4eP35c2rZtK19//bVLgFOrVi1p1aqVFhvBwxAtcQSS8nwSd0XWIgESIAESIAESIAESIIHUJYAX&#10;kH+r1YEvP3C7a06Rur3g1dIygVXrt0ir+wan5S6ybyRAAiRAAiRAAiRAAqlAID2MC595e4qsU+Gs&#10;jJUsUki6tm2u5joiH34zT7bv8QlyIJIZ8Mp4+Wj4AFM02fffLVoasM0J02dLl1ZNA55jZuoTgCeo&#10;xt0HauFU6l89/V+R/NL/M+QdkAAJpF0CCRLnwNNM4cJFlAgnh/z777/aw0v16tWlbNnyUqxY0USL&#10;cyDM2bVrtxblrF79jxLp7FdebXLpa50+fVoLgsIhhFecBx54QBd78MEH5dVXXw1XRSIV5kAMs2XL&#10;FilZsqTkyJEjaLv79u0ThNRKrC1Z4lNXw3tOqPioyRVGLFw/z5w5o0N0lSlTJlGhyyA02r9/v5Qq&#10;VSrcpfzOI4Qawpol9tpoEM8DfShevLj+beJ+vvzyS79rMYMESIAESIAESIAESIAE0iqBXje0klaX&#10;1nN1D15xsHr0qHr5vGnHHu01Z85vy1xl/vf9T1K4QD55vMcNrnwekAAIYMWvbVnxZYNGAiRAAiRA&#10;AiRAAumYQNe2zaTjFZcm6g6KxRRIVL2MUCmtjwv3HzoiU75f4KCuVLq4fDPqSYnOE6Xz7mh/pbRR&#10;nlE2bd+tjxcsXSm79x+UooVS5pl+9O18py92YtmajfLn6vVSr3pFO5vpcwTwd6xcyaL6KJf6xhbq&#10;+1dyQYNYy1hqXM9cK6PsyS+jPEneBwmQQFojkKCwVrlz59aecooVK65FKocPH1YedDbL+vXrZNu2&#10;bVqIAc86kRiUlygL8Qbqoo0tWzZrbzYQ/+Aa8MqDa0Zio0ePlhMnTuhQVoMHD46kStgys2fPlmbN&#10;mkmBAgWkfPnyWsxz0UUX+Qk8cN0BAwZIxYoVBaIS3FuxYsVcG/LDWfbsPq3UoUOHwhV1nYcwCddD&#10;H0NZnz59dLk33njDVQyiFdRv3769zsd9X3bZZZI/f37dJvZNmzaVuXPnuuqZg/nz5+v6zz//vM5C&#10;+3Xr1tX1S5cuLUWLFpXrr79eia82mSoB92D02GOPSe3atTVr3A+u3aRJE/n8888D1kEmwn2h/+gH&#10;bMKECfq5IQ/iHnhUQiizypUr6zBhKIP+4LzZkiKqQns0EiABEiABEiABEiABEkgJArUrl5NGF1Zz&#10;bY3rVJeWl9SR65pfIn1uaisTh/WX6SMHSc2KZVxdGP3Jt/LLstWuPB6QAAmQAAmQAAmQAAmQQEYk&#10;UL18adeY2TuGDnVcUQk+aGmTwPK17m8K/bu2d4Q56HH+6Dxyf5c2rs6vWrfFdZxcBwgFi3DCxp66&#10;u4tJ6v3kGb7vE65MHmgCPTtcJQvHP6+32WOHChcH8IdBAiRAAiSQWQlkTciNR0Xl0WKHGjVqSp06&#10;dZVHlNLK480uWbbsb7Ut0wKbI0eOaHFKqHYhXsF25MhhWbdu7bn6f+u2IOaoV+8iwTUgrMA1wxm8&#10;63z88ce62FNPPaUFHeHqhDsPoQnCSC1cuFAQUgrebC6++GJ9nx07dpSHHnrIaeLo0aOyYsUK1e/4&#10;Fa0Q8dhbJN5uLrjgAt3mZ599Jgj1FalBXLN79269haoD0Q/Kob9eQ/7ixYtl4sSJ0rp1a/Vc1mlB&#10;zrXXXquFMosWLZKrrrpKRo0a5a0q4I/68Pxz//33S//+/bVQql27dtKiRQudnj59ujRo0EAWLIhX&#10;udsNwRMT+L744ouyceNGadiwodxwww3KK1NZ3a/OnTtLr1699LXsekjjfnB9CMXGjh0rd955p65T&#10;p04dQRgzPL/ffvtN4OUpKsqnqK9atarr+eTLl8/bLI9JgARIgARIgARIgARIIN0QuKhGJfn05Ued&#10;1Yim4y9N+MIkuScBEiABEiABEiABEiABEiCBdEVg176Drv7iW4jXzqjIB7adOHXaPky29NRZv7ja&#10;6nx1E7nkgqpOHjz8HDxyzDlmggRIgARIgARIgAS8BBIU1gqeXfLly6/DBBUsWEDyKNeBx48fU2Go&#10;DihhzU4luInT4Y8QpgoeT+D1JkuWrI6LOghyECIKnmYgFNmxY7sSYmzQwgrkFyxYUMqVK6895uTK&#10;lUt7oTHeZLwdt4/hOQbiDNgll1xin0pUGh5iBg0apMJqFRYIZSAwMQbvLNddd50Om4V98+bNdbnv&#10;v/9eh76CmAQu8nCcUHv44YdlypQpMmvWLIEACEIThNJKLQPD22+/XZ555hmByClbtmz60ng28Az0&#10;+uuv6z1EN5UqVfLr1tSpU/Vzxx79N4bwUp06dZJ58+ZJz549ZdWqVU7bpkyPHj1k+fLlWgAEoVWR&#10;IkXMKV3vpptuknfffVd71YH4J5B98MEHAq8//fr10yIf2+vSFVdcoatUqVJF1q5dKyNGjNDedQK1&#10;wzwSIAESIAESIAESIAESSI8ECqhVox8M6SdX9HrK6f5vK9Zo7zmXXljdyQuUwAvt7bv3ybotO2Xd&#10;1p1qvJ5VsPq4WvlSUjBf3kBVQuZh7rdi3WbZuG23bFPt5syRXcqVKKLFQ3BFH8yt+JFjxyX2jO/l&#10;eq6cOSQqV86Q17HL586VQ3LndJeHm/7T5xY+wPV9dnVfsC0798if/27Q95xTuVUvUbigfrFeKH+0&#10;3/V27j0gS1au1feRW/WpYpniik2pBLvKx4v6fzduk382bFHz4rNSo0Jpqa62SPgGuw+EOFu3eYe6&#10;l/X6Q0CNCmWkZqUyEhPgPnBjJ9WHiuMnlQdbFR7AtgNHjsqBw75FHHmjckmOc15d7TKos0Zda7Ni&#10;t2vfASlVNEYqlSkheJ55cueyizJNAiRAAiRAAiRAAumWAMZKGDMZi2SshrIY62EMDMPYN9T4iONC&#10;jSmiP2pXLusq98FXc6TjlY2dcT1Ozlr8t6tM5bIlXMfJcYA5ykffznOaqlutgh5z36gEOrY3nS9m&#10;/yJ3XHelUy5YwjW+j8ot2bP7vsVgfvPXvxtl5bpNki9vlJQtXlTqVC2v08HaQn5ytxfoWnv2H9Jz&#10;RXgQQojlKmVL6vliySKFgs7vTDunTsfq0Mw4htcceDyyzcxTkOedB27fs18xWa/nlph/YL5TWs1F&#10;As0pMa89fPS4YJ5k22HF1cx37Pbt69rzyUPq7/Pi5f+qOeB+OaUWp5coXEguVM+hQqlidrM6jZDT&#10;P/+9Ws0x9+q5Z4VSxaWymjMm1CPXCRVpBPOt1Ru2yr6DhzVfzBcj4Wvfh31/6GBK8rNh4N/ONZu2&#10;69DbW3ftFbyfqKx+I5UUi2DzU7s+0yRAAiSQWQgkSJxjoORULzzz5s2rxDl5tVhn69at2msOwhYd&#10;PHhQSpcuozzf1NAinhw6fmS8yANeVvbu3SP//POPbN26RZeHN5NatWqrer4QSLly5Q7oIcVc37vf&#10;siXeTSE8pSTVEFoJ9sorr7iEOchDmCuIaCBeefzxxwUeZZLL4GkH4bn69u0rX3/9tRbAQJQCjzEI&#10;7ZQaduWVV8rgwYNdl4LXn5EjR8pff/0lc+fOleHDh8u4ceNcZcwB2NjCHOTHxMQIPOdAuPTff/9p&#10;L0fdunUzVeTTTz/VHooQ/grljHcbUwACKHj0ueaaa2To0KHSvXt3KVSokDnt7GfOnKnZQUREIwES&#10;IAESIAESIAESIIHMSKBKuZJyQ8vG8vmsn53bn7dkhQQT5+ADwlfzf5Nn3v5Y9hw47NSxE+VKFpXn&#10;+3STZg1q29kB03hp/eE3c2X8tFn6xW2gQvWVl5+Bd3aSJnVr+J2+vMcgpx+4j5GP9PQrY2c07PqI&#10;HFEvhmG3tmkmL/bvbp+WjgOel1XrffPF1x7uIdc0vkgGvDJevlu01FXOHDx6e0fpe0s7fYgXsoPf&#10;+Z98OnOhOe3aP3Tb9XLfja31y2PXCc/Bwj//kUGjJgXlAXHLiw90D/qM0Jx9Hy8/eLt0vOJSeVo9&#10;s+lzf3Xu377shVXKy6jH7lYvhd0fJl79cLog3JnX7n9+rJP1dK8ucnenVs7xhm275K3/fStYCRzM&#10;cA8IMdDhikZ0UR8MEvNJgARIgARIgATSBYHBY6YoEcZ8p6/fvvW0XKBCzYay3fsPSv1b4j3td7ry&#10;Unn90bv8qnBc6IckbEbVcqUkWolXzJj/LyWwf/vTb6Xvzb4xO8Qws36NF+dgHJxQUUTYTqgCC5au&#10;cOYpKN+qsS+KQusm9eWR1z5wmsA86Pb2VwQUjjiFVMIe3z97f1dp3eQiuW/4GMHiikCG+7238zV+&#10;ohZTNrnbM+1i/8c/6+Sp0R8pgcwGO9tJ4/k81P16ufP6lpJNfUsKZK+pecib/5vhnNowY6yr7IiJ&#10;02TMZ9/p8+bvD1i+8fHXLu6mgSIF88mrD/WQKxpeaLL0fv7vK6T7U/7fhyZMny3YYAgRPWFoP522&#10;r3vj1U1lxIA75NVJ0+T1j77W571/4Hm/9XgvLcCDEGjMp9/Lm1O+cX6fdvn2zRrKkPtuDruoY9P2&#10;3fKYmi8uWLrSru6kwXdQz87SrV3zoL8r+z5Skx86iXnzyI++ko+/XRCQA8rgHu5Vc+eeHVq6wtLh&#10;HI0ESIAEMhuBwP+lDEMB3mzy5MmjPcaUL19BKlasKCVKlNSeciDO2bJls2zYsF6HGYLXFIS6wrZ/&#10;/z6dt379el0GZXPnjtJ10QbaiokprNuOxGOO6eb27dt1EuIOeOwJZAi5BHFHoM0OIYXwVAjvFB0d&#10;LbaAxG6zffv2+vD333+XQG4U7bIJTd9zzz069NPVV1+tPQzBG0zTpk21R6CPPvrIUd8ntN1Iy991&#10;l/+kwdR94IEHdHLatGkmy28frD6eC7zjwLz1cV+w++67z0+Yo0+oPxBirG7duoLfk7e+KYNrQLxD&#10;IwESIAESIAESIAESIIHMTOCGqxq7bn+eekEZyLCC7oaHXxQIM4IJc1APLwu7PvGaEph8GPRlG8rt&#10;U55Vuj81Ur+4hfedYLZUvdy9aeAI9VLd9/I1WDmz8jjYeW8+vNGEMrjEx3WDCXNQ96UPvpCvFywR&#10;eMtp03dYUGEOyr6iXto+8dZkJAMaVi8+N+4zufmxEUGFOagIVjc+8rK8MP5ztSozfHjjg4ePyZ2D&#10;R+mPRuYjhbcDy9ZslBZ3PSkzf/nLdSoSpjbHzTv26A8HoYQ55h76vzROHn51gt8qVVcHeEACJEAC&#10;JEACaZTA3PkLpMXVbQR7WuYm0O6yBi4AEEOHs28W/O4q0tbTBseFLjwJOoDYo/dNbVx1ELr3sx8X&#10;ydCxn0g/NQa1DWIIeGZJbvvkB7dgv21T3+8EnpWuvfxi53IY28OLSkJs9cat0r7/c0GFOWhrlBKA&#10;dH7kJYEQLJwlV3uxsWfk4dcmyHUPDA8qzEFfMCcZohY1dHn0Zdmo5o6BzOvJxlsmTkXlMIYFH8+/&#10;/7lejBBsnop8iHBGTPzSVNP7cNdBIbuMfV14XB04cmJQYQ7qYi457N1PtLfXu4e+pedwweZkWATT&#10;YcALjidX1PcaFoI0vfPxoMIclEf7g978UO58ZlTQ52/fR2ryw79tmJu+O3VmyHcFuAc8q04Pvejn&#10;xdXLhMckQAJpnwDHzUl7RtmTUh1hjxA6qHjxEoIwVMWKFZM1a9ZoEc6yZX/Ltm1blfeXKtpzCq4D&#10;YcXatWuU55y9OrxV4cJFpEqVqspjjnKVXrCQbgtt2mKZSPoHUQ4MobIQggmeXry2Z88e+eGHH7zZ&#10;+hh1jMGzCwxeXoKFpsJ1YKeUm7kNGzZI5cqV9XFy/dGoUSPdV3iqgScdhLr67bffpGvXrtqDzKRJ&#10;k8Tcc3Jd07QT6l7q16+vi4Hl0aNHtfckUw97eLwJFYbL1Acz2/CbgcFzUChr0KCB9t5jnpG3bL16&#10;9XRoNG8+j0mABEiABEiABEiABEggMxHweqSBUAMupu0QUXgh+dCr4/1eAMNLTsNaVbRIZMnKNdoF&#10;tmE3SXnE2aLcU08c5h9mFi8Auz+pvG16VlPCo0qDWpV1uKmFf65yiVSGv/eZWtVaTK0S9c0zzHVS&#10;ao8XvLbBPThcbP+1eoPrReJ9z43RrsMhXjKGFbhZs2bxu7//ff+TdG/XQupUq2CKOvsHXn5PC32c&#10;DJXAyt961SvqrN8VX1vEBO80h44cl+F9u9lV/NLPjvvUlQfGpYsXlj9WrXPdBwo9OnKC/PbhCMdN&#10;fvmSxaRh7SqyUwmVILoyhudePKaAPkRbMLyM76ZEWfYLcaxQvaJhHbX6M792Fz9PrSC228HL5S6t&#10;moT0AqQb5x8kQAIkQAIkkIYIzJk3X3r06q3f9d55933y/tjRckXzZmmoh+xKahJoUq+mYMxjxkAY&#10;3zx6RydXGCVvf2zhBjxEeL15cFzoJZaw417Kq+NX835zPGKi9oMj3vdr5O0n7lVj3ap++UnNQDgn&#10;CPiNIaQVPJYa69Kqqev8h9/MC+gl1JT37id9PdfJwu+njRJ3YZ60cu1mV7vwCNp10Gsy482nQ/4e&#10;k6u9EZO+FMx3bMPfjfo1K6uQRXnlz9Xr5b9N25zTCO/VuvcQ+WXSSzqkkXMigYnp89yCOFyzZqWy&#10;skqFTTZ/L02T8HDToUUj53kULpBPz3dw3vZCBK4IhwWrdW6vD6w/vpyz2DryeXupW72CDv1szw3h&#10;gQdesOx7x5ysuAqV7BVmYa6EUGx3dbza1TYO8JwgurEN9wqvtzHqPpareTwWthiDh6jOD78ks94Z&#10;6szvzDl7n5r84M3VDuuGfsBjUMmihfR8Eu8i7OeA3/BEdd/9b73W7jLTJEAC6YgAx81Jf1hJEucg&#10;piM83OTLl097u8mRI6cKR3VKv7RE6Ko9e/YK8g4c8L3UPHz4sBbmwNtMkSJFtACmQoUKWmgCUU6g&#10;GJGR3GLVqr4B18mTJ5VHni1Srlw5v2oICwWBizGE4urQoYM5dPZr167V6VWrVkm7du2c/GCJnTt3&#10;Jrs4x1wLnmLeeecdGTFihLz22mvaKwwEQ126dJE5c+aYYsm6L1WqVND2ILyB8AliJghsateu7Sob&#10;qi4KlinjG/zY4hys3DTMIYgKZeZ8MHFOlSpVQlXnORIgARIgARIgARIgARLIFASwuhRiC1s0sV95&#10;tYkqGuPcP0JP2W6z8bISrveNe3ZT8MMZ8+TxNyaZQ5nz2zKZ8dPv4l0NjPa8wpzRj98j7Zs3dOpC&#10;wDP6kxny8gfxqxufHv2xuuZFKbK61bmwJ9G0Xg0Z1vtWLZTBKbjh7v38O2J7GDIvX8Hj+b63SbFz&#10;wpWDquydz7zhesH4jeLhFecs+usf14t08IXopqMKcWDbj4v/lr4vjHVENRBA3dq2WdjQCWgD9/Fs&#10;767Oi2jwna1e2PYc8qZzCby8nrn4L2nTtL7O66raxrZk5VrtEccUDBS2bPnaTS7xUA/lpv7Ju2+U&#10;HOodgDFc86UJU11ekD75YRHFOQYQ9yRAAiRAAmmegP2BAZ3FYkwIdSjQSfOPzq+D/23ersc4fifC&#10;ZOBjeIVSxZxS2bNlVeFjWsjIyV/pPIynflm2Wi5Top1A9u/GbYIP0MZuUaFWc+aIHy9xXFjdoEn0&#10;PlfOHPLeM32kyR2PBWwDonuEw/UuUghYOBGZ0zxiEYTTte3y+rVdgi4dNviem7RYwy4XLg3Rz/uD&#10;+zpzD5Tv/d9G7Z3UiFIgbpis5mgInRXOktIewkNh8YBtCOuLEMB26CoIL3oNe8sRzcBDCjyMDr3v&#10;FrtqotKY0z6r5m222A1/324a+LJzPTSMOdSQc9fDQoiprzymI1CUa3O3c12E3Hr0jo7OcagE/k14&#10;58neWoSEfw8QvuoVFXYL3ouMGWEOFl+MVOGTzXwQ3neef3+q8iQT7yhg6qxf/MQ58DqLxSq29bvl&#10;Wumn+OL3bmztlh3SQ3nMMYs6sJ+swu5F8vxTmh8Wc9ghABG++gO1kAfepGz7ftEfcpfyMmQMv1/8&#10;jlLCw5W5BvckQAIpQ4Dj5uTh6u9iJpHtQlxTqFBBqVmzltSrV1+qVauhQ0wh5NTffy/TG9L58xeQ&#10;6tVrKC8p9XVZ1EHdpFilSpWcNowXFm97CHl08cUXO9uFF7pjUZryx48f10mcHzVqVNgN105pg/jp&#10;6aefli+++EJfau7cuYItoXb69OmwVSBwCmVGQGV7GzLlE1s3Z86cugnTtmnPuzcekYKFEjPteOvx&#10;mARIgARIgARIgARIgAQyG4HSlhAH937g8FEHAUIVPfHmZOcYia9HPeknzEF+t7bNZcoLDyPp2BNq&#10;dZ/tuhsCjRfHT3XOIzFt5CCXMAd5eLGJF443tGyMQ20QwSxVHl9Sy/DifvSgex1hDq6bPzqP8zLX&#10;7ge85bz79P2ul+MFVNmx6kWtbRu27bIPtYvzJ9/6yJU38dn+fsIcFLiqUR3Nyi78jFp9GC78FFZm&#10;fvjsg44wB/XBF2KiF/p1t5tzibBcJ8Ic2CscUfSxHje4hDnIwzX739pef4zAMQyry+GpiUYCJEAC&#10;JEACaZ2A9wOD6a8R6OA8Lf0QgBeKjgOeT/CGEDVe6+QRVHs9atjlp3nCXnW2QsxinMxxYdLHhQjl&#10;9MbH8cIImz/SP44ZkmLCHLQ/eYb734J2VhgrnMeY+KZrLkPSsU9V2K2EGIQUn778qGvugfoXVi0v&#10;n770qKupF5RHUAhGQllS20M4K9teUwKUB7q2dwlzcB5eOWe+PUSwGMHY+GmzZJkSFSXVPho+wCXM&#10;QXvVypeSj55/yNX0j2qBQnLau0/3kUsuqKqfK9qFGGmAEiZhLum1j58f4AhzcA4LGQb17CwQRhmz&#10;xXsm77UPp7vm1APv7CSP3N7BJcxB2cplSsg3aq6O+Z8xPH+Ie8JZSvNboTwZ2QbxlleYg/PXNLlI&#10;rr60rlMU7wCWKFEXjQRIIH0R4Lg5+Z5XsohzIKrAljt3lPKIU/ScR5yKal9OCXZiJDo6Wm9Iw/tJ&#10;xYoVlReVsros6pj6ib2tHDlyqPBYPq8pCAGVFKtWrZquDiFInz59wm4lSpRIyuUSVLd9+/ZK2ORT&#10;miPkVUIN4qhwtmPHjqBFUN8IY+DxyGvwIhTqJfLmzb7/WOP5G8OzR7gqmDlvznn35rx51t7zPCYB&#10;EiABEiABEiABEiABEvARKFIwvwsFPL4Y87ravrvT1fqlnznv3cNDix16Cqs2sZLSGNyZ22IdCESw&#10;ai6Y9bqhlevUsv82uI5T8gAramPyR/tdAi89vS9b4SUm0Gq+Iiqkk31/69XqRdsWqFBPZiUl8uFx&#10;JpR7fbxgtt2cwy346o1b7Sb90s/26RrUlXmnlm7vPLuVG/7E2KnTsa5qP/2xynVsDvJG5ZJXH+oh&#10;j915gyCUwNdvPOkn4jFluScBEiABEiCBtELA+4EBi/4G9O8rZvEfBTpp5Umdn35UVB/CITowhtA+&#10;gcTHEEh89O08U0xqViyjQubEe4fnuDDp40KEk2rW4wmZ8v0Ch7M38dYnbg8v3vNJOfaGbrqu+SUB&#10;QzZ1ujJ+AQKu994XM7VoP9JrP6yEDXYYYrseQmjZCxww9/J6LbXLI52U9hDK2HgSRVv4XXeyFlgg&#10;zzbMjyAusS2h4iS7LtIIe1ReCZYCGfoD8Ywx22OsyUvsHgKTi1VYZq9BgGV78MF5lEUoK6+hbIuL&#10;L3Blw5OtMXhuRWgsY7ifezu3Nod+++g8UfJ4zxucfDz/b+YvcY4DJVKD32nlOce2BUHmiyjzxF03&#10;al4QeX0+YmDQ0GJ2e0yTAAmkHQIcNyfvs0gWcY7dJYgtoqKipHTp0irs0QVy+eWXS6tWrfSGNPJK&#10;lSqtwmD5RDl23aSkBw4cqKu/99578ueffya6KSPO+ffff+Xo0fjVpYluMJkrli9f3q/FvHl9buLg&#10;uQYTx2Bmh5MKVmbduuCrVpcuXaqrFS5cWIcy87YBzzwIKxbMTH2vsKdhw4a6yt9/h1Y4m/MU5wQj&#10;zHwSIAESIAESIAESIAES8BHwrqSMzhO/knGNcvlv2303Bn8RaMrBvbZtcK9t7Kc/Vpqk3vfq5Bbf&#10;uE6qA3ywmPrKQPl54ouyYcZYgYvx1DL7I4v3mmVLFHFlwSV6MMMLaGNHT7i9jxqX4+Z863Mhpcxx&#10;oH1L5UHHto3bdtuHfulLL/QtKvE7oTLwUt8WGsG1emKsSV3fwhBTt8fgUTJ07P/kj3/W+X1owIvq&#10;+29qI9eqVcRYJYoX0jQSIAESIAESSKsEAn1gQBirhx7oq8NZUaCTVp9c6vbLG7poVgDvHBBVm3BD&#10;6F23ds1dneS4MGnjQghy7ntujGshAEIO2UJ5AB+txDkIvWsMCxOQhwUFkXgYMfUC7T9RXiFtu/Hq&#10;Jvahk4bg3vaWgt/FvN+XO+dDJTB2b69EP6GsuyeMlXcOZtdNantLV621m9MecwItWrAL3dL6cpf3&#10;nH/DLDaw6wZKX3ZR4DBypmyl0imzaP6yi2qZS/jt7TkWTnp/h3aFQp4FISdOxUe12LjDPddDyOhw&#10;86fmDdxin/Xb3AtE7GsjnRr86lZzf6sc89l3gjkjQmEf88yRsRgGnpc6X9VEC6sgOKKRAAmkDwIc&#10;Nyf/c4oPfhpx22cFIY1CeUiBJxtsCMeUGEPb4a7hbfeOO+6QMWPGyK+//ip33XWXTJ06VcqVK+ct&#10;Fva4du3aKiRXNYE454UXXpBhw4aFrWMKFCzoU8mi/8uXL5cLLnD/B9OUS+z+8OHD8vvvvkEmQnQZ&#10;gzciTBohzFm9erUECtk1e/Zs2bhxo6kSdA9x02233RbwPMJ8wdq0aRPwPDJRf/DgwX7njxw5IuPH&#10;j9f53vqXXOIbeI4ePVoeffRRyZUrl1/9hQsX6mebJ08eadu2rd/5SDMKFfK5HoTQp1mzZpFWYzkS&#10;IAESIAESIAESIAESSFcEDh5xLzQoU6yw0/9/N25z0nA/XrRQAec4WAKrNW1buzlenLN11z77lFQo&#10;Vcx1HOgglCeZQOWTI69quVIhPbrktVyxg0ue3P7zEtOPXGq+G8y8Ya6+XbhUFv31T7DiOn/XvoOu&#10;89427JP4IAF36aHM97Jzvy4Se8a9ojFUPfvchVUr6Bfstlekd6fOFGzgc5VyTQ5RzmX1avq537fb&#10;YZoESIAESIAE0hKBYB8Yrmjue0+IPYQ6PXr11u9ajQcd5Jkyael+2Jd4AncrgfjNntBC8WeDpxC2&#10;NJBBYP3giPedU1Nn/ayFyE6GSkyd9Yt9KNc28y1CNZneMR3HhYZM+D2ENY+89oGrYIcrGsmz9ysP&#10;ktmySfv+z7m8Vd7z7NsyZ+wwHfb1h5//kOdV6B9jvbu0kcdViNaEGgQGCJdmDOPwUOKNW1o3c3m0&#10;Qd2Wl7hF+KYte39BlXJhxRnlShS1q8jmHXtdx/ZBUtvzhretVr603XzAdK6cOaRmpTJi6q7eENoT&#10;aMBGrMySRWKsI/9kvry5/TOTISfUXDZ3LvccsHTx+Dm299LgEcw2bneLc+Yrz6vexTXB6pr8NdZ8&#10;3OTZ+9Tghzlpe/Vv3lfzf3MuPfOXvwQbrHmD2nq+eLkSPEG8RiMBEkh/BDhuTplnFvqNnnVNeMSB&#10;QTRjtlACHatqgpOmfexh5tqhGkIZiEeaN2+uBSwQ2QwfPlx69OghxrOMXR9eZgIZREVvvPGGtG7d&#10;Wl5++WWBl5h+/foJwlzZtnLlStm2bZtcddVVTjbCdyHMFUJDffLJJwkS5yBkFMQr1113XcB669ev&#10;l3vuuUf27t2rxTe2OAd9q1evnhavPPnkk/Lpp586LljROQh2cA+R2Lx582TEiBHy0EMPubgPHTpU&#10;Zs2aJdnUwPepp54K2tTrr78uTZo00Z6STKFjx47JzTffLAcPHpRKlSrJ7bffbk7pfYcOHaRTp05a&#10;UHXrrbfKBx98oMOgmUIrVqwQiK9gDz/8sPbKpA8S8Qe87ixZskQ+++wz6d27t99zTUSTrEICJEAC&#10;JEACJEACJEACaY7A5p3ul7X2yr2VVmz4SF+SwRsLXkablcG2wGfvwUOu+7e9yrhOnOeDgvkCf3gJ&#10;1C2vFx1vmVBzVNurEOqNnzbLWz3scaiVkAizEM7CrbwMVx/n0cZXrz8htw561eXWHucg2PlyzmK9&#10;4RgeiTpeealgJXFutXCERgIkQAIkQAJpkUC4DwymzxToGBLpa19WfSiPdGwbyZ1BjHzzNZc74ZTw&#10;wXnvwcNSuEA+XR3CDTvUEj5Se8OnclyYuHFh7Jk4eWr0R67HhGfx4gPdnbCz44f0lda9h7i86vQc&#10;8qZ8M+pJmTb3V1fdUB4xXQU9B98v+sOVg7lQxXa9XHmhDuBtCSGXygUJz2Tqli3u9uBp8u194QLR&#10;9qHs3u8W99snk9re5h177OakVFHfgmdXZoADCFuMOAesDh89LvnyJs5DSokA4aLsS2bLms0+TLZ0&#10;dJ7gCzS8F/H+fbfPZxHf91Q7z6S9oj0wM9xMmXD7f9ZvCVkktfi92L+7HDp6THmJWuHXH+SZfPwd&#10;6KTmi93aNg8YCsyvMjNIgATOOwGOm1PuEUQszomOzqfFGrt27VICjew6LFX27MHVn0npcmzsaYGg&#10;Y9eunfqauHYkBg8sf/zxh9x5553yyy+/aEFK//79pUyZMlK9enUt+Ni0aZNg27PHPcCw27/mmmvk&#10;iSeekOeff14efPBBefXVV6Vu3bpSpEgRLchZs2aNIPxT9+7dXeIctHHvvfdqzzHwuPPDDz/o8xDe&#10;PPfcc1q4Y1/HTh86dEhfE9ctXry4wBsOQoNBAIVQUX/99ZecUSseixYtKl9++aWfdxkIauAJZvr0&#10;6Sp0WG1p0aKFekZ5tDBn/vz5UrNmTenZs6f2bGNf107DY02fPn3kkUcekQkTJkiDBg20sGnRokX6&#10;+ngBDZGOCf1l10W6UaNG2lsShE2XXXaZFhnBY87cuXNl8+bN+tzbb78t2T2rPCEumjx5smYFj0c/&#10;//yzFvjguUGYA685x48f1x574FknKYbnM2XKFIEICUKhLl266Lavv/56v2eZlOuwLgmQAAmQAAmQ&#10;AAmQAAmcLwJ79h/SL4HN9S+s4nY3vX2Pz6MKzkfljvyFeaH88eKcg+oFnLEDh+O99OAjRjY1vk+L&#10;FsoTTnL217sSMjFt79hzIGi11HQBDo9J+MDxzNtTXCsivZ0zL5T/9/1PMvap3uoFfuiVrt76PCYB&#10;EiABEiCBlCYQ6QcG0w8KdAyJzL3v0qqJS4CD0Em3tWuhocxa/LcLTqBwRxwXJm5cuEB5ErFDgsED&#10;5vP9bnOEOQBfXn3sH/t0b7n18Ved54A6Nz/2ist7DU42q1/bKZOQxMffLUhI8YBlp6jx8aN3dAx4&#10;zmRGMr7HtxnMtYxXy8PHjpvqfvuktuf10hnpPKpgvryuvqCPiRXnhPI847pIMh+kxkKDbR7Ps4m5&#10;BXtOH6h+avHD850wpJ+8PPFLHUouUF+QB5HayMlfyTjlhXXC0H7SKESY5mBtMJ8ESCD1CHDcnLKs&#10;IxbnlCxZQnnMOSsrVy5X2wrtQSXUasGkdBuClDNnYpUwRfR1cO1IrUaNGvLTTz9p7zfTpk3T4g4I&#10;Q7DZVrJkSbn88su1iMQrFkG5Z599Vtq1aycDBgyQP//8U77++munOrzrtGql3GQqbzBeGzhwoPZu&#10;89Zbb8nixYv1Bm8zzzzzjLeo6xiCHHjG+eabb7QYZ+fOndrDiymE8/D0Ag84JnyWOYc97uW7777T&#10;Hm8gaIGACAZBUefOnQUho3APCDsVzOBNCN6G4IVnyJAhMmnSJC0OwnOGIAcCoPbt2werrr3QoA+P&#10;PfaYrrtggW/wipBbEOuMGzdOi6QCNZA7d24tLBo0aJB8+OGH8vnnn+tiuDZENHgOuP+kGjwrIfwZ&#10;RD4I8wXvSLDGjRsntWnWJwESIAESIAESIAESIIE0QeDXFf+5+uF1zV2ySCHHE8qRYydcZUMdbN8d&#10;H76qyLkVwyhfonD8Skq8LMZK1+Tw3BKHCWEYMy+nwxTTp73eUCOpk5gyxWMKuMRRz9xzU4Kb8bqt&#10;T3ADyVgBYc9GD7pHnuvTVWb/tkzmLlkuP6qV44HY//XvBmnZ62lZ+MELfivHk7FLbIoESIAESIAE&#10;EkQgoR8YTOMU6BgSmXd/ca0q2usJPizDPpu5yBHnfK7CXBmDh8nLAwhAOC5M3LjwH09IpN5dWgec&#10;XyBcztO9usjQsZ+YR+EnzLn28oslb1Tk3lBMQ/Bu8vPfq81hovfwovlA1/aSM0fwT3GnTseGbf90&#10;bKxr/F0sRGjipLbnFdlg3A9hUDjzLjDwthOufmY57/U02+P6lhLOc6uXDUK7pRXLnj2bDhv3YLf2&#10;svDPfwQeozBfDCQgwm+p8yMvyf9efFia1K2RVm6B/SABErAIcNxswUihZPARgeeC1arVUN5sjsru&#10;3bv1Hl5cUtIgykA4KniKyZPHrbgNd12IYeDxBhsM3n7Wrl2rPckUKlRIYmJiXGGTgrUHwQa8uOBe&#10;UX///v26PxD2REUFdscHkQnCYsHrzn///afrVq1aVfLnzx/sMjofghuIRmAIXYVt3759us8VKlQI&#10;Wx/14PEH24EDB7RnH9wn6hqDmCiQoMicxx6hp7p166Y3tAORD4Q54fpv6oI9BC/Y4PEHHopq1arl&#10;CrNlX89Oo79ggNBYGzZskMOHDwvEVggXFsrgpQhbpAYRFMKdIVQYGJcvX17wTGkkQAIkQAIkQAIk&#10;QAIkkBEITJg+23Ubl9ap5jqGu3/zomxtmFj1puIRterRFmPYLxS9YZb2HjgU1lX1NiX0wUtjeFgJ&#10;9qI63EvlcOdN31N7X7lMSZdb8huvbioFoiMPqZXa/Y30egiNdkPLxnqDAGv5mo2yYOlK+ezHRa6V&#10;zfidLPxjlbRv3jDSplmOBEiABEiABFKMQGI/MJgOUaBjSGTOPb5RdG3TTJ5/37eQdOk/62TLzj06&#10;jCc+QBtDyKVA4nSOCxM3Lly3ZadBq/flSxZzHdsHd3W8Wo1LN8nU2b/Y2U66901tnHRCEt72endp&#10;o8K4NoqoiVuU9x4TDhhjY4THCjU2xm8qnO3c6/asWUwtCAhmSW2vUhl3GF0s0oD3onC2aYdPxGbK&#10;Repxx5TPLHvv4plmDWpLy0vqpPvbh9ch3Ae24X26yXrlyeonNS/8dtFSPW+0b/DrBUsozrGBME0C&#10;aYQAx82p8yAiFuc0bNhQTp06pQQTR9T+pPaoAg83KWEY9GLLmTOXCoUUHZGwI1Q/ihUrJtgSaxCc&#10;BAvlFKxNCIvggSYxVrhwYcGWWIPQp379+omqHhcX59RDOxdffLFzHC5h10VZhKXCllBDeC2EIUtJ&#10;g/ejhD7TlOwP2yYBEiABEiABEiABEiCB5CDw05+rXCs8scKx81VNXE1XLlPCif2Ol8Vbdu2VMsVC&#10;zz9WrHV7IrXDFlUoVdTVPtzJFy9c0JXnPcALa+Oqvmm9GjLlhYd1EduF+lHVt1C2cfuuUKfP27nK&#10;Zd0vs1eu2yyN64Se3xw+elzmK6ELVpeWKlpISqotNVyqh4KEcGV4oYrnBAFW/RqVnOL4+FSvekW9&#10;9bm5rbz35Y8y5J3/OefnKO86oT5AOAWZIAESIAESIIEUJLBPLbTsec/9+p02LgPv3u+PHS0Q3CTE&#10;Agl00O6Sn+dLjFoISsvYBDpc0cgR5+BOZ/26zE9cDgFzIOO4UCQx40Kv8ATj/oa1qwRCrL8jvdC/&#10;u/y3abssU+Jx265oeKF4Q/za54OlIUSf9PUc1+nbrm0Rds5kKtze/kp5ZdI0cygTvpodcmyM+QK+&#10;teGbWDBbtX6L6xTCzwazpLbnFY9A/BROnIPFHPCiaaySmj/QAhPw8l3238aIxDkzf/lTiQCz6bli&#10;qSIxkv88LwA5fvKUwMMUxHRn1f/gpco2zCGx4e/Ob8q7b6eHXnROf6tCBELAQyMBEkg7BDhuTr1n&#10;EbE4p1Sp0toLDAQ68CSDwUJKi3MgisGkCXsaCZAACZAACZAACZAACZAACZBAcAKbd+yRvi+MdRXA&#10;Ck/visVKSpxj25tTvpEX+nW3s/zSr02e7sprZrnt965kfXfqDyHFKBADGWEOGr2wSgWn7ahcOZ30&#10;vxu3CUJbZQ3ykvrHxfGrlZ1KaSBRqbSb7yjFN5w4By/sX5rwhdP7frdcK4/c3sE5TunEGWuRBq4V&#10;G3tGLryxv3NZfNiYOCz+2DmhEviI0LPDVS5xztrN2+0iTJMACZAACZDAeSFQsEABaXJpI8Eq4MQK&#10;c0zHvQIdtIv2aRmfAETpGAvNUeE9YdPn/Sq5cuZwbhwC5mBCCY4LRRIzLqxZyb3gF55BOykBVLB5&#10;QW71PCAC8Ipzflv+n/ytBCN1qlVwnlckiUVqwYPxfIPyGMuHW8xgt9vpyktd4pxfVT9Wq1Bd1SuU&#10;tos5acyNEDoWv7Ng9vpHX7tOXdkwuKeVpLbnFY+MnPyVEhddEtA7lOnUeI/31qsurWtOnZe9V+jk&#10;ne+cl06du6iX7zuffS93XHelXqgRrF8Qt/QY/KZzGv/uTBs5yDlO7kQk/O4e+paz6AfXb/XVGD/h&#10;oulXw9pV5Wr1m5ipwl3B8Pfr2ImTfu8qTHnuSYAEUp8Ax82pxzxrpJfCP8YQycCrCUI6YcuTJ0+K&#10;bKZ9XAvX9P6HINI+sxwJkAAJkAAJkAAJkAAJkAAJZHQCWLH2xsdfS5M7HnO9RMZ9Y5Wa165vcYnA&#10;o46xyTPmC1brBbMffv5Tx463z19ev6ZzWL9mZddKSrxwW7JyrXPem3ju3U9dWa0ax7+4LVuiiHMO&#10;obcmz5jnHNuJ+b+vkOHvfWZnpZl0c+WWvFzJeG9CCP3kdYtvdxbeaUb/71s7S7q0auo6Tu6D3Lni&#10;Pyih7cNqpatt2bNnc30cwMeoUL+RjdvdLuy9L5zttpkmARIgARIggdQikDVrVnnvnbfk3rt7yuQJ&#10;4xLsMcfbTwh00A7aQ7ton5Y5CNzU6jLnRiG0wPjO2C1tLjdJvz3HhSKJGRfCQ6Nt8Mgy6eu5dpaT&#10;hujiibcma9GUk3kuAS+hNw0cIX+ocGQJsSnf/+QqfuPVbk+krpMBDjAXgHdQ27xt2ueQfvmDL+Xk&#10;qdPebH38zYLfXV5pIMwoXSwmYFmTmZT2alYs4+o/xD5eT0LmOtgjjJZ3PtOmaQO7yHlPw1NpWrGY&#10;c+GCTX/wO31u3GdBnSFgvm97KUW97u2vMNVTZR+I32UXxb8TQCc+/m5B0L4gJPVqtfjGGN5HeBcR&#10;mXPckwAJnB8CHDenHveIPeegS0agk3rd45VIgARIgARIgARIgARIgARIIPMS+FEJXbwvwhBOFi/w&#10;jhw7oVdgLl72rz72Upr83IMBV98hdNLT99wkj478wKnStu8wefWhO3UILLM4Ai+6x3z6vbww/nOn&#10;HBKP97jBFXIJIY6G9b5Vbn5shFOu44Dn5c3HegmEQMbQ51cmThPElzcGd+cX1ahsDuWaJhe5Vt8N&#10;GvWhlChcSL8cxsu7PfsPyfw/Vkr/l8Y5ddJaAiuph953i9zx9BtO19Df/9TLyAe7XedaTYgVkPc/&#10;P9b1/Fo1riflLXGP00gyJmwPRWj2zSkzVDitwhKdJ5fmjd9I+2YXOyvEUab7UyPljYF3y+UX1cKh&#10;Y1gF3PfFd51jJK5qFC+4cp3gAQmQAAmQAAmkMgEs/nxq0MBku2qTxpcKNlraIzBPibeTIphq07S+&#10;eMMpmbts2ehCLW7HeNZrbUOIEDguTNy4EF5q+t7cTuCB0tiTSoCze/9BubtTKylwLpwPvOKM/Ogr&#10;xxuHKWvv8cyue2C4fPHq43Jxrfh5h13GTu89eFi+mv+bnSXXNL7IdRzJwa1tmrkWOIz7YqY83L2D&#10;5I3KFbA6vP7c8PCLMu6Z+/V4HIUQueKDr+bIU6M/ctV5qtdNruNAB0ltb+h9t0rLe552mn767Y91&#10;CKNBPTu7PEdBxN97+Duu+Qw8ANWvGR8S12kklRMQgJi/s1/M/kUtPrhA4EUWfy8T4gkpJbqNOfXn&#10;s352mp7y/QLZe/CQvKhCtBUtFO+VbZNaBPHYqEkucRbuyxtCymkoGRPh+LVuUl+Liswl8XcUYbdu&#10;UgtNsNjDGLzkDHlniuBejHVsyf+OGhbck0BaIsBxc+o8jQSJc1KnS7wKCZAACZAACZAACZAACZAA&#10;CZAACODFsPflcCRkPnp+gJ+Iwq4HzyxYfWq7fh/wynh5evTH0vCCqhKrQhn/sWqd8zLT1MUK0Hs6&#10;X2MOnT3y8XLuu0VLnbw+KsTW4DEfK/FNJdVenMCtvHk5agq9P6Svyz16hxaNBIIc23oMHqUPsQLV&#10;fqFnl0lr6ZaX1HG57Ub/3vzfDL3BLT5euP63aZusWr/F1fWSRQrJ8D7dXHkpcYDwDLahHxBUweBS&#10;HWKr9s0byoffzJOl51Ya46XqrY+/KhBU1apUVr9wxfMw5017F1YpL20uS1srZU3fuCcBEiABEiAB&#10;Esi4BGb9+rdgS6xVKVsyqDgnd86c2rPh+9NmuZq/QYVayn9OKOI6YR1wXJi4cWGfm9vKNBVCzB7/&#10;I7QTNoyZT8fG+nkNBXaIFgoViPbztIOx7vejn9HjWOvx+CW/nh+/kAAnr1PhnMI9Y79GVMbVl9bz&#10;E3R9reZ2N10T74XJWw8eghp2fUTqVqugf4s//7Xab/505/UtIxIZoe2ktFetfCnpdUMrGfv5D043&#10;8fvHdomaL0LMv3TVWr9nUKRgPnllwB1BQ5A5jaVColblsgJPVzDMQ01YKMxn5r33XCr0IPglihcu&#10;KM+oBTO2Rxx4oJ35y0Mq7HN5qVy2hOzce0B+/nu1XyOYQ9uh9fwKJFNGOH7winV3p6vl3akznSs+&#10;9sZEGTHxC/Ubrigx6u/hDnUPtqcxFITo577OrZ06TJAACZBAZiNA35uZ7YkHuF+EDps3b57eYmLc&#10;L2kDFPfLatCgga47adIkv3PMIAESIAESIAESIAESIAESSD0C7Zs1lBmjngopzEFvsqkwDFNeeMjv&#10;5TBeWmL1I16geYU0eJE8fkg/XTfQHb0x8C79cs4+B0EHXjKiTbs9vJCbMLSfVFYrF23LlzdK3nny&#10;PjvLSdsv5pGJl5k91MvptGqjB90j99/Uxq97eME6XX1o8Apz8CL7k5ceEbyoTWmD55zb2rUIeBl4&#10;woHhIxRW7uLjh21waw/vR1/OWewnzKlarpR8MKyfS3Bl12WaBEiABEiABEiABNIrgc4BQhsFygt0&#10;fxwXBqISOg9eMzGvaRtA9I3wt5hneK13lzYySnnvfO7+rtK1bTPXaYy1C6lwQuEMnmps65RIDx8Y&#10;b9/oCVXrbdu+DvpnDKIazKHs+RPO4f4G33uzKRZynxztwUvO0wG89EDwgtDH3mcAUdFXrz/h8vwS&#10;spMpfPL2IKGfMJ8JFkIshbvkav6ujlfL64/e5Qo5jQJYQIO5VkBhzuA+gsUeqWGR8BvU80aBANE2&#10;/C4glPx05iI/YQ6ERzPHDBY7nLVdl2kSIAESyAwE6DknMzzlCO6xWTP3YDWCKk6RggULSlLqOw0x&#10;QQIkQAIkQAIkQAIkQAKZnEAOy/1zOBTwJFO2eGEdjqiKWlmHlbsJEXZgBeiIB+8QuPB/cfxUP7GI&#10;uT7ckuPFnPelmzlv9ngBjZe3V6qXc0Pf+V/Q9iAKGXDb9WK/MDZtYI8X8PPVSsaBr08M+EISL32x&#10;ihOrWJ8b95lTNUeOeNfZJjNnjvgpL8JvhTKbvV0vUB27bHYldApkELc8ducN2g3+sHc/kd9WrAlU&#10;THPoo9z2w/W9N9yUqWD3J9x9oI5d3k6b9rAfqrzjZFNMsILXfrEOjz7G4OFnzrvPysffzZe3lOcf&#10;u5wpg3195R2pnVqlDK87wa5nl2eaBEiABEiABEiABJJKIGeAsV9S2gzXHj4q16xYxhnjQsAc6Udy&#10;jgsT92QQvmrME/fKhzPmyZjPvnd50bFbxPyh7y3t5ILK5Zzs55Q3ymIxBeW1D6frvInDHvATnTuF&#10;zyWwGMAeC2NBQfP6tb3FIj6+UQm6xlveliC62LBtl8DjiG2Yb738wO16/hPI+xM81fS5qa0Ky3Sh&#10;XS1oOrnaw4IOeEa54uILZLAKS4TQcYEMfy9uu7aF3KwWc+TIHj//sst65wgmlLIpY8+vTF6ofSTl&#10;MV88dPS4Cq38pd88ZtvufVJRedCJpB3TD++9gU8w87YbbA7X6cpLpWndGtqDjndBi902nsM9N1wT&#10;dL7vvZ5dN1A6kvKR8MN9vacEQ/A49dIHXwT9O4pFHFc1qqPeA1znCpEdqG/MIwESIIGMTiCLilt5&#10;NqPfJO+PBEiABEiABEiABEiABEggfRBYtuxP3dELL6yXpA7b0xyTjos7K2fPxqntrMTFxckZtcWp&#10;cEtn4s7Ili3b5OiRI9KoUcMkXTc9V8bqQawiXLNpuyhS6uV1jHpxXDTRKx9Ne3jBjdjzlcoU1y+i&#10;8XEiUjt1OlZWb9yqXpJv1y/T61StIHmjckVaPU2VQ2ivLTv36Hs5dPSYElXFSJlihaWk2gd7WZta&#10;NwCX6XA5XqRgfikeU0CHrPJeG/3fsWefbN9zQG37JIv6Y9WBWwAAQABJREFUX/UKpdVzLXHe++/t&#10;K49JgARIgARIgAT8CSxe/JvkjY6WMmVKKU+I2SSr+qiKj8v4SO7bkPbVwweDs2qsjHEzNo6b/Xkm&#10;JYfjwsTRO6yEFqs3bpN1W3ZI7lw51Li1oA5TBe+bwQyCB/y+WyiBSVqyVvcNdoReENNMHNZfdw9z&#10;qBXrNsvazdulhBKAVShZLCIvI8ndXiBW+Hdg8474+QwWhmA+4xUbBap7PvPi1L9h67bslMNqDoZw&#10;XOAabFHE+ewnro152X/q2W9X4iEslChTvIiULhZzXvubEH5YzIHf7pZdezVKeMrFnDGt8j7fz5vX&#10;JwESSLsEgo2bszpj56ySNatv4GwLTu10sLsLLGMNVpr5JEACJEACJEACJEACJEACJEACGZIA4tZj&#10;1SO25LDkaA8rLLFKGVt6Nwhw8OI6Lb68xov1cF6X0H+8HMZGIwESIAESIAESIAESSDwBjgsTxw4i&#10;nItrVdZbpC1E6m0m0vZSuhzmUPBKiS05LDnbg5gvrc5nQrHKqsRZ8DSbHiySeVlq30dC+ME7LrZG&#10;qd1JXo8ESIAE0hGB4H7X0tFNsKskQAIkQAIkQAIkQAIkQAIkQAIkQAIkQAIkQAIkQAIkQAIkQAIk&#10;QAIkQAIkQAIkQAIkkBYJUJyTFp8K+0QCJEACJEACJEACJEACJEACJEACJEACJEACJEACJEACJEAC&#10;JEACJEACJEACJEACJJAhCFCckyEeI2+CBEiABEiABEiABEiABEiABEiABEiABEiABEiABEiABEiA&#10;BEiABEiABEiABEiABEggLRKgOCctPhX2iQRIgARIgARIgARIgARIgARIgARIgARIgARIgARIgARI&#10;gARIgARIgARIgARIgARIIEMQoDgnQzxG3gQJkAAJkAAJkAAJkAAJkAAJkAAJkAAJkAAJkAAJkAAJ&#10;kAAJkAAJkAAJkAAJkAAJkEBaJJA9LXaKfSIBEiABEiABEiABEiABEiABEiABEiABEiABEiABEiAB&#10;EiABEiCBjEZg8vAH5diJU/q2ovPkTvLtJXd7Se4QGyABEiABEiABEghIgOKcgFiYSQIkQAIkQAIk&#10;QAIkQAIkQAIkQAIkQAIkQAIkQAIkQAIkQAIkQALJS6BooQLJ2mByt5esnWNjJEACJEACJEACDgGG&#10;tXJQMEECJEACJEACJEACJEACJEACJEACJEACJEACJEACJEACJEACJEACJEACJEACJEACJEACyUsg&#10;WT3nnD17VmJjY+XEiRN6Q/rMmTMSFxenN5zPkiWLZM+eXfLkySN58+aVnDlz6rzkvS22RgIkQAIk&#10;QAIkQAIkQAIkQAIkQAIkQAIkQAIkQAIkQAIkQAIkQAIkQAIkQAIkQAIkQALnn0CyiHOMKOfkyZNy&#10;6tRpJcQ5o0U5yBe9xclZ5MWdVYc+Ac+pU6fkyJEjkit3bsmrhDoQ62TNSkc+5/8nwR6QAAmQAAmQ&#10;AAmQAAmQAAmQAAmQAAmQAAmQAAmQAAmQAAmQAAmQAAmQAAmQAAmQAAkkF4Eki3PgFef06dPaU87h&#10;w4eVCOes5MmbR/LnyydZs2XzaXPOxvnEOqrXcWfi5NTJE7L/wAHZvXu3ZFGCnCKFC0vRokUlKipK&#10;sqk68K5DIwESIAESIAESIAESIAESIAESIAESIAESIAESIAESIAESIAESIAESIAESIAESIAESIIH0&#10;TiBJ4hx4wTl69KgcUEKbXLlySaFChVSYqhxy9kysHNi3T/YdOSkHj8fJ8dPAdFZyq6vlj8oqBfJk&#10;k8IF80uhAvnl8JGjsnfvXtmyZYtUqlRJSpQoocNepXew7D8JkAAJkAAJkAAJkAAJkAAJkAAJkAAJ&#10;kAAJkAAJkAAJkAAJkAAJkAAJkAAJkAAJkAAJJDqOFIQ5Bw8elGPHjkl0dLTkyxetvOeclLWb98iC&#10;lftkwYZs8uu2vPLnrryyfHeU/LUrjyzeFiVz1uWQ71aJ/LzmqGzfd1yyKc85BZVIJzpvXtm2bZts&#10;2LBBYmNjdfirjPx4pk+fLs2bN5dBgwZl5NtMU/cWjjl+dxnFzpw5o39f+I3t378/UbeVVnhs2rRJ&#10;30ubNm0SdR+sRAIkQAIkQAIkQAIkQAIkQAIkQAIkQAIkQAIkQAIkQAIkQAIkQAIkQAIkQALnk0Ci&#10;POcglBU85pw8eVKyqzBUuXPnlgOHj8nWvSdl875Y2X44ixyTXHI6Lqucjj2rxDZnVDpOYs8gHadi&#10;W52WgjliZffhWKkQk1VKF8qhxD35ZPee3bJr1y7tOad06dKSI0eOiNlMnjxZlixZIldffbW0bds2&#10;bL3PPvtMFi5cKM2aNZOOHTuGLZ/cBSBEmj9/vhQoUCC5m2Z7QQiEYn7vvfcKfkPfffedNG3aNEgL&#10;6Ssbvy/YqVOnEtzxf/75Rxo3biwtWrSQL774IsH1k7MCBIC4F/wbQSMBEiABEiABEiABEiABEiAB&#10;EiABEiABEiABEiABEiABEiABEiABEiABEiCB9EYgwZ5z4DHn9OnTsk+FrYJ4Jo/yeHP02AlZtnan&#10;/L1dZMuJQiK5YyRP7pwSnVMkX66zkj+3CmeVS6VznpW8Ki9btuyy60Qe+WVLLpm/7qys2XFclG5H&#10;ChUsKBD+rFq1So4cOSLw/hGpQVQxcuRIWbRoUURVZs2apcv/n73zgI+iarv4s7vpCSmEBAgBpCod&#10;FBQUC2DHgohg7x3s7bNXUFHs2AXsHRQURBGkKbygNCnSQgkhJKSRnt3NfvdcnHV3s5vsppDCeX7v&#10;uDN37ty59z938g47Z8/z22+/+VWflUQ5I5XItm3bmiSKBQsW6Dm3fPnyRjG+ur4Wq1at0unqwAX3&#10;fFMNzGewZJAACZAACZAACZAACZAACZAACZAACZAACZAACZAACZAACZAACZAACZAACZBAXREI2DkH&#10;whw4WcAtJyw0RHLyCmVdSqbssbYWW3CYRJjKJcxUKi3CTUqUo1JWRYZKdGSwfsGfnWeVtOwSSckq&#10;kY1pJWJ1WGRPfrDkbTWp8ZVKmxizhIeGSpFy5dmp0lu1P+IIiYtTYh9GgyAwZcoUGTdunBZQNYgO&#10;1WInJk6cKLNmzZJLL720Flutu6bq+loMHz5c4CYE9xyTCfdn04sNGzZIjx49ZOHChdpBq+mNkCMi&#10;ARIgARIgARIgARIgARIgARIgARIgARIgARIgARIgARIgARIgARIgARJoCAQCFucgldWBAwe0aKag&#10;sEh2Z5XJnpJYsQeHisVslpgQu7SJFGnbIlwiQiwSGmySkGCzEuco95xwiyTEBkvbxDBJiimWFTsK&#10;ZXeOTXJtZvl9Z5Cc0N4uydHKcUelr0lJSZFolfIJaZ/Mql1G/ROAeKWpxvnnny9YGkvU9bWIjo6W&#10;t956q7HgqFY/65phtTrFg0iABEiABEiABEiABEiABEiABEiABEiABEiABEiABEiABEiABEiABEiA&#10;BJocgYBUL2VlZQJxTrlKNxUUZJaM3BJJVeKaQmkmJrNJiWgcEqbkPvERIjHhotJd5UtKWqas375X&#10;Nu9MF5utTBLjQqVz60gZ0DFa2saaJcxiF1u5SbZnW2RHjknyS80SGhIsRcVFkpOTo1MNNRTq6enp&#10;Op1XoP0pLi6WvXtVzq9qBpjv3r272umFkLZnh3IiQj+8RX5+vmzdulXz9rYfZUhjhhRHgUZmZqZk&#10;ZWUFepizfn0xd3bAxwocpHbu3KlTvPmo4rUYrCE8w71U3ajutTDOh7mI/tdGYG5iPPv27asVRyWk&#10;stu1a1e120JavLS0NClU7luVBc7z3XffVVbF6z5ct9TU1Frj5/UkLCQBEiABEiABEiABEiABEiAB&#10;EiABEiABEiABEiABEiABEiABEiABEiABEmhSBAIS5yCdFV5Oh4eHia2sVNLyymVfgUXMJuWMIybt&#10;jmMvd0hRqV32ZhXKio1pMnfZNpm1dIv89MdmJdTJkTIrhD0mSWgeIkmxFolTIh6EXQl0UnLMSqAj&#10;Yha7NFPuOXl5eQJxx6GOc889V1q1aqXFLBAyINVRu3btpHXr1hIfH69dg8aOHVul6OTll1+Wnj17&#10;6rEkJSXp4y+88ELZs2ePTgtW1bhef/116devnz4e54eL0Kmnnirr16/3euiiRYskMTFRnnvuOb1/&#10;yZIlMnLkSGnRooV06NBBrrzySudx+/fvlwcffFBatmwpcEnp0qWLNG/eXKKiogTj/+yzz3RdCHvu&#10;vvtufTyEGA5lgYRzuC4oNwLCkddee02OPfZY3W/Uw/lxjjFjxmgRkFHX9bO+meP86Ov333/v2i0x&#10;mD7zzDO6/P3335fjjz9ej+cIlXYtPDxc+vbtKz/88IPbca4bBQUF8uijj+o5BQ4dO3bUxyUkJLhx&#10;xPkh/PAVgV4Lo52goCA9DmOMmIvoN67522+/LRCqeIYx7sGDB3vuUiI7m0yePFm6deum28F4cL+E&#10;qpR0SIP1/PPPC/oaSMybN08fi/u+ffv2EhsbK6eccoosXry4yntly5Ytei4feeSRuj9t2rTR8xhz&#10;G3Mcf0dcA45AnTp1kmXLluliOCa5zmdPERr6cPXVV0vbtm11+/hEWr+uXbsK5oM3fq7n4zoJkAAJ&#10;kAAJkAAJkAAJkAAJkAAJkAAJkAAJkAAJkAAJkAAJkAAJkAAJkMDhTSCgtFZwXoHjRnSzKOWkkis5&#10;peFSbIqQECXIKbcreY7FJPvyrZK6L1+JOCzisCSIJSFJQpQgJ1c5hmxJL5Oo8BzpmNxClJpHVA0l&#10;xCnXgg+TSZTYR4l2wk3SK9GkhSjZ2TlanIMX6YcycnNztRPIV199JY899phAyAKRDUQZcOXAS/03&#10;33xT5s+fL2vWrJGQkBC37oHRZZddJl9//bVYLBbp1auXdO/eXbvXzJ07VwtX8LLfV0AEddVVV8k3&#10;33wjkZGRcuKJJ2oRzdq1a+XXX3+VAQMGyIcffigXXXSRWxM4L8RM27Ztk7/++kvOOuss7SACEQGE&#10;ExD6ICBWGDp0qKxbt06LDAYOHKiFGhAi4RwQmkCAAFESHEggBoIABYINhNGO3lD/cU079vTTT8sr&#10;r7yimeAYXDu0AaEQeEL4sGnTJi0EMo7HZ30zx/nBzlNUYjD9448/5P7775cXXnhBIMoBP1z3VatW&#10;6TkA4QuuiasACuOCmA3Xb/Xq1VqshP1HHXWUFgEtX74cVbTw67TTTtOfEGD5ikCvhdEO5ty1116r&#10;z495DFHQ5s2bdb9vueUW3TeIdFzDGDfEaJ5x/fXX67HiumNe9+nTR6e6w3XFvYG0d2Dlb0yaNEnX&#10;h+sNhD6Y3xB5gRnEaIbYzFd7o0eP1nUh6IE4CEI2zOWFCxfqY1esWCEQ/xiBbQh5MjIytAAPIqW4&#10;uDhjt+ZkbGBODBs2TP/dwz1x+umna7HZP//8I2jnhhtu0OeC+IpBAiRAAiRAAiRAAiRAAiRAAiRA&#10;AiRAAiRAAiRAAiRAAiRAAiRAAiRAAiRAAt4IBCTOwQt7uGbAJSerwCqFZREqJZVZgpQ4x6bEOcpU&#10;RS3BUh4UI6pIqTaC1LaS3yhnnTJVLzIiVJpFhAmEONidV1giBwqV64opFAdKkcr0k6cyLxWWwdDH&#10;pFNaIQ1QfQUENHgZP23aNO16Y/QDoha4ekCMAJHOnXfeaezSn6gPYQ5caL799lvdhlEBzigQE0yY&#10;MMEoqvA5ceJELcw55phj9CfEIEbAleaOO+6Qm2++WYsG4HbjGStXrpSzzz5b+vfvL59++qnAKcU1&#10;PvroIy3MgfMJxCUQ7hgBgQSENMY5Ic6AuAP9hjjBpC4etn0FxB5w6YE4yVXYAYHTSSedJBs3btQC&#10;l2effdZrE/XF3GtnXApnz56txR6eAhzcD7fffrvAjeW+++7T7kCuPCE8gcikc+fOWvgExxoEHF1m&#10;zJihnY0geoPLElxjKotAr4XRFq7FPffcI+PHj3e71pgbl19+ubz77ruC6waRTVWBuQ8GGCPWIWxx&#10;DVxfOAVhnvgTuIcg5MG8Q/8eeugh52EQSoEtnJsqC7gaQbgEBxxX9pjbEOtA0IY5e8YZZ+hmpkyZ&#10;oj9xTSBke/HFF/Xc9HYOCJkgNoPADiIr18C9Dwct3MvoZ2XCKtfjuE4CJEACJEACJEACJEACJEAC&#10;JEACJEACJEACJEACJEACJEACJEACJEACJHB4EYAKxu9A+haIEWz2ciWicUiJ1aHSUSlhjnqxjjKr&#10;zS52JcYxBYUpXU6Y2idiU4KeYCmTzokh0i4xUmKbqXLVzs69OZKWXSL5pVD0QJuDdhxSbBU5UGLS&#10;bUG04Olk4ndna6EixBJffPGFmzAHzeJFPQQyiN9//11/Gv+BgAkiAwQ+Ie5xjeTkZJ0yCo463gJO&#10;HRB0wJUFqaUMkYxRFyIAOHnAWQSiAm8BMQgEOXAL8RTmoL6RFuu6665zEzNgH9xQIKKB+0h1Ai49&#10;6KOrMAftILWVIbKAO4+vqA/mvvriWQ4RlqczDlJGwU0HQiw4sUDs4RpGiiQIsgxhjrH/nHPO0emb&#10;cM0hiKqrgOMT5oqrcAXngmhnyJAh+t5bunSpX6c35g6cfjyFOWgAgi843/gbcFqCMOeCCy5wE+bg&#10;eKSOeuedd7SwqbL2hg8frgVvnuODw9OoUaP0oZXNucraxr5bb721gjAH5RA04X7G3yg4ETFIgARI&#10;gARIgARIgARIgARIgARIgARI4HAgAFfu8eOfluuvv8avZdy4W+SXX34+HNBwjCRAAiRAAiRAAiRA&#10;AiRAAiTgk0DA4hy7zarFNSU2UQIaQ5TjkDIlzNGL1SZlailVi91ukxBzmbSOssmpPWKkc6sI7Zqz&#10;L6tAFq9JlZ1ZViXbCVEuO3DdOei8Y7Urx5wy1ba1TKUEKtViIJ+9r+MdY8aMcUt343o6w2XEU4yB&#10;dFI7d+6UiIgIgQuMt4DgxnDx8NyP1E9wHoEAB0IXb4EUSggjLZK3OhBj+BIAGX2Hg056erq3w+uk&#10;zBjPjh07fLZfH8x9dsZjB8QY3gKpx+DCgvCcD9u3b9flSDHmGcHBwTpVGsorY+J5XKDbvvqNdoy5&#10;4NlvX+cw6iPFWWXzz9fxnuVwD0LAgcZbwIHnxhtv9LbLrzJ/5pxfDXmphL4ZAqW6vH5eTs0iEiAB&#10;EiABEiABEiABEiABEiABEiABEqg3AmvWrJaUlIPfefnTCfyw6fvvD34H5E991iEBEiABEiABEiAB&#10;EiABEiCBpkggoLRWENDYlcsFnG8gqLGpxarscVAeZIfrikpGhZRVygnHpur0aGmW7q0iJSk+XEJD&#10;zOJQzjh/b0uXH3/fIrsLo6TMEiUWJVBASiykwcJx6n8H27Yqlx4l8IGrRn1Fp06dfJ46Li5O78Mv&#10;RVzDeEmPl/bR0dGuu9zWjZf6boVqY8uWLboIDjJIpeQt4NCC8OXWATeXwYMHeztUl1188cXy9ttv&#10;6zRLPXv21MKI66+/Xqet8nlQNXbA+WjXrl2yZ88eKSoqcjr2wF3IV9QHc199cS2Hi0ubNm1ci9zW&#10;fc0HpCaD8MWbCKqsrEwMxxpD3OPWaC1tVIepr1PDGeeKK66Qjz/+WLvJYB3OMhhnoLFv3z7BHEFU&#10;dryve8Xb+XJzc/WcM9reunWrrlbZnPPWjrcy/J3DvQfxHZyr8MWScf/XRvvezskyEiABEiABEiAB&#10;EiABEiABEiABEiABEmhoBPr06atdpPEDQ3+jPt3R/e0j65EACZAACZAACZAACZAACZBAXRIISJwD&#10;oUw5xDjqM9SinG6UogbuOaJEOSqblZiUOkdpc7TAxmotF7PaHx4sEhUepIU3C1bvkuWbsyXd2lys&#10;QaGq3sHyclXPrgQ6dtW22WGXMIsS5ijXHXWGuhx7lW17SwlV1UGGOKcyIQfaaN26tdemDAcTOOhg&#10;qSwgQPAWSEmFtFi+AkKSX3/9VaefQtqup556Sp555hmBIw9SN51yyim+Dq2yfPfu3fLuu+8KXHkg&#10;zAk06oO5P330db2qOvbMM8/U13HChAlaMNWqVSt9CIQeELhA3IGy4447rqqmqr2/qrkYaMPTpk2T&#10;Dh066PRrU6ZMESz9+/fXqd6Qvquyued6LuNegfNQbGys6y639arYr1y5Ut566y2ZPn26QJxTm4G/&#10;ebNmzdJiNqQoKy0trc3m2RYJkAAJkAAJkAAJkAAJkAAJkAAJkAAJNDoCMTExcs8996vvhiZqB/BG&#10;NwB2mARIgARIgARIgARIgARIgATqgUBA4hz0D6ICR7ldmoU4xCLlKoWVssxRrZQ7lCxHCWyQ6gV1&#10;INrJybdK+n67BJkOWuKs35ErWzKsYolM1C475SoVFgQ5EOZAoANlT7C5XMKkRHJVWiuz2SJI/eNP&#10;wNkEYbOpfFt+hFEvNDTUZ+3K9vk6yHDQqEqgEBUV5bUJw0lk5MiRMmTIEK91jEIzrIq8RFXnxiEt&#10;WrSQzz77TIty3nnnHfnggw+Uvez3ejnvvPO04CI+Pt5L676LkNILfT5w4IAceeSR8sgjj+h0TxCH&#10;4B/t69atk+uuu853A2pPfTCvtEP/7qxOv3DopZdeKnPnzpUvv/xSO++ccMIJ0r17d/nxxx8lNTVV&#10;wsPD5ZNPPqnUZcmf/lVWp7p999Um5t2TTz4pd911lxZhvfnmmwKBDFx0IEKC4Kt3796+DneWG/dK&#10;Vfe4r3sFDb333ns67RX+7px44okyfPhwgTgNgh4ch3kN4U51An/HkJoOIir8fTn//PO1wCo5OVkS&#10;ExMFoqIbbrhBj7067fMYEiABEiABEiABEiABEiABEiABEiABEmisBNq2bUuBTmO9eOw3CZAACZAA&#10;CZAACZAACZBAvRAISJxjsVh0J21KOBOjNC0hSkiDFFdlSlVjMcMzBwvioAvO3qxCKS+yyt70PCW0&#10;MUlusaoXEqlTWCE9lg2OOcp4Bymy8BkWbJaIIJuYrAUq3U2RduCIiIg42GQV/zVS32zfvr2Kmgd3&#10;G/UgIqnNaN++vW4uLS2t0ma9pTnCAV27dtWuNvgH7rhx4yptozZ2duzYUZ5//nl54oknZOrUqfLo&#10;o4/KzJkztdDCV1otb+eFkAHOOxDm3H777fLqq69WqJaVlVWhrDYKasq8Nvrgqw0IYz7//HOd2mvJ&#10;kiWyYcMGWbNmjSDVFIQkEDBB7NEYA243uNa33XabzJkzR+677z49vjPOOEM2bdqkBVmVjcu4bnC7&#10;QdozX/e6r3tl48aNcvPNN6u/LWYtfho1alSF03399dcVyvwtgPAHwpyEhARZvHixFpx5Hmv8TfQs&#10;5zYJkAAJkAAJkAAJkAAJkAAJkAAJkAAJNHUChkDnxRefl8LCwqY+XI6PBEiABEiABEiABEiABEiA&#10;BGpEwLv1io8m4RQRpJxs8g7kiyXIJLFhZRIVVKrcc0RKyw666FiVGw5SWtmUG052iVn+Uc45S7fn&#10;yeKteZJZpFx3zEHaVQfOOjYsSpWDumXquOTmIglRZbIvI1OylZAjWrmt4MW4P9GtWzddbfXq1dq5&#10;p7Jj4Njx999/6yo9evSorGrA+4444gh9DNJTGe483hrxlfIJ4hwEXGgOZcDB5dZbb9UiB5wXYouM&#10;jAy/u/DPP/8IBEkQSiBNlrfYvHmzt+Ial9WUeY07UEUDDz74oCxdulSnt9q/f79OZYXr+/bbbzda&#10;YY7rkOFac/bZZ2sBS7NmzQRiGrgFVRVwVDJcczB/fIWve2XhwoXKcatc+vbtK96EOWivJnNu/vz5&#10;uktwBPIl4qtJ+77Gy3ISIAESIAESIAESIAESIAESIAESIAESaCwE8vJymQa8sVws9pMESIAESIAE&#10;SIAESIAESKBeCQQkzomOjtZph3Lz8tRLcZHkZjZpHWmVUpXaqkwJbSC4sdogtCmXouIS6ZQYIaf3&#10;SZIRgzvKBYM7SI82URJpQR27U5hjpLWCqCMpvEASgg6oY0slKytb4ps3l6SkJL8AHX/88RIXFydb&#10;tmzRqW4qO+iFF17QwhP8uqNPnz6VVQ14X79+/QTpoOAS880333g9Hu4ySCHlLeCmgrRUcOr49ddf&#10;vVWp07JTTz1VWrVqpc+Rn5/vPBdcUhBwyDGETc6dasUQ8gQFBXkVR+G4r776yvWQWluvKfNa64iX&#10;hgoKCuSVV16Rnj17ykUXXeSlRuBFVV2LwFusnSOaq/sV8xfhOnd8tY57fujQoXo3Uqv5CrjXeAtj&#10;zvlyr9m3b5/89ttv3g7VZfh7gVi7dq3+9PxPVe3//PPPkpOT43kYt0mABEiABEiABEigwRDAM/js&#10;X5fIux9/K2npmQ2mX+wICZAACZAACZBA0yDw99/r5I03Xqv0B4pNY6QcBQlUnwCfyavPjkeSAAmQ&#10;AAmQAAmQQFMjEJA4B+4qWBDFSnwTHWJTAh2rJISXabFNqVUJc5RrDsQ6JaUq9VWYWY5oES5dEqP0&#10;EqtSYZnKrf+65SAllkOsajGpNFhdEhwSb8kVR1GmbhvngWuOIUSoCjwEMRMnTtTV7rrrLoEABw45&#10;rlFaWipPPvmkXlCOtDXGeFzr1WQ9KipK7r33Xt3E/fffL+vWrXNrDhavt9xyi3ZPcdvx7wbSc919&#10;991668orrxQIADwDbiGLFi2q0LZnPV/bP/30kyAlkLeAIAjOJxAuIOWVERiXIdrxJrLp3r27rlpW&#10;ViYffvihcZj+BHekPIJ7TF1ETZnXRZ+MNiFAwbJ+/Xp58cUXteBqxYoVggVzI08J3QKNqq5FoO0F&#10;Uh8puRYsWOBVgJWamipws0H079/fr2aRTg0xbdo0p2uTLlD/wT9cIWzC+byF4XoFlnDMcg3M4csu&#10;u6xS8Uznzp31IRDR4Z7yDKP9jz76qMIvwOB8dMMNN3gewm0SIAESIAESIAESqFUCBwoKZcrn38vk&#10;qV/K+5/OCLjtv9Ztkq9n/SJ//LlW3v7Y+w8HAm6UB5AACZAACZAACZCAIkBhDqdBfRPAcy6ek6d9&#10;OdPrd3ue/Vu3cauuj2Pww+JDFXwmP1SkeR4SIAESIAESIAESaPgEggLpIkQGSG0F4QZEBRHhYaJ0&#10;N9IrsUiW7oqQgjKzWB1KauM46KCTkVskm3fbJMRs0qfZlVkg+cU2Jc4JkXIlyrGXHxTmxIbZZWBy&#10;qZTn7peMzEwt7DnyqKMkMTHRmfbGn35ed911snLlSnn33XcFwpgJEybodDTJyckC4cCmTZt0v+FM&#10;g31nnHGGP80GXOe2226TWbNmye+//y4DBw6Uk08+WY5S49m9e7f88ccfSnxULE8//bQ8+uijXtt+&#10;5JFHBCIIpJZCHyESwAJXmj179siGDRskU3GaMmWK9OrVy2sblRV+/fXX+li4BkFU0759e80HIgcj&#10;Tc9rr70mSFfkGjfffLNATIG+QzQEl529e/fK+PHjtXDnxhtv1OzvvPNOgaABrihwL4ELEMYOAQau&#10;UV1ETZnXRZ/QZkREhBaYgB0ESt4CcwNcx4wZ422317KqroXXg2qhEC4zEI21a9dOjjnmGOnQoYOe&#10;z5g72Adx1vXXX++3IxXuj9tvv10w3y655BJ5/fXX5eijj9b3KQQwmOuTJk0SpAbzjHPPPVc7EsHJ&#10;6dhjj5UhQ4boFFdIKTdv3jzt8vXqq6/KHXfc4Xmo3gbDL774QguKIEQbPXq0Hsv555+v5zaOwz2G&#10;OQxh2llnnaU/0adffvlF39uoiz4zSIAESIAESIAESKC2CazduEXemPKF+sGBzdn09Zdd4Fz3Z8Xz&#10;ed7zmI1bUuSvdQdF+6OGn6qen0I8q3CbBEiABEiABEiABCoQqEyYg+8vQ0NDBT9QZJBAXRJY/tc6&#10;yco5+MPHqMgIGXXOqZWebkdqmqxcs0HXueSCM/W7jUoPqKWdfCavJZBshgRIgARIgARIgASaAIGA&#10;xDkYL1Jb4cU8RCYO5TYRGWmSdkqgI8kOWbk3TFLz0KRDWeQEy/KUIlm2JUcJcQ5+oWyVYLFJqJSb&#10;kPrKLmaTWToniAxqWypl+zdJaVG+FJeUKkcdu37x37JlS5zS78CD7ttvvy2XX365PPDAA9pNY/ny&#10;5YIFAVHReeedp111unbt6ne7gVaEgAnpdCAogIsMRDZYwsLCtKMIHHvQF1/iHBw/e/ZsmTp1qjz3&#10;3HPa5QbOK0bgGsAVZNCgQUZRQJ8XXHCBFipBPAQRkGugTfQbwgfPAFOk65o8ebJmCq5IKfT444/r&#10;qi+//LI0a9ZMixUgrMASHBysBUTvv/++DBs2TFCnqKjIs+kab9eUeY074KOBZcuWCdIywQUGrkhI&#10;b4WAUwvSmyENG0RjF198sWY1cuRIHy25F1d1Ldxr194WHHFGjBih5+eMGe6/3j7iiCMErlW33npr&#10;QCeEgAbtPvbYY9pdCQ5LEAJ269ZNvv32W30+3DMQprkGRHYQwUFEM3PmTC0Yg2gMzkInnXSSFvwg&#10;1ZYvcQ5Ec/h7ASHfzp079d8FtG/cV3DWwX07btw47XL0+eef69PD0QvCnueff16LgCjOcb0qXCcB&#10;EiABEiABEqgpAZv6t9DnM36S+Uv+V9OmpF/PI+Wic0+TtH2ZcvawwRXa27h5u8xbdPDfSmcPHUxx&#10;TgVCLCABEiABEiABEvAkUJUwZ9y42yUmJlb92GqiIN07gwQOBYEf5y2Wo3t3k47t2hyK0wV0Dj6T&#10;B4SLlUmABEiABEiABEigSRMwKdGAUtIEFnDH2LVrl36hXVpaogUZJTaLZBaHyp7CcEnND5W9SrRe&#10;XGoVu82qhQg4i0MsYjJbJDTYLMnNzdI6vECaW7Ik3JYpRQeyJTs7W6exgiNHv379dMqpqpTllfUc&#10;Q4NjC1LcwOEDL9XrI9AHjA0uNRCrBBolJSVawAFBB9yE4OKBX6HUNPLz8zUbuPBALNS2bVstbKiq&#10;XfzyBaISiKggOIFYyDWQxgruJTabTTsGQURxqKOmzGujvxBXXXvttdoJ5pNPPtFiE2/tXnXVVdpp&#10;CGIRiLoCiaquRSBtBVIX1xj3FVxlcH0xd5BarqaRk5Oj5w7chCCy8TcgdNq6dav68idGp2ML5O8G&#10;0t+lpKToexQuUq1bt65wWowTAh4IE430bhUqsYAESIAESIAESKBWCKxbdzBdZa9efWvUnus/c4z1&#10;cuXcCZdPbOPZ2q6Wcjs+7cpJMk0K1Quk444bUKPz1uTg9MwseentjyUzK0c3E67E/VGR4c7tqa88&#10;WZPmKxw7/cdfZdYvi3T5S0/cI3Gx7s/1FQ5gAQmQAAmQAAmQwGFNwB9hTs+eB12+8d2cp0Dn/fen&#10;Htb86nvwy5evkEj1fVtycpJY1Hf0ZotZfZq1ezq+SzOpH9IaRup4YYAf5uK5GUtDe24Gy3uffMnp&#10;nIPt6KhIeeGxu9R3ld6/f8dzL55/EZOeuFuax8bo9fr+D5/J6/sK8PwkQAIkQAIkQAIk4E7A13Mz&#10;zCWM52bzv5mjXN9Ju667t/jfVrUUHhCYIFUU0jPBzSInJ1eJTiySGBomEZZSCTeFSowlSIqsZim1&#10;m8XmsOiHeLN6kA8yqf0Wq7SItEpCcK44ijJkf0aGSodj1S/W8VIe6ZbgMuPPAP4bSsU1HI+X6Vjq&#10;MyBcwFLdAIu+fWv2csLbueFygwUCm0ACLjWV9QfWtRAi1WfUlHlt9B2uRwik+YILjK9ASi6kAYO4&#10;JNCo6loE2p6/9XGNIWTBUpsBkRhcdAINCMSQDqs6gb9nVTlpwcUrUCev6vSFx5AACZAACZAACRze&#10;BJb+b7VTiNOne1e56cpR8sFnM5xlDYHOgYJC2Z+dK2EqBVZC8zj178DA/kkJUdTutH0S3UylS46p&#10;KAbCvwv3ZuxXoqQIiY9rGC9MGgJ39oEESIAESIAE6ptAIMIc9BXfzd1zz/1OgU6HDh3rfAg//TRH&#10;5s+fp3+A5XoyOCsPHTpMzjzzbNdiqev6bifjRp0TwHPqR9/8INdfGlgqWG8dKy0t08+8pepHffFK&#10;xINn15q+q/B2nuqWNdRn8rwDBZKVmydJLVuofy+EVnd4PI4ESIAESIAESIAEmiyBwL5J/RcDHkQh&#10;GIGoAw4uq1evFov6DA4qkyBzvnQIcUiP2HApLA+TfGuwFNvM+sgwi10iTMVisR6Q9H0ZkltcInjQ&#10;hRMPAo45EOYE4pihD+R/SKABEti7d6/uFdJ5VRZGPSPlVWV1uY8ESIAESIAESIAESKBpE8AvMK68&#10;6Bw5edAxNR4ohC433f+Mbmfk8GFy7mkn6fXJU7+UlWs2uLV/9xOTnNuvPHWfxES7uxguXbFavpk1&#10;T3IP5DvrYeXoXkfJFaPOkdiYZm7l2Pjg8+9kyfJVOl3Wq6rNN6Z+IRs2p2jXIuyHAOfWq0dLty4d&#10;tABp2pcz1f7t2KUjVAmAhhzfX8acf4ZRxE8SIAESIAESIIF6ILBp00Z5443XtEu25+nx3TBSWRmO&#10;Oa77IdB58slnZO3aNdK7dx/XXbW+vmvXTvnmm6+8tgtH82+++Vr9mLCH+hHnwR+a1XV9rx1hYZ0Q&#10;aJUQLxDR5OQeEIjdB/TpIX16dK3WubbtSJXPZsyR7TtT3Y7Hc+twlSb2zKEnuJX7s9HUn8lL1bud&#10;j77+Qf5cu1G/6zGYwAX07GEnyPBTT2xQwiajf/wkARIgARIgARIggfogcFA1U80zwz2jY8cO6pcH&#10;Q1TKqBbKQSdHdu5OlQxlw46lIDtd7Lk7xJyrHEGyN0vxvs2SuSdFdqXulYz9Wdp1p6ioSDp16iSX&#10;X365TmUFJxAGCTQFAhCbIT788EOfw9m0aZP6AmOc3n/uuef6rMcdJEACJEACJEACJEACTZ8ARCrj&#10;/29srQhzQAspCIxA+i4jkJ62sihXqb9cA8Kc9z+dUUGYgzp/rdskE177wO2LeONYu+3geaxWm7z8&#10;3qfy96ZtTmEO6hQUFsnEydO0IOfRiW+6CXOwHz/k+GnB7/L5jJ+wySABEiABEiABEqgnAuvWrQ1Y&#10;mGN0FSnITzzxJO2YbpTVxefatWurbNa1juu6rwNd67iu+1PfVx2W1z6BYJXG6o7rL3U2PHnal/o5&#10;01ng58ruPen6udZTmIPD8dz65cyfZfrs+X629l+1pvxMnpuXLw9OeF1+X7Gmwr8HiktK5FuVRuzZ&#10;16b8B4NrJEACJEACJEACJHCYE6iWc47BDA46ISGh0rx5vHTv1l0SExJl//79esnNzZH8/HwpUamv&#10;8GUsvgDGl7z4NUVERKRKEdNK/6ICqWJatWolrVu3Vm2FUEVtwOVnoycwYcIEgWvOQw89JHPnzpXT&#10;TjtNp0YqLCyUDJXKbdmyZbJgwQL90uSWW26RsWPHNvoxcwAkQAIkQAIkQAIkQALVJ9C9a92ne0Dv&#10;rrn4fBmtXExnz1sii5f/pTt8/9irJS72YJqp2Oj/XHA2b9+phTmoBCebC84aIt27dpJsZVe/6I8/&#10;tTgnU/0wA+KbB1Qb3uz+kcrqn6075MTjjpZTTugvFuUONGf+Uln+1zp97hfePChmhwvP6accL9FR&#10;kbJmw2b58vu5ev/PC/9Q7jmnC1yFGCRAAiRAAiRAAoeewIgRIyU1NVXWr//befLKHHOclQ7hCp43&#10;qgrXOq7rvo5zreO67k99X3VYXjcE2ie3Vs+pQ2XGnPn6XcRbH34t9916ld8ny1JpW8crwblxnYcN&#10;PlaO7t1Nmqnn0nUbt+hnVwh0Zv28UJqrZ+ZTlLtjTaMpPJPPW7xcOxaBBZiMOHOIREaEyZaU3fLZ&#10;9DmSunefWt+lRfo9j+pUU2Q8ngRIgARIgARIgAQaPYEaiXMwenz5GhwcrEUHcXFxkpiYKOnp6Vqg&#10;o8U5SiENYY7x60zUbdasma7Xpk0biY+P16KcRk+SAyABDwKDBg2SRYsWycSJE2XGjBmycOFCtxpI&#10;DXfhhRfKTTfdpEU8bju5QQIkQAIkQAIkQAIkQAJ1RAAvGbDEuqSuQjoAQ5zjetq3pn2tNyGMefj2&#10;66Rtm1Z6u21SS+nTvau8okQ5a9Zv1uKbjVtSlHDHu8DohGP7yrWXnO9s+uYrRyk31WxJ2bVHl+HL&#10;+nHXXuwU97Ru2ULy8gvkJyXiQexO2yd46cIgARIgARIgARI49ATwfS5SVyG1FQQ6DU2Yc+iJ8IwN&#10;kcC5p58kK9duEDjgIFXqQiUk9zdV7DfK4QWujQjXdLDYxnMvROQPPzdZi3c+/uZH3a43UTrq+xtN&#10;4Zl82Z8HHasg7r9q9H+u8HAEvfeWK+WNKV+I1WaTtPQMoTjH35nBeiRAAiRAAiRAAk2ZQI3FOa5w&#10;4HyTkJCgF9dyrpPA4Uqgf//+8tVXX6lfbFglLS1NC9cgToNTFMRsDBIgARIgARIgARIgARJoqARK&#10;SkudqazOHjbYKcxx7e+Nl18oYx98VhdtVb+Q9SXOwfGe0a/nkU5xztATjnUKc4x63bt0dIpz0vZl&#10;UpxjgOEnCZAACZAACdQDAUOg891306VXr95y1FHd6qEXPCUJ+CYAscwd110i9z/zqhbRfPT1D9Lj&#10;yE7Sonms74P+3bNtx269BsH6uaedVKF+q8QWMvq80+SL7+bqttPSM6VN68QK9eqioCE/kxvOloUq&#10;e0JO7gE3sX+M+iHAw3deXxdI2CYJkAAJkAAJkAAJNFoCtSrOabQU2HESqGMC+AKjffv2eqnjU7F5&#10;EiABEiABEiABEiABEqgVAim70pztwMZ/7YYtzm1vK8ZLDc99+NI+qWWCZ7FKdxzuLDMceZwFagUp&#10;A4wwUgwY2/wkARIgARIgARKoGwKbNm2UdevWClJZ4fss18D2RReNcS1qMOuGSKCyDrnWcV33dYxr&#10;Hdd1f+r7qsPyuiUQr4Q414w5Tz74/Dstonn1vc/kqftvqSACd+2FTTm7IE0romun9q673Na7dPxv&#10;37aduw+ZOKchP5P36tZF5i/5n04ldu9TL8ug/r1lQJ8emmN4WKgbP26QAAmQAAmQAAmQAAmIUJzD&#10;WUACJEACJEACJEACJEACJEACJFCBgKvY5rffVwqWymLH7v/EPK71LBaz66bXdZPXUhaSAAmQAAmQ&#10;AAkcSgJ//71Op66CWCE1NVWnsvIU6BzK/gRyrt69ewtcfSoL1DGirusb5+HnoScw+Lh+smL1elm7&#10;cYuk7t0nM39eKOefcYrPjuxMTXfua/dvCldngctKm1b/ic23pqTKSQOPcdlbd6sN+Zl8zHmnaydM&#10;pKqFmH7p/1brBTSQknbo4AEy8OjeEhLiLvSrO1psmQRIgARIgARIgAQaNoGqvyVt2P1n70iABEiA&#10;BEiABEiABEiABEiABOqAgN1e7mw1PCxMEls097qgUkJ8nLR2eWHhPJArJEACJEACJEACjYKAqzAH&#10;HV6//m8t1EGq9sYQ7dq1l1GjRkvz5s0rdBdlo0ZdJKhjRF3XN87Dz/ohcOMVF0poaIg++XdzFsjO&#10;1L3+dUSlxvIVJvG9z9cxtVHekJ/JIbp59K4b5K6bLpc+PbqKq8MUmE/9YqY8/sJbUlhUXBso2AYJ&#10;kAAJkAAJkAAJNHoCdM5p9JeQAyABEiABEiABEiABEiABEiCB2ifQsX2ys9Fbrx4tPY/q5NzmCgmQ&#10;AAmQAAmQQNMh4CnMMUYGgQ7caBpqKiujn8bnmWeeJVj8jbqu728/WK/2CUSq9Kljrx4jL73zsW78&#10;1fc/k8HH9vN6ovbJrZzluyoR8aSmZzjrde7w33Oys7COVhr6M7lJCZp6q/RWWBwOh+xRnBYvXyUL&#10;lq7Q6a7SM7Pkq5k/yzUXn19HhNgsCZAACZAACZAACTQeAnTOaTzXij0lARIgARIgARIgARIgARIg&#10;gTohYFXpKzyjY/s2zqKtKbuc61whARIgARIgARJoHATy8vJk8eJFgk9f4UuYg/pBQUHSq9d/qaB8&#10;tcFyEmiIBHp16ywnDzqYeion94DMUumtvAXmeXxcjN61edtOb1V02Zbt/+3r1L6tz3o12dHYn8kh&#10;1Elu3VIuGXGmvPTEPU4U6//Z5lznCgmQAAmQAAmQAAkczgQozjmcrz7HTgIkQAIkQAIkQAIkQAIk&#10;cNgSwIsII7Z4Ed/gF8dRkRG6yqxfFsnuPelGdecnXnTc++RLcscjE+Wz6XOc5VwhARIgARIgARKo&#10;fwJvvPGafPjhVHn88Udk9+7dFTpUlTBn3Ljb5aijulU4jgUk0FgIXDbybImNblZld7t0PJjyDC4v&#10;P6jnXs9Iz9iv3F9+0cVI3ZRUi+lcG+szOZg88MyresG/FTwD/45AalyE8elZh9skQAIkQAIkQAIk&#10;cLgRoDjncLviHC8JkAAJkAAJkAAJkAAJkAAJKAKJLeKcHGbMni9LlP08BDiwozfi2n/t58vLy2X8&#10;ax/I7F+XyE5l948XF4uW/SkPPzdZsnLy5EBBofTteaRxGD9JgARIgARIgAQaAIGUlO26FwUFBTJp&#10;0kQ3gQ5SVk2e/LrYvLjnBQcHy2233SE9e/ZqAKNgF0ig+gSCg4Pkzhsvq7KBUcOHSWhoiK737Y+/&#10;yqfTZ8vGLSmyZ2+G/LTgdxn/6geC52HEFaOGCxxiaisa6zN5y4R4KSoukYz92TJdMYMzEf6NgH9L&#10;oOyV9z6V4pISjemEY/vWFi62QwIkQAIkQAIkQAKNmsB/P5Vs1MNg50mABEiABEiABEiABEiABEiA&#10;BAIh0OPIToJf/uJFAwQ2H3z+nT78pSfvkbiYaL3er9dRcrl6AfHJNz9KaWmZfD3rF714nuec006S&#10;7l07ehZzmwRIgARIgARIoIEQMAQ699xzvxw4kCdw1bFarRV6B2EOHHN69OhZYR8LSKAxEmif3FpG&#10;nDVEvpuzwGf345vHysO3XydPTHpHPxvPW7RcsHjGueqZ95Tj+3sW12i7sT6TQ6B06QVnyrufTNfj&#10;n67E/lg8o22bVnLicf08i7lNAiRAAiRAAiRAAoclAYpzDsvLzkGTAAmQAAmQAAmQAAmQAAk0BgIW&#10;i0V3EyKaQMP1F71mc8Vf9zaLipSH1EuImXN/k7UbtzibN4l73WGDjxWLOj/cdeCQ4xqt1C9mR593&#10;ukDE4xlV9RltGuGtrsmlz651jWP4SQIkQAIkQAIkEBgBCHRefPF5KSsrozAnMHSs3QAJGM+P/jwn&#10;nnf6yfLn2o3ONK1m03/PocbQICJ58LZr5bMZcyRl1x6jWH8iLdM5p50oZw8b7Fbuz0ZTfiYf1L+P&#10;JCe1kvc+ne5kazBBWquTBx0jFypXIlcGxn5+kgAJkAAJkAAJkMDhSMCkbAb/8yw/HAlwzCRAAiRA&#10;AiRAAiRAAiRAAg2GwLp1q3VfevWqmfW56z9zjPXycoeyWS/XVutwi7GrpdyOT7ukpqZJoXphddxx&#10;AxoMi0PZEavVJqXqRV1wUJDT0t/b+fMOFEjugXztuNOyRXMJCQn2Vo1lJEACJEACJEACDYDA9ddf&#10;43cv6JjjN6pGW3H58hUSGRUlyclJSnhtEbPFrAXYEE4cXMzq8+Dw8MLAoZ6V8RyN5XB7bi4uKZX9&#10;WTl63DHRURIb3eyQCEwa8zM55kmmYgZ2EPAbacIa7Q3DjpMACZAACZAACRy2BHw9N0Mcbjw3Gz+E&#10;dBUhu677gkfnHF9kWE4CJEACJEACJEACJEACJEAChwmB4OAgwVJV4OUEFgYJkAAJkAAJkEDTIUBh&#10;TtO5lhxJ7RAIDwsVOOkc6mjMz+R4GZWoxPsMEiABEiABEiABEiAB3wSq/vbV97EV9kAdbbPZpKSk&#10;RC9Yt9vtOk8rfpmK/XhIC1K/xoyIiJDIyEj1S8uQQ6I6r9BZFpAACZAACZAACZAACZAACZAACZAA&#10;CZAACZAACZDAYUyAwpzD+OJz6CRAAiRAAiRAAiRAAiRAAoeUQK2IcwxRTmlpqcpZbFViHLsW5aBc&#10;KXLggan+p8q0jfxBAQ9yGyPPcajK1xqphDoQ6xh5Yg8pAZ6MBEiABEiABEiABEiABEiABEiABEiA&#10;BEiABEiABA5DAvjhZHR0zGE4cg6ZBEiABEiABEiABEiABEiABA4tgRqLc+CIY7VatVNOfn6+EuE4&#10;JCIyQqKbNVN5ay0HtTlKnAMHHeSqLbeXS1lpieTk5kpmZqaYVG6uFvHxkpCQIOHh4WJRx/iTj+vQ&#10;YuLZSIAESIAESIAESIAESIAESIAESIAESIAESIAESKBpESgsLJRJkybKPffcL23btm1ag+NoSIAE&#10;SIAESIAESIAESIAESKABEaiROAfOOPgHXK4S2oSGhkpcXJxKUxUsDrtNcrOzJbugVPKKy6XYihE7&#10;JEydLTrcLDERFomPjZa4mGjJLyiUrKwsSU1NlY4dO0qrVq102qsGxIhdIQESIAESIAESIAESIAES&#10;IAESIAESIAESIAESIIEmSQDu5hToNMlLy0GRAAmQAAmQAAmQAAmQAAk0IALVFudAmJOXlydIZRUV&#10;FSVhYaFSVFQiu/flyZ7ccsktsUhhWaQS5ihnHZtyzoFtjhLoBJnKJcxSLomRhdIuTgl1wswSq0Q6&#10;FuWgk5aWph14jjjiiCbjoANOcBeCI1Bth81mo5CpFqDu2rVLrrjiCp1abc6cOX61CCeooUOH6ro/&#10;/vijvgf8OrCBVKrLeWkM8fvvv5ePP/5YNm7cqOyRo6Vnz55y++23S69evYwq/KyCAO/xKgBxNwmQ&#10;AAmQAAmQAAmQAAmQAAmQAAmQQK0QMAQ6Tz75jMTEMM1VrUBlIyRAAiRAAiRAAiRAAiRAAiTgQqBa&#10;4hyITeCYA2FOkBKdhIWFSW5+kezJKpXd2TbZm2+SIgkVa7lZCXMcYrPZ1Xq52JRCx6aEOlJuldhg&#10;m2Tm2+SI5mZpExcszVQarMz9mZKRkaEFJ23atJHg4GCXrnpffe211yQlJcX7zkpKH374YWnRokUl&#10;NWq+C5wgREC6rw0bNtSqgAOihxtvvFHGjx8vd999d807exi3UFRUJIsWLdJzMBAMOAYBAUVjirqc&#10;lwaHxx57TJ5++mm9iXsbjJYtWyaPPPKIUYWfVRDgPV4FIO4mARIgARIgARIgARIgARIgARIgARKo&#10;lAC+sy0pKam0jutOCHTWrl0jJ554kmsx10mABEiABEiABEiABEiABEiABGqBQMDiHDhuWK1WyVZp&#10;q/DSPTw8XAqVY866bfsktThWCh1xYlFuOBHKJceuXsjbLOpTncVqV4sS6pSZRUqsQZKhnHX2pNpk&#10;V26ZDGhTLJ0SgyUuNlaysnO00wZ+oQG3jaocZ7788kv5/fffA0YxduzYOhfn7Nu3T4ty0LnNmzfL&#10;0UcfHXA/fR2wZMkS/Y/r3377jeIcX5BY7pVAXc5LnBBiueeee06L7CZNmiTXXnut/juxfft2ad++&#10;vdc+HY6FOTk5UlxcLElJSV6Hz3vcKxYWkgAJkAAJkAAJkAAJkAAJkAAJkAAJ+ElgxIiR8t130/0W&#10;6HTo0FF69+7jZ+usRgIkQAIkQAIkQAIkQAIkQAIkEAiBgMU5EObAaQS/vAgLDZGcvEJZl5Ipe6yt&#10;xRYcJhFIW2UqlRbhJolGyqrIUImODBaIerLzrJKWXSIpWSWyMa1ErA4l0MkPlrytJtXnUmkTY5bw&#10;UJUeS7ny7NyxQ9qr9FZxcXGVjufxxx+XzMzMCnVuu+02wcvvBx98UHr06FFhf8uWLSuU1XZB69at&#10;ZcKECZKbmyv9+vWr1eYxvrKyMrnppptqtV021vQJ1OW8BL0ffvhBC/jOO+88ncbKINqlSxdjlZ+K&#10;AO7d/fv3y/z5873y4D3uFQsLSYAESIAESIAESIAESIAESIAESIAE/CRw6qmnCRYGCZAACZAACZAA&#10;CZAACZAACZBA/RMIWJyDVFYHDhzQopmCwiLZnVUme0pixR4cKhazWWJC7NImUqRti3CJCLFIaLBJ&#10;QoLNSpwjEh1ukYTYYGmbGCZJMcWyYkeh7M6xSa7NLL/vDJIT2tslOTpEopQjD9w3opV7Dhx0zKpd&#10;X3H66ad73fXAAw9occ6wYcMES30FxEF1ET179pSpU6fWRdNs8zAgUFfzEuh2KGEdonv37vqT/6lI&#10;ACLHuXPnyjHHHFNx5ygO2BsAAEAASURBVL8lvMd9ouEOEiABEiABEiABEiABEiABEiABEiABEiAB&#10;EiABEiABEiABEiABEiABEmhUBHyrXrwMA04tEOeU2+0qZY1ZMnJLJFWJawqlmZjMJiWicUiYkvvE&#10;R4jEhItKd5UvKWmZsn77Xtm8M11stjJJjAuVzq0jZUDHaGkba5Ywi11s5SbZnm2RHTkmyS81S2hI&#10;sBQVF2lxDXIdH+rYs2ePduOB24+3KC8vl7S0NClUDj+1HRA+4fy+zl3d86G9Xbt2adejQNrANUc6&#10;ovz8/EAOq7Iu2tu7d2+1x1ldTnY1d8EB17AhBPqB/kCs0ZAD/du5c6df/czIyNBDiVVp6vyNvLw8&#10;SU9P97e613pV3bfGQTgX3KwqCzjaZGVlVVbF6z5/5/Uvv/yiRY5eG6lmIe4n3BfVjer+jaju+Xgc&#10;CZAACZAACZAACZAACZAACZAACZAACZAACZAACZAACZAACZAACZAACRwuBAIS5yCdFcQa4eFhYisr&#10;lbS8ctlXYBGzSTnjiEm749jLHVJUape9WYWyYmOazF22TWYt3SI//bFZCXVypMwKYY9JEpqHSFKs&#10;ReKUiAdhVwKdlByzEuiImMUuzZR7Dl6ie0tZdfCImv/33HPPFaS3stlsWnTw6KOP6hRYycnJkpiY&#10;KBs2bHCeZMuWLTpF1pFHHqnGHy5t2rSRqKgofTxcSNBXz4AQBO1g8RzHc889p8sXLFigz33//fcL&#10;nDKQxgvnj4yMlLPPPlvWr1/v2azeNo7Hca5hnBPHIpYuXSpnnnmmxMfHS/v27XW7bdu2lVdeecWn&#10;0AKCkQ8//FCMsXbq1Emio6N134zxGJ9ffvml6+l9rmPefPXVV3LWWWdJQkKCbi8pKUmzPOGEEwQc&#10;vIUxzupyMtqcN2+eDBo0SM8rcIBw5JRTTpHFixfrFG1Gvdr6XL58uYAzUkj9/PPPFZpFKqOTTjpJ&#10;O0OhP5hLSH323XffudXFtQPryZMnu5V7bsyYMUPX69u3b5WCJ2OOeJuXixYt0u0888wz+hTvv/++&#10;HH/88fp6HaHSzGHu4xxIXeUaJSUluo9wssJ1Rjz99NO6LWOueArOIHC75JJL9LzE9QAr1MXcXbdu&#10;nWvzbuv+3reeY5k4caLue/PmzQVLt27dZOzYsfpvGk6ANHhINXXUUUfpOdqiRQt93+DvAsbnLQKd&#10;13AEu+iiiwQpvxBLlixxY2Tct9hnzH3Pexz7jPjjjz+UPfWpgr7ifgLHjh07ynXXXSfZ2dlGNbdP&#10;4/ob56rO3wi3BrlBAiRAAiRAAiRAAiRAAiRAAiRAAiRAAiRAAiRAAiRAAiRAAiRAAiRAAiRQKYGA&#10;0loVFxdrQUd0syj14jdXckrDpdgUISFKkFNuV/Ici0n25VsldV++EghYxGFJEEtCkoQoQU6uckrZ&#10;kl4mUeE50jG5hSg1j6gaSohTrsUEJpMosY8S7YSbpFeiSYsWsrNztKgF4pC6CLhnwOUDjh3/93//&#10;J59++qkWIQwYMECXd+7c2Xna0aNHy+rVq/XLb4g82rVrp51fFi5cqF+ir1ixQiAA8QxDlOPp1ALX&#10;HeyDSANCCLQDscAFF1ygXWrQ3pw5c/R+CBW6dOni1rRxvDdHG7SLl/4QSVx11VVa+NGnTx8tONi8&#10;ebOsWbNG7rrrLlm7dq1MmTLFrV1s3HbbbfLmm28qEVWQnHYaclOfqvsHkclBcVa4XHjhhZpBr169&#10;KhzvrQBjGTNmjN7Vo0cPOfHEEyUkJEQwzt9//12nHvvtt9+0YMX1eGOc1eWEtiZNmiQQOOAaQLiA&#10;6wvhAq4nxgYRRG0GuEKEhPkFcYtn6rVnn31WIPiAWKV///762kK0AUEPrv/dd9+t+4w+jRgxQqc/&#10;evvtt7WQxFc/p02bpufT1VdfLSbcTFWEr3kJhxzsg+gDzF544QWBKGfo0KH6eq1atUrPHwhkIOC6&#10;8sor9Zkw1pkzZ+pzQwgGFxeIRTp06OC1J7NmzRL0FdcBwhLMM8wHXBPMFYixICCDWMYz/L1vXccy&#10;btw4eeutt7T4buTIkfr+xrzbtGmTFuW8/PLL+jphu3fv3oL7HY5Gy5Yt0/fn1q1b5fPPP/fsiu5r&#10;IPMa1xnuNkj5hfsaIkSIsozo2rWrsaqduXAtvN3jqPTUU0/pBWIbcB48eLAWCYIh7mukzYJ4DuI3&#10;z6jp3wjP9rhNAiRAAiRAAiRAAiRAAiRAAiRAAiRAAiRAAiRAAiRAAiRAAiRAAiRAAiRQCQElEPA7&#10;VFobh3pJ7VDpXhwr12x0fPBrmuO52XmOV37Jd7yxoNDx1sIix5sLDjhe+3m/45W5avkl1/HSzwcc&#10;E37Icdz3SYpj5h9pjj3p+Q6r1eEoKyl3fPbzFsfYyascl72xzTH65S2OERP/cTw0bZ3j92X/cyih&#10;huOjjz5yKEGI3/1zraicbZCTyqEEM67FbuvqZbauo9xJHMoRxKFeaDvUi263OsaGcgpxqBfdDuWg&#10;YRTpz7/++ssRGhqq2/npp5/c9ilHHl2OfigBkNu+Rx55xLlPiY8cSpjhtl+l1XEMHDhQ1zn//PPd&#10;9mHDOP7mm2922+d6Tpz33nvvrdDnTz75RLerRBwO9N81lIuGc58S8rju0mNQAgq9X4k33PZVtaGE&#10;Eo4nnnjC4dmmEvs4Lr30Ut0mxusZxjgxlupw2rhxo8OMfGvq+PHjx7s1r8RmjhtuuEHvw34llHDb&#10;X9mGK2fluOKsivEpNybd5quvvuosN1aU6ETvUwIWB9ZdQwm0HDExMXo/5j9CCTkcylVHl3nOEeNY&#10;zJXg4GBdRzktGcU+P1377jkvcb+ABRbl3uRQAhy3dnAdb7nlFr1fudxUmFuofNlll+n9zz//vNux&#10;xoYShjjHec8996i/B+oPgku8/vrrejy4bp7zE9X8vW9dxwLenn8LlPDGYcxn5QzlUMIYhxLMuPTE&#10;4VCORE4eSpjktg8b1Z3XH3/8sW53yJAhFdo0Coy573mPYz/+LuIaRUREOHA/uwbm9TXXXKP34++g&#10;Eri57na4Xn+0EejfCLfGuEECJEACJEACdUBg7dpVDiw1DSXMdhgLnvGxWK02B54/VapeB/4/s0D9&#10;/+SBA/mOnNxcx7q/NziWqX+HMEiABEiABEiABEiABEigKRLAsy6eefHsi2dgPAvjmRjfd+P5uKzM&#10;qr/rwvddZWpBGfbxubkpzgaOiQRIgARIgARIgARIwBcBX8/NB5+Zy/R3zMb3zcb3z/j0JwJKa6VO&#10;olNA2ezlklfskBKrQ6WjcohNOZKgzGqzi91hFlNQmJjVoorEppw4gqVMOieGSLvESIltpspVOzv3&#10;5khadonkl6p3yPifchGxqbaKrSIHSky6LfXg7zOdjHqpXGuhRDWiXnCLeqEtShDgtd3hw4drNw0l&#10;xHHbD9eLUaNG6TI4plQn4Ipy7LHHuh0K9xElbtBlcPioTsAxA84nnn1W4glRogDNHA4prgH3GgTc&#10;gTzdepACDA4nCKRRCiTgwvP4449XaFOJSuTJJ5/UTcFJpLKoDiekVlI3g3akeeihh9yaDwsLk3fe&#10;eUdcHZLcKgS4AacVOPHs27dPlBBIbr/99gotwKEJATcfpNVyDaS5UkIJXYRUaQg4qyD1E8KbyxHK&#10;4Y6i/tGs5xAcWWor7rzzTqczjtEmriPmFNJwwXVq27Ztxi6/PzEPkAYO99SLL76oHZpcD4bLDTjg&#10;usFFyFf4c98axz7wwAPancnYxudxxx3nZAs3GyUK0qnlXOvAuQjXBQGXJ8+ojXnt2WZV2+CiRE26&#10;Gu4d3M+ugXmNuYJ7eM+ePfp6ue53Xa/O3wjX47lOAiRAAiRAAiRAAiRAAiRAAiRAAiRAAiRAAiRA&#10;AiRAAiRAAiRAAiRAAiRQNYGA0lpBVGO3WbW4psQmSkBzUJRjNqnkVA67mFU2HfU/HUpnI45ym4SY&#10;rdIivFwGdYmRlrGhKu2NyL6sAlm8JlV2ZtmVbCdETEqYA3GO+p9Y7SYpKBOJsJepFEqlWgxU9TBq&#10;VgMplpDqprphpKLZsWNHwE1AGAJBh7dAKioEUtBAPKDcPbxV81mmHE587kPbyrmlgrhi+/bt+hik&#10;ZfIWJ598svz4449SnbF6aw9lSDUFkYORwiohIaFC1epyMkREY8eOrdAmCpAC6sYbb9QpnLxW8LMQ&#10;QhVcRwh0IMDxFAKhGeVqo1NXQdhy+eWXe20Z6aKQ8urPP//U95nFYtH9e++99+SLL74QpF9SLk9u&#10;x0JYhoC4rDbD1/xRjjpa0IT0SRDnBCoI+uyzz3Q3DYGJtz5DGAThDsRimGtIreUZgdy3SKHlLZBi&#10;DQHhmWf6MaN+z549ZdGiRQHPeX/mtXGOQD4hYsOC6+At7ZfR1n333af/rk2dOlUL44xy109f1xh1&#10;fP2NcD2e6yRAAiRAAiRAAiRAAiRAAiRAAiRAAiRAAocngXXrVh+eA+eoSYAESIAESIAESIAESKCa&#10;BAIS50BAY1euDRDpKGMesanFquxxUB5kF+U6A7EDXHCUY46q06OlWbq3ipSk+HAJDTErsY5D/t6W&#10;Lj/+vkV2F0ZJmSVKLMo5xWZ3qPYOHqc+DrZtVS49Vpt2z6jm2Pw+DC4ygURubq4WYcAhBe4+KtWX&#10;PhzuJYGGStXk8xCV4kiLR8C3OuKcytqOi4vT54WDiWscc8wx8sEHH4hKd+Ra7FyfP3++Xq+J24xK&#10;q6MdPXbv3q3HpexRBSIUlPtiWNlYfHEyrg86jHH5Ck+HIF/1fJXDbUmlHpMtW7YIXF+effZZr1Wx&#10;H9G2bVuZO3eu1zq4zgiVbkGLQTDu/v37y9FHHy0qxZN88803csUVVziPhTgG7kdwS7n44oud5TVd&#10;QXsqJZLPZnzNH58H/LtDpcQT3D8IuE75CpUyS3OCWAzcvIlz/L1vVeon8Sb4wrkNwVv79u19dcVZ&#10;x7g2vipWZ177aquycuPvDe5BOCv5CswbBO4z3GO4pp5R2X1V3WvseQ5ukwAJkAAJkAAJkAAJkAAJ&#10;kAAJkAAJkAAJkAAJkAAJkAAJkAAJkAAJkMDhTiAgcQ7SqZRDjKM+Qy3K6UYpauCeI0qUo7JZiUmJ&#10;FJQ2B1mqlMiiXMxqf3iwSFR4kBbsLFi9S5ZvzpZ0a3OxBoWqegfLVQouJfjBoo5RDjxhFiXMsdvU&#10;frRU9+GP0GTlypXy1ltvyfTp053igtroWVJSUm0047WN6rR95pln6rY+/PBD7cTiKmrZuHGjzJs3&#10;T6f+gsNLIJGfn69Th8EBBum/IPAKJKozFjiuIOAwEhsbq9e9/ad169beiv0qg6gI6auWLVum61cm&#10;8jBSQIEjUjpVFRAXGeIJOKRgQboiV3HOp59+qptB+qXKxljVuTz314SJZ1uu24awBO5BVfUXIiZD&#10;nGOkU3Nty5/7FvVbtWrlepjXdV/iHa+VXQprOq9dmvJ71WAIPpUF7hnMT9xr4OjN4ag691Vl5+Q+&#10;EiABEiABEmgKBPgL4KZwFTkGEiABEiABEiABEiCBuibQq1ffuj4F2ycBEiABEiABEiABEiCBQ05g&#10;+fIVdXbOgMQ56IVOP1Vul2YhDrFIuZQphxulsVFuN0qWowQ2SBOEOhDt5ORbJX2/XYJMSmSj/rd+&#10;R65sybCKJTJRu+yU21SaLCXIgTAHAh0oe4LN5RImJZJrLVN1LBKsnHXqOkJCQio9BQQlSH2EsSGV&#10;DoQV7dq1EwgYIDKA0wyEO9WJ0NDQ6hzm1zHVabtDhw4yadIkQUocOG9069ZNhg4dKkuXLhWkMUI8&#10;88wzMnDgQL/6gEo5OTmCdFhIxdOiRQu5+eabpXfv3pKcnCzNmzcXOJsYKbx8NVqdsRguPFXNIVzD&#10;6gaEDxAywTln5syZ8uCDD8rxxx+vF8824bKE6NWrl55Pnvs9t5EWyYhLLrlEkAZq4cKFWmhh7DPE&#10;Ob7SNhnHB/pZHd7+nMO413AvVRVwJEL4EnIZbVXVjj/1/OmP53lqY157tunPtjGeqvqM/UYdXwzr&#10;6jr7Mw7WIQESIAESIAESIAESIAESIAESIAESIAESIAESIAESIAESIAESIAESIIHDhUBA4hy4MCBs&#10;SjgTozQlIUpIg5e+ZUpVYzHjZbvxwv2gC87erEIpL7LK3vQ8JbQxSW6xqhcSqVNYIT2WDY45yngH&#10;KbLwGRZsloggm5isBSpdVJHgJTSEG/UZcDmBmARCgS+//FJGjRpVoTtff/11hbLGXHD33XdLdna2&#10;jB8/Xqe3mjZtmk4xNHLkSLn//vvluOOOC2h4Y8eO1cKcQYMGyS+//KKdbFwbQMqdugjDxQZplIqK&#10;inzOJV8pvPzt06uvvqrdc8DmhRdekDFjxmghU3x8vFsTXbt21duYS0h/FUggfdGll14q7777rnz8&#10;8cfy+OOPy59//imbN2/WIidvzjKBtH+o6vbs2VOnV4LjDFKqISWZr0A6JoS/Djm+2qmr8vqa167p&#10;qiob2969e3WqOAh0DAemyupzHwmQAAmQAAmQwEECRx7ZnShIgARIgARIgARIgARIoMkRWLVqTZMb&#10;EwdEAiRAAiRAAiRAAiRAAo2JwEFrCj97jPRAQcrJJu9AvliCTBIbViZRQaXKPUektOygi45VueEg&#10;pZVNueFkl5jlH+Wcs3R7nizemieZRSpRlTlIu+rAWceGRalyULdMHZfcXCQhqkz2ZWRKdlaWRKsX&#10;99VNN+PnkKqsBqcSpPPq27evV2EOGoBAoinF999/r0UmSNe0f/9+KSgoEIiUvv3224CFOeAyf/58&#10;jQeuMphDnlFX/Nq0aeN0Xvrnn388T+vc3rVrl3O9OitXXnmlPmzChAkCAVJqaqpOPQUHKdcwxDkY&#10;b2Fhoesuv9bh3oT4/PPP3T5xfsNlRu9owP+Bi5HhkoT0Zr4CgirjujRUcU59zeujjz5aX2+kSats&#10;Hhl84fBV3yJHX9eZ5SRAAiRAAiRAAiRAAiRAAiRAAiRAAiRAAiRAAiRAAiRAAiRAAiRAAiRwOBAI&#10;SJwTHR0tSIOSqxwvlF5FkpvZpHWkVUpVaqsyJbSB4MZqg9CmXIqKS6RTYoSc3idJRgzuKBcM7iA9&#10;2kRJpAV17E5hjpHWCuKCpPACSQg6oI4tlaysbIlXKY+SkpLq9TpkZGTo8xuuQZ6d2bdvn/z222+e&#10;xY16G+4vZWVl8thjj9VY9AFnJbjwIHwx/OKLL+qEF+YUUnIh3nnnHZ/ngBNNbURQUJBgLEjVNWfO&#10;HHnuuefcmu3Ro4dAoIP0Vp773Cr62DjmmGMEC4RGEF4Yjk1XXXWVjyMaZvGxxx6rO/byyy/77ODk&#10;yZP1HIQoriG6vtR0XsfFxemx//3331r85xOElx0QuGEuwX0IKfV8xUsvvaR3eXP78nUMy0mABEiA&#10;BEiABEiABEiABEiABEiABEiABEiABEiABEiABEiABEiABEiABGqfQEDinPDwcMGCKFbim+gQmxLo&#10;WCUhvEyLbUqtSpijXHMg1ikpVamvwsxyRItw6ZIYpZdYlQrLVG791y0HKbEcYlWLSRzSJcEh8ZZc&#10;cRRl6rZxHrjmxMbG1v6oA2gRL8ERK1as0KmKXA9FOqTLLrtMcnJyXIsb/bohooHTzaxZs/TYMf5V&#10;q1YJxEiejjCVDRhtHXnkkbrKe++9V6EqxCwQA9VVPPHEE7pppOZCWjLXwDheeeUVWbBggWtxjdbb&#10;tWsnU6dO1W08+uijsmjRImd7cI157bXX9DbGjHPDlckzNmzYIPPmzfMs1ts33XST/nz22We1s8wJ&#10;J5ygBT9eKzfQQnCBG853330ncBvynE/Tp093ipcgMGmIrkA1ndeGG1BmZma1xH0Qm+FvJNKbQQjm&#10;GphTjzzyiJ5DEAGhDoMESIAESIAESIAESIAESIAESIAESIAESIAESIAESIAESIAESIAESIAESKD+&#10;CAQkzsFLcrg24IXvAZXqyGYtlcQom/RKLJIwi02JbexKmIP0VgcddDJyi2Tz7hxZuzlT1qhlV2aB&#10;5BdDnONQYh61/CvMiQ2zy8DkIgm375cM9bK6qKREjjzqKElMTHSmJaovROeee6707NlTnx6OH2ec&#10;cYY88MADOsXVUaqP69atk1dffbW+ulcn533++ee1+wvENOedd55g3FiQTqdVq1ZaNPX000+r9GUq&#10;n5kf8dBDD+laEGMcccQRMnbsWLn55ptlwIABcskll+jtgQMH+tFS4FXQLtJzlZaW6nMNHjxYb8Nt&#10;pnfv3nLPPffIpEmTJCQkJPDGfRwBZnfffbe+HzA+w30J1TF/Hn74Yc3urrvu0jwwx6655hq9Dy4x&#10;EIT5cvNBe82aNdMOPWjv6quvxkejCojufvrpJz2PwALjxThuvfVWnRbswgsvlKKiIi0wGTJkSIMd&#10;W03mNQRrp5xyih7b6aefLiNHjhS0h7nqTyB9GtKbHThwQM455xzBvB43bpwgxVm3bt1k/PjxAqez&#10;KVOm6HvZnzZZhwRIgARIgARIgARIgARIgARIgARIgARIgARIgARIgARIgARIgARIgARIoG4IBAXa&#10;LF74wh3kjz/+EIdyaIiMNEm7KNVKskNW7g2T1Dw06VAWOcGyPKVIlm3JkXK7TZ/GKsFik1ApNyH1&#10;lV3MJrN0ThAZ1LZUyvZvktKifCkuKdWiBqTvadmyZaDdq/X6EG3APeaOO+6QmTNnys8//6yXqKgo&#10;Oemkk7QTCtIYYX9TiN27d8vbb78tubm50qJFCy2WQLomRIESZO3Zs0fg7IKUV/v37/dLmARBCVLw&#10;wM1j586d8uabb4rJZNLCFDjJQFQAocqyZcvqBCHEU/3799d9Xrp0qWCB0Awihm+//VZGjBghECJh&#10;bLUVSFu1ZMkS+d///qfdlebOnet0gHnmmWdk+PDhWsCzevVq+eGHH5ynhbsOxBoXX3yxs8x1BfPu&#10;0ksv1Wm6IiIiZPTo0a67G806REi//PKLFirNnj1bNm7cqPuO+w0iMAimDPFKQx1UTef1hx9+KNdf&#10;f73mMGPGDD3MLl26+D3c888/X8/fJ598Us9pzGsExFuYX0gN1r59e7/bY0USIAESIAESIAESIAES&#10;IAESIAESIAESIAESIAESIAESIAESIAESIAESIIG6IWBSKWWUkiawKCsr0yl1ILQoLS3RL4NLbBbJ&#10;LA6VPYXhkpofKnvzVOqrUqvYbVadugdncYhFTGaLhAabJbm5WVqHF0hzS5aE25RbzoFsyc7O1mms&#10;IMzp16+fTtsCEUdDCbhUbN26VWJiYqRjx45aYNJQ+lYb/YDoBiIWMEeqHKRMMlJcubYPN47rrrtO&#10;uxpBsOOv6wzS7WDOQNQD1yGICA51IAXZtm3b9PkhdKnvgNsU+oN+wVGmdevWztRxvvr2f//3fwJ3&#10;o8svv9ynw46vYxtiOe6rlJQUPdfgKAOBUmOKms7rrKwsPQeQpgr3RXXGj3Rzu3bt0nMIgpyG9Hez&#10;MV1L9pUESIAESKBhEFi3brXuSK9efWvUIdd/5hjr5eUOlVKzXKfVxP+H29VSbsenXVJT06RQPdv2&#10;69enRuflwSRAAiRAAiRAAiRAAiTQEAmsWrVGItX3ocnJSWJR39GbLWb1adbfI+G7JJP6Ia3xVTxe&#10;GOCHuXiOxuLtufm44wY0xGGyTyRAAiRAAiRAAiRAAiRQIwLLl6/w+twM8w/judlsPqhhcX0n67ru&#10;qwMBO+egIbw8Tk5OluLiYu02kpOTq8oskhgaJhGWUgk3hUqMJUiKrGYptZvF5rDoh3izepAPMqn9&#10;Fqu0iLRKQnCuOIoyZH9GhpSVWbXoBS+n+/TpI2FhYXpwvjpeH+VwDYKrR1MNOMzgml577bXaFcjX&#10;OK+44gq59957taAEgoDOnTv7qupWjgnboUMHvbjtOIQbSMkGAVJDCYifunbt6nd3bDabwHEFgVRY&#10;TSFwX+Geb6xR03kdHx8vWGoScBlrCE5jNRkDjyUBEiABEiABEiABEiABEiABEiABEiABEiABEiAB&#10;EiABEiABEiABEiCBpkqgWuIcqH4gnkEKFqQ8Qmoei/oMDiqTIHO+dAhxSI/YcCksD5N8a7AU28ya&#10;X5jFLhGmYrFYD0j6vgzJLS5RzjtlSphTpvfDMQcv6RuCo0lTveCVjWvv3r1697BhwyqrJoWFhQK3&#10;k8jIyHoV2lTaySa684033pD09HTp3bu3DBkypImOksMiARIgARIgARIgARIgARIgARIgARIgARIg&#10;ARIgARIgARIgARIgARIgARIggaZDoFriHGP4oaGhKr1TB2nePE42bNwoKdtTpKioSIk2IiRCCW8c&#10;DpMgbY/ZpuzilQ1msbKLL7TbtBgnNy9XcnNzJSIiUpDKZtCgQZKYmFhlSh/j3PysfQIQR82aNUs+&#10;/fRTGT16tBZeeZ4lLy9P78N1Peuss7ymvfI8htu1QwBpxx566CHdGD79scaqnTOzFRIgARIgARIg&#10;ARIgARIgARIgARIgARIgARIgARIgARIgARIgARIgARIgARIggeoSqJE4B+KAkJBQJc6Jl+7dukti&#10;QqLs379fL7m5OZKfny8lKk2S1WrTIp1yR7kWfECQ07JlK+nZs5dOxdKqVStp3bq1aiuEgoPqXsla&#10;OO7WW2/VwpzZs2dLjx49ZNSoUdK2bVudkixDpR7bqARYM2fO1KmvBgwYIFOnTq2Fs7KJygg89dRT&#10;+j5auXKlLF68WN9HY8aM0QKpyo7jPhIgARIgARIgARIgARIgARIgARIgARIgARIgARIgARIgARIg&#10;ARIgARIgARIggYZBoEbiHAwBAp3g4GAtsomLi9PuN0i7A5GOFueUlGhBAZxWEKjbrFkzXa9NmzYS&#10;Hx+vRTl6J/9TrwQSEhLkt99+kxdeeEELbyZMmODWH4vFIgMHDpQbb7xRLrroIrocudGpmw04GUGY&#10;g4B47Y477pDx48dTxFY3uNkqCZAACZAACZAACZAACZAACZAACZAACZAACZAACZAACZAACZAACZAA&#10;CZAACdQ6gRqLc1x7BPEABB5YGI2TQFJSkrz88ssyadIkgVvOnj17dOoquBsh7ZjZbG6cA2ukvZ43&#10;b57s2rVLuxd16dKFgqhGeh3ZbRIgARIgARIgARIgARIgARIgARIgARIgARIgARIgARIgARIgARIg&#10;ARIggcOXQK2Kcw5fjE1v5BDhQJCDhVF/BGJiYqRXr1711wGemQRIgARIgARIgARIoF4JZOXkybYd&#10;qbIzda+0iI+Vzu2TpU3rlko0b/K7X+XlDtm0NUXS9mXK/uw8iYtpJq0S4qVb1w4SopxN/Q2HwyF7&#10;0jNl647dkrk/R9q1aSUd27eRhPg4f5vQ9VQzsi8zS1J275HComJpl9RKkpNaSkR4WEDtsDIJkAAJ&#10;kAAJkAAJkAAJkAAJkAAJkAAJkAAJkAAJNBYCFOc0livFfpIACZAACZAACZAACZAACRw2BGb/ukRm&#10;/7pUrDab1zGfcGxfuXzk2VWKdFau2SBffP+z5BcUVmgnOChIRpx1ipx64nEV9rkWoA8ffPadrNmw&#10;RcrLy1136XW0c/GIM2Sw6lNlASHO+6qdTVt3eG0nMiJcLlHtDOjbo7JmuI8ESIAESIAESIAESIAE&#10;SIAESIAESIAESIAESIAEGh0BinMa3SVjh0mABEiABEiABEiABEiABJoqAbjTfPzNj7J0xZpKh7j0&#10;f6slTbnY3Hn9JRIWFuq17oKlK7Qwx+tOVQjRzdez5ikXm2y5bORZXqtBUPPiWx9r1x2vFf5tB33e&#10;u2+/jDrnVDF5MfWBaw/aQXu+whDvbN6+S4t0mFLXFymWkwAJkAAJkAAJkAAJkAAJkAAJkAAJkAAJ&#10;kAAJNDYC5sbWYfaXBEiABEiABEiABEiABEiABJoqgQ8+/66CMAfONG1VCil8ukbKrj3y2pQvXIuc&#10;6xu3pFQQ5kDsktQyoUI7i5b9JRDyeIbNbpcnX3q3gjCnWVSkbsez/rzFy2XO/CWexVJaViZPv/x+&#10;BWEOnHJaNI+tUB/9+WHe4grlLCABEiABEiABEiABEiABEiABEiABEiABEiABEiCBxkrA/dvdxjoK&#10;9psESIAESIAESIAESIAESIAEGjmB/dm5smL1BrdRXDlquCCFlRHf/vir/LxwmbEp23akSnpGlrRK&#10;jHeWKfMd+Wz6HOc2Vtont5Y7b7hUIsLDxGazy9Qvv5eVazY663z743w5fkAfCQ0JcZYt/3Od5B0o&#10;cG5DHHT/2KuknRIKIcqsVnnpnU8FIiEjflrwh5w9bLCxqT//XLvRLY1V89houeumyyUxPk7vR3/e&#10;+3SGrF7/j/O4+UtWyHmnn+zc5goJkAAJkAAJkAAJkAAJkAAJkAAJkAAJkAAJkAAJNGYCdM5pzFeP&#10;fScBEiABEiABEiABEiABEmgyBP7etNVtLENOGOAmzMHOC4cPq+Bas2tPuttxGzZvk4ysHLey6y4Z&#10;oYU5KAwKssiVF53j5qCDFFeLlq1yO2b1+s1u2zddcaFTmIMdIcHBcteNl7nVgUtOfkGhW9ni5e7t&#10;/t+4a5zCHFREf26+8kJxTWNVXFKqxT9uDXGDBEiABEiABEiABEiABEiABEiABEiABEiABEiABBop&#10;AYpzGumFY7dJgARIgARIgARIgARIgASaFgFPQU2f7l28DrBzh7Zu5UUlJW7bnqKa4/r1lJYJzd3q&#10;wCHn3NNPcitb9fcmt+2MrGy37aO6HOG2jY3QkOAKqamKS8vc6kVFREgX1WcsQ47vLzHRUW77sWEy&#10;maRFXIxbucVscdvmBgmQAAmQAAmQAAmQAAmQAAmQAAmQAAmQAAmQAAk0VgJMa9VYrxz7TQIkQAIk&#10;QAIkQAIkQAIk0KQInH/GyXLWkONFZaUSUbmpmkVFeh0f0l+5Rtuklq6b4unAc+LAo932GxuDVbqs&#10;6bPnG5sqPVWaTj9lONjcf+tVehv9gXgGaa28hWvqK+xPaB7rVm3sNaPdtr1twG3HVZx0RNsksVj4&#10;WxJvrFhGAiRAAiRAAiRAAiRAAiRAAiRAAiRAAiRAAiTQ+Ah4/3a18Y2DPSYBEiABEiABEiABEiAB&#10;EiCBRk0AbjZYKovdaftkw+btblU8xTnZuQfc9rdo7u5IY+yMjAjXqaTKy8t1ET4htImLjdbb2F9V&#10;/Lrkf4KUWEYkt26phTzGdlWfDiVCStmdJm9O+9qt6plDBrltc4MESIAESIAESIAESIAESIAESIAE&#10;SIAESIAESIAEGjMBinMa89Vj30mABEiABEiABEiABEiABA4bAiUqXdTkqV+5jfecU0+UkOBgZ5mr&#10;UMYo/H/2zgMwimoLwwcSSCWFNCAJhN4hlNC79Ca9FxFRFEFEfdixoICoCCoWFJUqIEXpvSb03jsh&#10;CZ0E0klIePfcZSYzW5JNgwD/eW8yt5xb5tuNZGf/OcfNpZBSNDkXcnaUghylIyYuXhXnKG2WzhHX&#10;btA/Kzbquvt0aaOrm6us37abNglRj9DlUNRdvZCI/Qf26EA1qlQwNxRtIAACIAACIAACIAACIAAC&#10;IAACIAACIAACIAACIPBEEoA454l82bBpEAABEAABEAABEAABEACBZ4kAi24mT5+lE7O4u7pQ++ca&#10;6TDECnGN1hzs7dKNZFPYzVUnzjEer51LW755O4omTPtDpr1S2uvWqEJlS/orVYvn2yItl3F0H3bm&#10;qEEv9etC1SqVtTgWHSAAAiAAAiAAAiAAAiAAAiAAAiAAAiAAAiAAAiDwJBLIUXFOUlISxcXFiScg&#10;H5C9vT0VEE9w2tjYyFDpTyIc7BkEQAAEQAAEQAAEQAAEQAAEHjeBlJRUmjpjHoVfva5upYCtLb35&#10;cj/xeSu/2saFfOJ/WktNFeFp0jH+7JZZ42g3X0z9XZfOqpiPF/Xv3j6zU+n874nPkz/+uZD8fYvQ&#10;KwO6kZeHu64fFRAAARAAARAAARAAARAAARAAARAAARAAARAAARB4UgnkqDiHhTkXL16k++KpTh8f&#10;H3J3dycHBweIc57Udwf2DQIgAAIgAAIgAAIgAAIg8FgJpKam0rTf59PZi2HqPvLnz0/vjnyBfLw8&#10;1Dal4OzkqBTlmQUvLNDJn18v2lGcjNNKFTIar/gp57vRsUKYM5MSEu8pTeRZ2I3GjhgsIt+kpddS&#10;O80UOrZqTE3q1aQH4n/RMXEUduU6rdkcQnHxCdI7LOIaTfj+D5rw/kir5zSzDJpAAARAAARAAARA&#10;AARAAARAAARAAARAAARAAARAIM8QyFFxDkfOiYyMlNFz+CYy1wsVKkSOjo5kZ2cnI+nkyyee5RQH&#10;DARAAARAAARAAARAAARAAARAwDIBFtX88MdCOnXukurEwpx3Xh1EfkV91DZtwdbWELmUP48pdic6&#10;hgq7uShV3ZnFNlpzdtaLe7R90bFx9MW03ylGnBVzdXEWQqEhInKqndKU4ZkFRIqISATJoYplS1Kz&#10;BrVo3OSf1XRXLNTZsG03dWipT9uV4eRwAAEQAAEQAAEQAAEQAAEQAAEQAAEQAAEQAAEQAIE8SEAf&#10;Az2bG+SQ6MnJyRQdHU1hYWF09uxZOn/+PEVERFBMTIzsy0rY9GxuC8NBAARAAARAAARAAARAAARA&#10;4IkiwJ+bfvprER0/fV7dNwtz3ho+gEqV8FXbzBWMhTi3bkeZc6OYuHhdO8/vKh6uMGfs+6WImKMV&#10;87i7utCHbwyljKLtmJvPuK2gSIncuU1TXfP50HBdHRUQAAEQAAEQAAEQAAEQAAEQAAEQAAEQAAEQ&#10;AAEQeFIJ5GjkHL6BzE9o3rt3Tx4JCQnEB9eVdo6iY29vTwULFiQbG5snlRv2DQIgAAIgAAIgAAIg&#10;AAIgAAK5QoA/V/0yezEdOXlWnZ+FM5w6KsC/mNpmqVC1YlnaHLxX7d4kyuVKl1DrSmFL8D6lKM9l&#10;AvzMpr/iKDZfTv2dtCmwWAD0gRDmKBFwdBNpKkdOnKU5S1apLe2aN6DmDYPUurZQwFafFuvO3Rht&#10;N8ogAAIgAAIgAAIgAAIgAAIgAAIgAAIgAAIgAAIg8MQSyFFxjjGF+/fvyxRXfGaRjouLC7m5uZG7&#10;uzt5eHiQg4OD8ZAnpn756k2as2orRdyIpLYNa1CnJuZvMD8xF4SNggAIgAAIgAAIgAAIgAAIPHYC&#10;QpdDv81bSgePnVb3UsDWVgpz/DkHlBUWWLmcTpzDc125fpOK+Xipo+MTEmnVpmC1zoWaVSvo6lyR&#10;wpxpM9V0U9zm7eFO7416kRwd7LmarrkUctJF21m5MZga16tJtmYe1Nh94KhuLi+xDgwEQAAEQAAE&#10;QAAEQAAEQAAEQAAEQAAEQAAEQAAEngYCuSrO4Wg5SUlJxOIcPmsj6XAbi3U4ik4BEcKco+jw06BZ&#10;tUXrQ+jEhTCT4XYFbcnX24P8xFG1bAB5upkP024yMIOGybOW0bLNu6XXim17KahyGSqCm8cZULOu&#10;+9KVG7R44066EH6drty8Tfny5Sc/Hw8qXsSTWtcLpGrlAqyb6An0SkxMpP/+WyZ/H7p06WYSXSo4&#10;OJiWLFlCFy9epBs3blDRokWpVKlS1LdvXwoMDMz2Fd+5c4fWrl0tIlvZUdeu3ayeLyzsMu3YsYNu&#10;3rwh0trdFQK8wuTjU4SaNm1KXl7eunmuXImg7du3kaenJz33XCtdHyogAAIgAAIgAAIg8CwTYGHO&#10;zL+X0b7DJ3UYOrRqTHeiY8VxTteuVNxcnEkr3KlQJkAKcViQo9iMOUvpzVf6k4uzE91LShbr/Cuj&#10;myr9diKyaaO6NZSqPLOAZ+L3f9CtyDu69k6tm9L5S+G6Nm3Ft6g3Kam1/IsVIQd7O0pIvCddYmLj&#10;aNzkn+nFvs9TCb+iUqRzU6TdWrJqky5SEDtXq1RWOy3KIAACIAACIAACIAACIAACIAACIAACIAAC&#10;IAACIPDEEshVcY5ChcOyJycny5u/LNKJjY2l27dvywg6Pj4+8sxRdLIjztm89ygtFyKZ9MyuYAEa&#10;2KEZjejdPtsinRuRd9WlUsX13b4TC3GOSiRrhVtR0fT2lD9pk3gt+T2jtb3HDSH9p85bQaX9itD0&#10;91+hSqX8tS5PRfnvv+cJkct26tixs06Yw78vvXr1ok2bNpm9zq+++oq6detGc+fOlYI3s05WNIaE&#10;BNP69euofv0GVngbXGbN+lOKbZTXjFPWXbp0SXauW7dGXkvnzs+r8xUpUpTOnDkt1/Hw8BSiIv2X&#10;QKojCiAAAiAAAiAAAiDwjBE4cPQk7Tl43OSql63ebNKmbShZ3Jfeff0FbRP169aOvv5pltrGQp13&#10;PvuOXIWQJyY2XifMYafenVsRR+jR2j8rN9INIZwxtt/nLzNu0tU7tWpCHYWgiM3GJj/17dJWioEU&#10;Jxb7fPXjX7LKnwH5oQ5j4+g89WtVM25GHQRAAARAAARAAARAAARAAARAAARAAARAAARAAASeSAJZ&#10;D1WTicvlL+35hisLdOLj44mjc3DUj6tXr8qDy9HR0TIFViamzbQrPyH629L1NOCDbykp+X6mx2sH&#10;vNarHVUI8CNXZ0cp+Klc+ukTimivN7fLHPWo/cjPaeOeIybCHOO1r4kvCEqIp3GfNjty5LAU5rBg&#10;rUOHjurlsaCtS5cuFoU5iiNH1Bk0aJBSzdI5JGSHHNewYSOrxq9Zs4q2bdtKzs7O1L17Txo//kv6&#10;8cef6f33PxLX0EkK7jgS0P79+9T5+AuYgQNfEBGR8hELe1isBwMBEAABEAABEAABECDxGSU5xzCU&#10;LelPg3ul/U2pTHxXROAxFsO0aVafGtYxjcLIn99ywurWrEIjXuhl9mEM473wetUqlqWPxgwT/vly&#10;YnnMAQIgAAIgAAIgAAIgAAIgAAIgAAIgAAIgAAIgAAKPnYD+0chHtB0lkg4Lclh4EBMTI1Ne8Rf8&#10;JUuWzJFd1K1ajrzdXSkmPoHOXr5CETci1XmPnw+jr/5aSh++1FNty2yhaa3KxAdfC4sMYFknkHAv&#10;iV7+fDpdvZX2VG5+wbS2SBUWWL4k5RdprU5eDKN9J85RXMI9er5ZXXJysMv6gnl05NKli+XOWNTC&#10;qd4UCwkJkSmjlDr/jnz++edUp04d2rhxI40dO1aK27h/0aJFFBERQb6+voq71ecLF87TtWvXqHBh&#10;DypfvoJV4zjKD9ugQS9QjRo11TGcaosPOzs7kYbrHwoO3kG1atVW+wMCAqhmzVpStLNhwzohPrI+&#10;hZY6CQogAAIgAAIgAAIg8JQRsMlvk6UrsiRiaVC7ukxjNX/ZWpPUVLyQk6MDde/wHDUMqm523axG&#10;NjW3H05R9dk7w+mvhcvpUthVShZpjo2No+U0rleTWjetZ9yFOgiAAAiAAAiAAAiAAAiAAAiAAAiA&#10;AAiAAAiAAAg80QQeizhHIcbClpSUFHlwOSftjb4dqXHNSnJKTjv18fR59NfytHDwa0MO6sQ5oVdv&#10;SiEPDyjl60OO9gbxx/2UVCEKOUsnL4RTvWrlqWJJPzmn1p8byhUvRgULpOHkSDC8LluV0sXlma/x&#10;fPh1OnjqPDmI+auWKUHFi3jqxD28HgtRjpwJJRcnByolUjhZE5Xnstj/xSsiGtGtSIqOTaCinu7k&#10;5+NB1coFkI2IVGLOtNeQ3jXzvpVr4XkCinmTs4O9yZRR4inciJtpIigncY0lBcuMbPJfy4j3ohgL&#10;b74f+zK1qqf/kiBWCK0Wb9xFdauWVVx1Z97nyYvhQoh1m67cjKL74r3l5+0h02CVKV5U56utKK9V&#10;PsqnYx2bkEjbD5wgTrfVrlEtk1Ro9++n0Lnwq3T60hUhGkqkMv5FidcpLFIFZNZOnz5FYWFh5OTk&#10;REFBdXTDDxw4oKt/+OGH1L9/f9lWtmxZunjxInFaK8XYPyviHE5pxdagQQPde1KZ1/jMv7vXr1+X&#10;zZbEPOXLl5f9V65EGA+npk2bS3HO1q1bZOorW6M0CiYD0AACIAACIAACIAACTzmBOjUqEx85aVUq&#10;lKHxY8vQxbAIunr9FkXHxEpRThFvTyojIoGmJ8AZ0rsz8ZFT5iXEN2+/aoj0eOduDIWKv6UTxcMa&#10;xXy8yLeIV7p7yak9YB4QAAEQAAEQAAEQAAEQAAEQAAEQAAEQAAEQAAEQeBwE0tQkj3B1jjTDkUFY&#10;iODh4UGenp7k5eUl67mxDY7CMqxba504h8UsHLHFwa6gXPLDH+fSln3HZPmbMUOoV+uGNPPfjfTN&#10;7H+F2CVetn/8cm9VnKP1584tv42XIhDpKH50Hv0lcRottjU/jqMCtjY06KPvdBF8uI/FK/MmjJEi&#10;kg27j9DrE3+R0WG4T7FGgRXpq9GDyV8IebTGgpnZK7bQwvXBQsxzSdullksLcc87g7tSh8a11Dal&#10;oL2G9K556/5jtHX/cWUYjR3SjV7v3V6tKwUW2cxeuUWp0oje7ejdId3VurkCPzH791pD9BWlf8LI&#10;gSbCHO5zFk/2Du7UXHFTz5FCFPT70g1CuBNiwldxalyjEr3/Ug9VKKW081n7WoX8OZGKeRemd6b8&#10;Scs271Gf6K1RsZROnDNn1VYaP2OhyWvF7+0BHZrS+y92l/vVrpNeedOmjbKb00lpo+ZwY+XK+i9o&#10;bGz0T1Qb+wcGmqYkSG9t7uOUBXv27JZu9es3zMhd9vM+ihcvTqGhoXTmzGkKDKxhMu7s2TOyzcXF&#10;1aSvYsWK5O3tLVPc7d27h+rXb2DigwYQAAEQAAEQAAEQAIHsExB/olKp4r7yyP5sOTODm2sh4gMG&#10;AiAAAiAAAiAAAiAAAiAAAiAAAjlBgNMmc7pofhDb7uF3f9bMe088NMIPfxcU31um9wCLNXNlxmfu&#10;klV0RAQH6NW5NdWqVjEzQ+ELAiAAAiDwhBIwH1Illy6Gv8x3cHAgV1dXKcgpUqQIFS1aVH5Bz20s&#10;1sktK1HUSwpglPlZ2BITl6BUdefdx87QgrU7aNxP81VhDjt4uGXt5vG0+Suo+9uTzApHLkZcp25j&#10;JtK3c/6jYZ/9YCL24HV3HDpJb0z+nYs6Y9HRqh37LQpz2Pl8+DV69cufZQQY3WCjSnrX3L99U533&#10;ym37dHWuMM/VIfoILz1bZSzy2Lr/hO518BXCmE5N9ZFjTBYzaigohE9/Lt9klq/iuv3gCRrw/hS6&#10;EXlXaTJ73nX0jBTmLFofogpz2NHj4RcH/Afai5/8QO9Nm232teJ+Fky1Gv6J7r1jdrGHjTzmxAmD&#10;+Klq1Womrk2bNiV7+7RIRRwl59y5c9Lv0KFDNHPmTHVMzZo1yd/fX61bWzh06CDFx8dT6dJlyMcn&#10;42hHyrzVqhmEQBz9hq9Da/eF8Co42BCNh0VHxsZCpqpVDdGRjh83COOMfVAHARAAARAAARAAARAA&#10;ARAAARAAARAAARAAARAAARAAARAAgYwIbNt1gF4d+yUNH/sFHT5ueHA4ozHcP/KDSXLcjj0HrXHP&#10;EZ8r12/Shm276YbIhsEiHRgIgAAIgMCzQeCRinMKFiwoI+WweIDT8ZQpU4ZYoOPi4mISLSSn8XNq&#10;oiualEuuzo7kXdg0mgevu0KIT8ZOnWWyhaykK+JJWEBzJyZOCjyaB1WlQiJdldau3oqiKUKcwymt&#10;/Hw8iX0KGKX42Xv8LAUfOqUdJsuj+3eSZ3eRSqlHywb0vxe60lsDn6dKpdIEGiyaGDvN9Hq0k6V3&#10;za3qBZKXexqrY+cvE4uKtLZHCJqYsWI1K5TSRRJS2o3PB06e1zW1rl+DbG0y97bkiDpDu7SU83Ak&#10;okEdm9PHL/eSbUVE6HzFbovQ+ZP+XKJUzZ7H/TyfWJhjbMpr/8+GnbR+1yG1m99HL3VtReNe6U3l&#10;ShRT28NFaq1Jfy5V6+kVwsPDKCEhQSqyS5UqbeLKwpwxY8ao7SdOnBBRagJp6NChVKdOHbp69ars&#10;47RQn3zyieqXmYKS0sqciCa9eZo0aUru7u509OgR+u67b0Waq2vS/dq1a/TNN1+JvV2RaboaN25i&#10;dhr+bwAbR96BgQAIgAAIgAAIgAAIgAAIgAAIgAAIgAAIgAAIgAAIgAAIgEBWCGgfIP7xzwUUExuX&#10;qWlSU/UPIGdqcCadvcV3V0p0n3KlSpiM/vGPBfTauxNo4X/rTPrQAAIgAAIg8OQSyNW0Vhz+jaPl&#10;cNodFhiwCIdTWHEqKzc3N3J0dJSCBI6gkZt2+lIEvSvEKRzdRbGKJdPEK0qbco5PvCeLRT3d6bVe&#10;7aTQxb5gAQoo5q24ZPocWL4kzftyjBTmcMQejmajTRXFEz7frA59985LUpxy/fYd6vPeN3TuskF4&#10;wf1nL1+hhoEVuKha/WrlacGkt6lO5bJkKyLIKMZppwL7vEl3H6bkCrt2SwqE3AqZj06U3jWzWKZP&#10;m0b0/d8rlelpxfZ9NLJPB7W+cvt+tcyFniItmDV2PfKOzs3Xq7Cubm3lJSHOaSFETcxZa91a1KMO&#10;o8arTUfPhqplcwUlmlINIS4a0rkFlRJpwZLvp5CdeP05DZpW3GMj3t+bZ3yuCpdYpNPrf5Np5xGD&#10;0GSOSPE1un9Htd/cetx27txZ2cWiNTs7O7Nun3/+uYxs891338n+uLg4XcScgIAA+uWXX6h169Zm&#10;x6fXePfuHeLINSyeCwrKXNQiFua8/fZY+vXXn+UcH374vhTdnT9/Xrwfbalr1+7Url17i6Egy5Qp&#10;K7cWGRlJfBQunLXXP73rQx8IgAAIgAAIgAAIgAAIgAAIgAAIgAAIgAAIgAAIgAAIgMCzQyA5+T79&#10;POsfeue1wXnyovn7k6mfvyMi50SRfzHTbAaRd6IpITGR7sbE5sn9Y1MgAAIgAAJZI5Cr4hwljRUL&#10;cThCDn+Rz6mrWKjDQgAW7+SWMOd/IvKNvV0BuinSGCkCFQURp4N6a1BnpWr2zBFs1v80jjgqS07Y&#10;qL4d1Ig5HDmnbcOaOnEOCz3eH9pDjRrj4+FGTWpU0olzLguBjTlrUF0v2GEfFupwBJ5lm3erQzjF&#10;Va2KppFZFIf0rrlv28b0w4JVauoijrSjiHNYjczRgRRjIUvnJkFKNd2zNtoOOxb1Sot0k+5Ao04X&#10;EcHGWJjDLtXKBRCzZLET27kwQ2QXWbHwo32jWvTzB8NN3pvHz4ep8/DQxjUrmQhvOguBlSLOYTHY&#10;6dArJj7Gy0ZGRskmDw9P4y61zr8ro0aNolWrVokoM6bhGLt3706c/iortmvXLuJcrIGBNWTauczO&#10;wWmwOnbsJMRBPxGnsjp71iA2KlasGFWvXt2iMIfX4f8m8LXx+lFREOdklj38QQAEQAAEQAAEQAAE&#10;QAAEQAAEQAAEQAAEQAAEQAAEQAAETAmcOHOBNgfvpeYNrfu+ynSG3G2xE9+TmhPm5O6qmB0EQAAE&#10;QOBxEshRcQ4LbfiLdo7+wQIcjozj7Owso2Fo01exT25b+HXzQhZed4xI+1Svavl0tzC6X8ccE+bw&#10;Qg2qV9StV6N8KV3d18eDihlFjeHoLfTvRtUvMSlJLWsLoVdv0rqdB4nFO0qEnHtJyRRmxCBZCCfS&#10;s/Su2b+IpxSjbNt/XE5x4kIYXRCprUqJNFL7TpyjG0IEpVgbkZqKxTLWmHEkHyWCjzVjjX049deu&#10;I2fkdYdfv02xCYnEHCLvpimLM2LAc34gRFLmRGOXruhTeV0W3Ad/NFW3jZj4RF39ghBENQrUv/Y6&#10;B1GJizPsj39XLNnixYtp0KBBMnqO4sPit5SUFFn95ptvpHBn9erVVKKEaQhEZYy5c0jIDtmc2ZRW&#10;PIjFODNm/EL79+8jV1dX6tChkxTebdiwni5dukSffjpOtHWkLl26mVtatvF1R0dHCw5xFn3QAQIg&#10;AAIgAAIgAAIgAAIgAAIgAAIgAAIgAAIgAAIgAAIgAAIZEShQwJZ8PD0o/Op1mrN4FVUuX5q8PbMf&#10;tT82Lp5u3I6iu3djyKWQM/mI7/Scnaz7LszcnpPE91cp4sFlfuBd+d408d498ZA8qd/9sE/Cw2wf&#10;HHhASYVlPN89kfnh2s3bFBl1lwqJDBpFvDzS3Rt/t8NZIwqIB/05ig8bt525cJkcHex0Weu1AABA&#10;AElEQVTJT0TzsRXfQRnbLZENI+LaDfISabmKenua/S7NeAzXbwpuV67dJM/CblRUBEdQrtecL9pA&#10;AARA4GkmkOPiHE5hxemrOJoGp6gpVKiQFOmwWIf7zIkeHhVgTgE1dki3dKPHKHupWNJPKWb7zP+w&#10;Ojno0xW5iOg5WvNyc9FWZZkj7KRnnIJp1FczaOOeo2pEm/T8M+rL6JoHtG9KijiH51qxbS+N6tuR&#10;jFNa9bIypRXPUbyoF59Uu3ZLn+ZK7UinwBFtxnwzk1gwlF3j18l4T8qcl67cUIryzOIkPtIzrTDI&#10;kl9srEGc4+RkXpyzc+dO6tu3LyUnJ8sp+Hdp0qRJ1K1bN3rrrbdo4cKFsv3kyZPUrFkz2rdvn0wd&#10;Z2k9bXto6CWKiIiQEWwqVqyk7bKqPH36D3TkyGGqVKkSDR8+Qv6u88BGjRrTzp0hNG/eHFqxYjnx&#10;H5C9evU2O6cizlE4mHVCIwiAAAiAAAiAAAiAAAiAAAiAAAiAAAiAAAiAAAiAAAiAAAhYQeCNYf1o&#10;7PipMmr/dzPm0vixI7IsCGExyux/VtLpc5dMVi5XqgQN6NEhSxFwPvpqukhrFUk9OrakDi0bE4t/&#10;Rn4wSbfGvsMniA82FrT8/u04XX+8eEh93pLVFLz3kK6dK5XKlaLBvTqZFSbNmLuU9hw8RrWrV6J+&#10;3drRz3/9I4Q5obo5eF/tn2skv9c9fPwM/TZvqdyj4sT74ahEA7q3V5p0Z/5e6M8F/9FusQ5nT9Ba&#10;2ZLF6dXBPcndzHejWj+UQQAEQOBpI5Cj4hxOVcWCHEWcwylrHBwcpCjnUYN7qWsrKlu8KHFkFo76&#10;UryIF7laGc2F9+rkaJ9jW85IZMMLcQquzBinknr58+m049BJdRiLgFrWrUYlhaKVr3tNyAER1ea8&#10;2p9RIaNrblUvUKZouimUt2yc2orFOdqUVkWEWpbTPVlrxcVrozVOvZUZ470M/niqLt2Up1shalGn&#10;Gvl5C2WweB2nL1xNt+7EWDWtoxC+WDJjYZmHqxCeGYmujMda857jCDhsShQc4znGjRunCnO4b9u2&#10;bRQUZAjDuGDBAipXrhyNHz9eDuNoNRMnTqTJkycbT2O2HhISLNvr1auf6T9Mjx07KoU5/Hs+YsQo&#10;GTFLu0j9+g3I29tbCIkm0IYN66hJkyYivV1RrYsssxqbTeEgK/gBAiAAAiAAAiAAAiAAAiAAAiAA&#10;AiAAAiAAAiAAAiAAAiAAAlkgwBFahvTuTL/PX0ZXRZaJpas3U/cOz2V6ptviO6jPp8wgjkyjmIuz&#10;E0XHGjIBsKDl8ym/0hfvvi6jySg+1pz5ez425cxiF4eH31ElJKZlaVDanI0e6GfBy9c/zaKLlyPU&#10;5TiSD4t82DitF+99wvsjTaLoKGIZ/l7q25/nyChDvD5HzVHG/7NiA6WKPXoJlr/MXizn1PrwHBu3&#10;75b7HygESlqLuhtNX3z3GzE/Nt4XvyYsdEpOvk9nL16mtz+bQu+PGkqlA3IuWIJ2DyiDAAiAQF4k&#10;kKPiHCcnJypZsqT8D7ESKedxfeHeIqhqpkQiufni5KN8OT49R2zRCnNYKLJi2gfkJ8LBKXYu7Fqm&#10;xDnKOEtnW5v81KdNI/r+75XS5dSlCDpy5hJdvRWlDunesh5xaD1rLaCYt86VhT7jXulDLLCxxtbu&#10;PKQT5gRVLkvzJ4yRYQCV8X8t32y1OEcZY+7MYi+tDe/Zhob3aKttylJZSWcVG2sqIOI/yrZv367O&#10;26hRI1WYozS+9957NH36dIqMjJRNa9assUqcw6KY3bt3yTENGjRUprP6fPz4Melbt259E2GOMknp&#10;0mWocuUqdPToETp16pRZcY4SMUfhoIzFGQRAAARAAARAAARAAARAAARAAARAAARAAARAAARAAARA&#10;AASyQqBR3Rq099BxOnLyLK1Yv40CK5fPlBAkLj6Bvpj6mxTmsChlWP+uVLViWfFwvwNxxJqjYl4W&#10;/7DYZLwQwXzx3usmIpjM7JuFMdMnvieHsKjmQmg4NQiqLtbtZnYajn6jCHP6dGlD9WtXJxYOsZDo&#10;8IkzUlDDQptJP/xJ495+xWyaqoPHTsu5X+rXlerWqip9WFDD1x11J5qWrNwoH+zmVGFjXhlI5UuX&#10;kJF07ojUXp8JURL7bNqxh7q2a6679g3bdkthDnMbPqgHBQVWluvwd17nxXVNmDZTRtNZ+N86em/U&#10;i2avD40gAAIg8DQSyJ+TF8WRcziKBkfPcXR0lBFz+D+8sJwncPz8Zd2kTWtV1glzuPNc2BWdT05U&#10;+rZtrKYm439EZ6/cqpu2Z6vMiTxqVSpDFTSq2CTxR8yXvy+SeTZ1E1uoHD+n59CrdQOdMCdB/BES&#10;ceO2hdGZay7tpxfnbN5rEKdkbhZTbyWdVUyMqTgnUaijk5LSFNmcGs7Y7OzsZPo4pT0+3qCKVuqW&#10;zpyOioUxAQElqWjRYpbcLLYr63DquvRM6b8ncqUaGyurExISZDPEOcZ0UAcBEAABEAABEAABEAAB&#10;EAABEAABEAABEAABEAABEAABEMgqgZcHdhcPFxeUw6f9No/uab5vyWjOWYtWSPEJ+3GarHq1qklh&#10;DtdZSFO3ZlUaPaw/V2UknZlCqPOobNf+I8QHW+/n21CbZg2kMIfrfL11alShkUP7cFVGxVm3Zacs&#10;m/vBaaka1glUxTse7q700ehhqit/j/PuyBepQpkA9ftBNxEw4N3Xh6g+5y+Fq2UuhOw9LOtN6tVU&#10;hTncwBkqygT40yvideFoOleu38zUayInxQ8QAAEQeIIJQDnzhL54TuIffq0dOReqVpNFRJTZK7fk&#10;aNQcZXJOEaZNW7V0syHyCvfXrFCKSvsVUVytOnOUnfeGdtf5LlofQv3f/5bW7zoso/JERsfSMSFG&#10;4vYRE36l0ZN/V/2NU3EdOZvG4U5MHH08fT7dT9HnslQHZ7JQPsCXKpXyV0eFHD5F0+avMBESscCI&#10;U4rN/Hej6pteoUgRA7Pw8DATN04LV758ebV98+bNtH79erXOIQdnzJhBoaFp112nTh21P72CktKq&#10;YcNG6blZ7PP1NYQavHjxgkUfFnBduGDo9/cvbuLH18w+/AeZl5c+ipKJMxpAAARAAARAAARAAARA&#10;AARAAARAAARAAARAAARAAARAAARAwEoCHOVm1NC+0ptTUf21YLlVI++L7172HT4hfZs3DKJqImKO&#10;OatUrhS1alJPdh0+cVZG0THnl9NtW3bul1OWEA+Vt23ewOz0HCmoVrWKso/Tb5kzDrDQopHpd0ru&#10;bi7k5mJ4MJvLpYr7mgz39iysCp+UCD6K072kZKVo9szioe+/GCsPOxH4AQYCIAACzwqBHE1r9axA&#10;ywvXyUIRFjSwsIHt3OWr1HToB1S5dHHaduA43Y2Nz7VtDmjflLbtPy7n1/4D27N1wyytySnIGgVW&#10;1KXpCj50ivgwZ8/VqaY2Vyypz0U5V0Ty4Wg6hV2daev+E8RCpZwyTuv11ejB1PmNL2SeTZ538l/L&#10;aP7q7VSptL98La7ejKJLV25QrAhp2KpeIL34fMY5TMuVKye3GBUVRbdu3SJPz7TUZNzRvXt3Gj9+&#10;vPThH61btyZ/f3+qVq0ahYSEEI9TjP+QGjJkiFK1eOYoPZxqytbWlurUqWvRL72OKlWq0JIltrRv&#10;314KDt5BxiIfFg4tXryIrl27Kq+pdOnSJtOdPXtGtvn5+ctoWyYOaAABEAABEAABEAABEAABEAAB&#10;EAABEAABEAABEAABEAABEACBLBJgAQ0LUDj90k4RbYZTLNWoWiHd2cKvXJdpl9ipcnnT7za0g7l/&#10;/bZd0j80/CqVKZn2kLfWLyfLZy8YskqULx2Q7rRlShan/UdO0sXQCLN+LO7h7xrNmY+3B92JjhGp&#10;rALMdcs2FuiERVyje8l6MU458V3l4eNnaEvIPipYsAC1FZF9WOQDAwEQAIFnnQDEOU/oO8BP/KPY&#10;r11jmrtqm3oFFyKuEx9srs6ONOmNwfTGZJEPMwOFqjqBlQUWnXiJsHY3Rd5JxezEP66dmwQp1Uyf&#10;//xsFE2YuVhGm1EER9ZM8nzTOjR94Wo6E2pI4ZUqxEoHTqVFcmHxzsCOzej97+dYM12GPtXLBdD4&#10;1/vT+BmLKD7RkKYpXKTN4iOrVriwhxSvsDDnzJnTJuKcTz75RAhg9tGaNWvUJcLCwogPY/v666+l&#10;eMe43bi+e/cuYvFMrVq1ycnJybjbqnqxYr7Uq1cfmjdvDv3xx++0adMGKl26jEyxFRV1h06ePE43&#10;b96UAqBXXnlVKKjtTOY9c8YgztFGBzJxQgMIgAAIgAAIgAAIgAAIgAAIgAAIgAAIgAAIgAAIgAAI&#10;gAAIZJFA365thVjkNN0W32v9NGsRfT1ujJoGytyUUXei1WYWsKRn2n4Ws+S2JYnv/DjVFNu6rTvJ&#10;UlQc7r8UZvjujKMGJd67R/ZG39NwCquMzP5hWjBzfpwdw5z179aeONVVbFw8cUotPljIw0KpGlUq&#10;UJUKpYkfNoeBAAiAwLNGAOKcJ/gVH/dKH+L0VjOXbVBTNxUsYEtVy5Sgb94aIlNMrQ7eT/9u2ZOj&#10;V8kRZHqLKDk/LFilztumfg3xh4yjWs9sgcU9nwzvQxxF59cl6+j0pSt07XZaRBiej+dvWqsy9WyZ&#10;FqLP1taGZn0+mj78cQ5t2G3Ir8m+hZwcqFntKjLSjaO9HX0/f6VMkcV92bWBHZoRR+8Z/9si2ilS&#10;W926o/9jy16E4GtZtxoNEH7WWu3aQUJ8s5pYNNOggT4CkY2NDS1fvpwWLFhAkydPpiNHjqgRk3j+&#10;gmK9tm3bEot4atSoYdWS2U1ppSzSosVz5OfnR//9968UFmnTa3FUnnr16lOXLt1MBEc8Pj4+Tkbv&#10;4TKLhGAgAAIgAAIgAAIgkBcInD5tCFudF/aCPYAACIAACIAACIAACIAACIAACIAACGSfgK34nuWN&#10;Yf3p46+my9RT0/9cSO++bjkLQbzIjqBYRgIWN1dD+if2ZzFKbltcQoJuCUWAo2s0U4kS32UV9TF9&#10;iNqMa7abvDzc6Yt3R9DqzSG0NWQ/JSQm0o1bkfLgaDoFxHeZnA6sR8eWFiP3ZHsTmAAEQAAE8iCB&#10;p0acM/39V4iPrNrs8aMzNTQj/3P//ZTufP5FPClszW/p+rAAJD0fB6FW/WhYLxr7QjcRMeca2ea3&#10;oQBfH2LxjGI/vPsy8WHOMroGc2OUtug4/T/+vbKY0kqZTzk3EeIbPtiiRWqu8+HXiMU1nu4u5O7i&#10;TOZUuL7ehemPT0dRbHwCXQi/Th4iNB63aW3PnMnaqq6c0Wulc35YKeZVmKa/Z3i/cQqxiyJiEQuj&#10;vOQ+C+leA3PjjdtatGhJ69atpRMnjtONGzfI29tb58JCl/79+8vjnlA3c9QcjrTj6+srj8wqjD/+&#10;+BPd/NmplCtXnt5++39SqR0ZeZuio6PJzc2d3N3d0/2jKjg4mJKSkiggIIDKljWk9srOPjAWBEAA&#10;BEAABEAABEAABEAABEAABEAABEAABEAABEAABEAABMwR8C/mQz07taJFy9fT6XOXaOP23fRc47rm&#10;XMnZKe1h9JviQXKO+mLJIu+kZZko5Jy1TAWW5jbX7uTgoDZ3atWEGgRVV+vpFXy8PNLrzvE+l0LO&#10;1Ltza+olmF8W32GePHuRjpw4I8/Jyfdp1cYdFHHtBo0WoikYCIAACDwrBJ4acc6z8oKZu04WhVQI&#10;8DPXlSttJy+G07zVW9W5i3q6U+OaldR6ThU4Uk6NCqWsns7Z0YGqlQuw2j+nHDmFWGD5ktmarnDh&#10;whQUVEdGztm4cQP17dvP4nycHqpMmTLysOj0GDpYIOTp6SWPjJbnkItbtmySbm3atMvIHf0gAAIg&#10;AAIgAAIg8MgIVK0a+MjWwkIgAAIgAAIgAAIgAAIg8KgI7N6991EthXVAAARAIM8SaNeiIe07fIIu&#10;Xo6gOYtXUeUKZczuVRsNJzT8arrinNCwq+ocbi5pUXTUxhwuFBSZKPj7GP6eJUE8zF3E2zOHV8jZ&#10;6fKJ1Fec+ouPts0byOhC3//+t0zHdfj4GRlNJz3xU87uBrOBAAiAwOMlkBZi5fHuA6vnYQIPHjyQ&#10;aZRSxTlEpHF68+vf1TRavO3hPduajWiThy8pT26tV6/e5OzsLEUrV65E5Mk95tSmNmxYR9evX6eq&#10;VatJUVJOzYt5QAAEQAAEQAAEQAAEQAAEQAAEQAAEQAAEQAAEQAAEQAAEQMAcARaKjBzaR4pbuH/q&#10;r3MpJSXVxJWj7CgZCw6LaC/pmdLP/iX8i6bnmum++/dTzI4pE+Av24+fPm+2/3E28neKHBnnfor5&#10;vXNUoiF9n1e3ePr8JbWMAgiAAAg87QQgznnaX+EcuL5rt+9Qmc6vUtWeb1DvsV/T8fNh6qx+Pp40&#10;oH1TtY5C1gm4urrRoEEviD8EU2j27FlSEJX12fLuyMjISPr332VSiPTCCy/m3Y1iZyAAAiAAAiAA&#10;AiAAAiAAAiAAAiAAAiAAAiAAAiAAAiAAAk8VAXdXF3p5QDd5Tddu3pYRaIwvkIU29WtVk83Bew7R&#10;noPHjF1k/cDRU7R1535Zrl29Etna2Jj1y2yjnYiOw3ZKpIIyZ80a1JLNV6/fogX/rTPnItum/DKH&#10;howeR29/+q1Fn5zuOHbqPL38zuc07K3P6KDgY874ezDFivl4K0WcQQAEQOCpJwBxzlP/EufMBSYJ&#10;lWt0bLxuMi93V5rzxWjitFqwnCFQs2Yt+vrrKfTyy8OfWnGOk5MTjR8/gb78ciK5urrmDDjMAgIg&#10;AAIgAAIgAAIgAAIgAAIgAAIgAAIgAAIgAAIgAAIgAAJWEKhbsyqxmCY9G9izg5rO6pfZi2nj9t0U&#10;eeeuHBJ1J5o27dhDP/6xQNY9xPdlL/ZJiwaT3rzW9Pl4eUi36Ng4Wrdlp0wFpR1Xv3Z1VTy0ZlMw&#10;/b1sLYVdua66sOjom59n0ZGTZ2Vb5zaP7iH7yuVLkYO9vVz3B8Hn6MlzdP/+fXVvlyOuib3NlnX2&#10;Kx3gp/ahAAIgAAJPOwGoKp72VzgXrq+ArS31aFmfRvfvRMW8CufCCs/2lG5ubk81ADs7O+IDBgIg&#10;AAIgAAIgAAIgAAIgAAIgAAIgAAIgAAIgAAIgAAIgAAKPg8DQfl3o+OkLlJCYaHZ5u4IF6YM3htIH&#10;E3+U4pg5i1cRHxxVJzU1LRUWC0w+HD1MfO9R0Ow8WWlsWCeQtoTsk0PnL1tDfPA60ye+p073Uv+u&#10;dDvqLp25EEprt4TIo4B4mJ7TdGn391zjutSkniHSjjo4FwvMZ0ifzvTzrH/kPr79xSDE8fYsTDEi&#10;CIDCm/f66uCeubgTTA0CIAACeY8AxDl57zXJczsq6ulOB+Z/Q1dvRpGToz2VKOJFtrY5E5ovz10s&#10;NgQCIAACIAACIAACIAACIAACIAACIAACIAACIAACIAACIAACIPBEEbCxMSQLYXGINWYvHiJ+Y1g/&#10;mvj9TOlubpxLIWf6eMzLtODftbT/yEnppxW+1KhSnvp0aUturoWsWVLnY/Nwn+bWLRPgTyOH9qWV&#10;G7bThdBwOe5eUpJuPI8b88oA+mflBhHFZ68UwiSLLBiK+Rbxpu4dnqMaVSsoTepZWVM5qx2agrI/&#10;5azpUovK+Pz58qltXAgKrEwl/IrS7/OW0blLYXJvN25FSh8W5ZQvXYJe7NuFOMUYDARAAASeJQL5&#10;Hgh7li4Y1woCIAACIAACIAACIAACIJB3CRw9ekhurmrVwGxtUvsxRymnpj4QqUNTZfpQvpmWIo5U&#10;8URZSmoKhYdfobjYWKpbNyhb62IwCIAACIAACIAACIAACORFArt37yUnZ2fy8ytGNvltKL/4Epu/&#10;cM0nvlA1HFw27Jy/MHgg/lbmv6P5wN/NefEVxZ5AAAQeNQFOzXQr8g7FxSeSo4M9eRZ2Ixaa5Lbd&#10;u5dEyWLtggUKUMGCBcwux/c4ONXWXZEGy074cZSaR7E3s5sx0xh1N5qi7sZQYTcXcnPJvJDJzJRo&#10;AgEQAIFcI2Dp72YWJCp/N+fPb/jDmeuKactKm/E59//VMF4RdRAAARAAARAAARAAARAAARAAARAA&#10;ARAAARAAARAAARAAARAAARAAARB4QgjY2tpSEW/PR75bTpeVUcos/sLYQ4iF+MiLxhFyECUnL74y&#10;2BMIgMCjJmBdbLdHvSusBwIgAAIgAAIgAAIgAAIgAAIgAAIgAAIgAAIgAAIgAAIgAAIgAAIgAAIg&#10;AAIgAAIgAAJPAQGIc56CFxGXAAIgAAIgAAIgAAIgAAIgAAIgAAIgAAIgAAIgAAIgAAIgAAIgAAIg&#10;AAIgAAIgAAIgkDcJQJyTN18X7AoEQAAEQAAEQAAEQAAEQAAEQAAEQAAEQAAEQAAEQAAEQAAEQAAE&#10;QAAEQAAEQAAEQOApIABxzlPwIuISQAAEQAAEQAAEQAAEQAAEQAAEQAAEQAAEQAAEQAAEQAAEQAAE&#10;QAAEQAAEQAAEQAAE8iYBiHPy5uuCXYEACIAACIAACIAACIAACIAACIAACIAACIAACIAACIAACIAA&#10;CIAACIAACIAACIAACDwFBCDOeQpeRFwCCIAACIAACIAACIAACIAACIAACDyrBIJDdtHAIS9Ry3ad&#10;aNaceZSamvqsosB1gwAIgAAIgAAIgAAIgAAIgAAIgAAIgAAI5FECtnl0X9gWCIAACIAACIAACIAA&#10;CIAACIAACIAACKRLICY2lnr1H6T6vPfRJ1SyZAA1bthAbUMhcwRCL4fRuXPn6eatWxQbF0fu7m7k&#10;6eFB1apUkeXMzQZvEAABEAABEAABEAABEAABEAABEAABEAABJgBxDt4HIAACIAACIAACIAACIAAC&#10;IAACuULgsy8n0uIl/2Zp7unTplDDBvXUsVevXaO2HbvSrdu31TYusGhAawUKFKDi/n5Uvnw56tK5&#10;IwXVqkn585sPGhsWHkEdu/TQDqc/f/uZagRW17WZq7AIZNXqtWpX40YN6IfvvlHrc/9eSF99PUWt&#10;Z7VQpXIlmvvX71kdbnFch+e7U3jEFR1PY5Y82M+3mBS7tGvTilq2aE52dnYW53wcHRw1x9hWrVkH&#10;cY4xlAzqKSkptGjxUvrtj7/o5KnTFr35d/Kzjz+kCuL3CwYCIAACIAACIAACIAACIAACIAACIAAC&#10;IGA9gRwV5yQlJVGceKrqwYMHZG9vT3xT1MbGxuKNUOu3CU8QAAEQAAEQAAEQAAEQAAEQAIEnjUBU&#10;1B2d+CMz+09ITNC5J91LMjuXsViHB7GQZ/fefTLFUZtWLennH76jggUL6ubjCn+GNR6fmJho4meu&#10;ITIySjf29u1InVtsTKyuX9eZicr1Gzcy4W29q7Ewh0cas1DaDh05Skv/XU4livvT4gVzqWiRItYv&#10;lAXPw0eP0ey589WRtra2NHH8p2pdWwiqXVNbleVGDeqbtOXlhq+++Y5u3LypbrFDuzbUvGkTtZ7b&#10;hcioKBo89BU6cPBQhkuxGOq5th3pp++/o84d22foDwcQAAEQAAEQAAEQAAEQAAEQAAEQAAEQAAED&#10;gRwV57Aw5+LFi3T//n3y8fER4Y7dycHBAeIcvNtAAARAAARAAARAAARAAARAAAQeC4G16zfQS6++&#10;Tr/+OE0+RPJYNvGULMrpjjp17UXL/pkvIur45tpVXboUSvMXLNLNb0mc41G4ME395iv6dur3xAKp&#10;vn16UZtWz+nG5vXKsv+WE7NVrGRAiUcmzomPT6B+g16ko8eOK8tbdX515Gg6dfoM/e+t0Vb5wwkE&#10;QAAEQAAEQAAEQAAEQAAEQAAEQAAEnnUCOSrO4acOIyMjZfSc1NRU+RRioUKFyNHRUYa+5kg6+fLl&#10;k8ezDh7XDwIgAAIgAAIgAAIgAAIgAALPIgFro644ic+R1ljdoNqq27Xr13UiB6Vj46YtNPSVETT7&#10;jxmP7OERNzdXixFmOLKPsVnikpsiGOM9aFlGx8SYTW/Ee+/Soy+tXPaPeCjH23iKx1Lv0a0LdevS&#10;Wa5tKYXZY9nYE7AoRygyJ8x5vlMHql61Knl5eYrfqcu0dfsO2rvvgO6Kpv4wnVoLIVRgtaq6dlRA&#10;AARAAARAAARAAARAAARAAARAAARAAARMCeSoOIfTWSUnJ1N0dLQU5rBQx9XVlQqLJ9m8vLyIhTqK&#10;QMd0K2gBARAAARAAARAAARAAARAAARB4mgnUrBFIy5cszLFL/HvOn9S4YQPdfPfu3aO5fy+kjz75&#10;XNe+Zdt2Ct65y8Rf55SDld49uxMf5mzS19/StB9/Vrs8PTxo385tav1xFEaPHEHvjHlDtzQ/dLN5&#10;yzb66NPPdaInFujMnvc3vf3mKJ3/46xAlJM1+tN/maEb6OzkRH/N/JXq1QnStfP7Y+78BTT2g491&#10;7X/NnkuBkyfq2lABARAAARAAARAAARAAARAAARAAARAAARAwJZDj4hy+ecc3Q/lISEiQB5eVdo6i&#10;Y29vTwULFiQbGxvTHaEFBEAABEAABEAABEAABEAABEAABLJIwM7Ojl4cPJB8vL3o5df04pEly/57&#10;ZOKcLG4/Tw1jwctzLZpRmTKlqUFTfaoojrhiSZwTFh5BR44epTNnz4nUR2fptnhwp0K5slSxYgWq&#10;WL4cVRJnvi+gNb5nwOKPlJRU2ndAH6GF/f6cNVd1r1K5ItWuVVPWteMUh3ZtWqUb1Yf38+/ylXRa&#10;pGW6HBYuh/n6FqOypUtTl84d0x174OAhcW1pKaD8/XwlI77vcejIUdq1e4849pKTkyNVKF+egmrX&#10;pKaNGylbU89Hjh6jAwcPyzqn49JayM7d5OToJJtE8GHq27unvIei9cmJ8p07d+nW7du6qQYN6Gci&#10;zGEHjoI8oF8f2h68k1asWq2O2b1nr1rmQlTUHclWaeT99xOpxvhBLWPje0YLFi3RNffo3oVYIKSY&#10;Jd6cjmvv/v0UHLKLDhw6TPw6VK1SmXp270qFnJ2V4ZSYmEhL/11OR4+fkO9H9guqXYtq16xB5cqW&#10;Uf20hcexpnZ9lEEABHKXgHi2NEvG/z2DgQAIgAAIgAAIgAAIgAAIgEB2COSoOMd4I/fv35cprvjM&#10;N11cXFzIzc2N3N3dyUM8Gejg4GA8JNv1A6cu0H9b9tDlazfp2u075FbIiXwKu1GFAF9q06AGBRTT&#10;h90+yP5b95J/EU968Xn9zUZzmzl+Poz+2RBCPh6uNLxHW53L1VtR9OvidWrbiN7tydOtkFpPr3D7&#10;bgz98Pcq1WV4jzZiDTe1zoX5a7bTmdArsq1yaX/q0VL/hKjO2aiyeONOOnbusmxlFr3bmN4cNBpC&#10;ywWXDbsPU8t61alTE/1Tc8a+XJ8wczElJd/XdTnYFaSinu5URBw1K5YiD1fLPJTra1m3OjUMrKCb&#10;Z+eR07Ru5yFdm7lKIScHGjOgs0lXXMI9wW8b8esXevWmFIt5ubtSMS93alyzMjWuUZHsCpreLDSZ&#10;yKhh9epVIlLUXWrR4jkRHUr/3lJc4+PjaM2a1TKqVJcu3WSKN6VPOXNKuGXLlooQ+/no+ee7mr1x&#10;qfjiDAIgAAIgAAIgAAIgAAIgkDGBDu3ayi/fWSCi2JkzZ5UizpkgUKK4Pw0bOoRm/P6HOopFHXHx&#10;8UJEkpZ+jD/7T/95Bk36ZorqpxR27tqtFKlihfI0S0RnKVa0qNqWkpJC7344Tq0bFz4Y96naNPSF&#10;Qao4x9y4MqVLmRXY3BdrTJr8LRlHi1EnFoXPvpxIgwf2p3EfvGv2s9uadRvox59/VYc0a9JY7KUG&#10;dezaky5cvKS2c2H12vWy3qlDe5o4/lNxP8RV7d+4eQt9PWWaWtcWOMoTH4q1b9eGvDw9lWqOnY2F&#10;OTwxv9bp2f/eGi0FR4qPVkjDbZfDw0n7WnFbp47tqbC4D2Rst4Qoydi3caMG5FyqpOpqjndgYDVq&#10;06ELadPD7RQjFv6zRL7/Zvz0PdUIrE679+6jN98eq4v6pPjxApO++EwKjtTFHhYex5rGe0AdBEAg&#10;+wSyKsKxtLKl+SDasUQM7SAAAiAAAiAAAiAAAiAAAsYEclWcw0+wseiAb9DxWRtJh9tYrMNPy/ET&#10;VBxFJzthqBPuJdGICb/Q+l2GJ8+ML5Tr439bRN+MGUK9WjdUu0+HRtBvS9dTUOUyVolzLoRfk/4V&#10;S/qZiHNu3YmWfcrk5gQ8Sp/xefGGnbqxPVs1MBHnrN91SL0+Fh11blqHChbI+CVMFqw//WUBRUXH&#10;ymVZpJSROIdTlH3111K6dOUGHT5zySpxzqzlmyk2IdH40tS6vYiW1KdtI3pTiGcKu6Q9yaY4KNfH&#10;3IzFOcfOher4KGOMzyxoMhbnrAk5QO9OnU0sgDJnM//dSH7eHhTy10T5NKA5H3NtO3eG0OLFi6hc&#10;ufLk6ellzoVCQy/RTz/9SLdu3ZL9HTp0MnuDlyNJpaam0Lp168WToinUu3dfs/OhEQRAAARAAARA&#10;AARAAARAwHoClStVlNEylBHhEYaHHZQ6ztYTMBdl5ObNm+RUooSchD/vd+3Vj44eS4sqY2n2k6dO&#10;U7tO3Wj2HzOoWtUqltxytJ3399Lw13WiF0sLcKqmEydP0ry//iBHx/QfKron7nUMe22kiTBHO/fy&#10;lavI1taGfvjuG23zYy+bE+IsEAKX50X0IG30Ge1GSwvhDB+Py5j3qyNH64Q52r2wYGfYqyNp3qyZ&#10;NGjIMIqNi9N268qcosvewZ56dO2iazeuPI41jfeAOgiAgHUELAloHpD5cDmW/JXVLAlv8lFaGB3t&#10;HJb8lflwBgEQAAEQAAEQAAEQAAEQeLYJZKzsyAE+LPRITk6W0UpYpBMbG0u3xVN2HEHHx8dHnjmK&#10;TnbEOW99+4cUrrg4O1Kb+oHURERDqV4ugKJi4ij8+i3asu8YbdpzlJrVzv0bfxwdhoUgC9buMBHw&#10;WMI5f+12KQxxEZFf7sbGW3KT7cr8a0MOUqemGUe0WSP8WJjjLgQxikAn3QVEJ0eqYWFOAVtbOi8E&#10;SXuOnaU6VcpmNEz2vzukuxqhKF6EkL4eeVeO59fgz/820dnLV2jehLcofxY+sVYq5S+YtrG4Dwf7&#10;grq+o0LUM3Lib5Qo3neB5UsSR+VpUrMSOTva09WbUXTs/GViPtXKlsiUMCcqKormz58rbrDa0sCB&#10;g8yO3bZtK82bN0fuhwVo/DuQnnFUnf3799GGDespMLAmlRch0GEgAAIgAAIgAAIgAAIgAAJZJ8Cp&#10;b7TGqYZgWSMQL6LkGBs/ZKDY0v9WmBXmKAKQ0Mthiqs8c9SWN976H21au1J+nsonUmhxFJb0xBTK&#10;BBkJZhQ/7XnKtB/NCnNKlQyQD1CwYEhre/cdoAlffU2ff/KRttmkrI0IZNKpaeDUSpxurWaNQNma&#10;mUjCBWwzH+VVs7TFIn9ObdignkwNpThxSqf2nbvRO2NGU/OmjalQIcvRb5Uxj/JsDW8W6DRv3d6q&#10;bX373fcZinMex5pWbR5OIAACkoBWHKMgMRbjmPNRfPnM9661xqn82Iya01zyGfk/FOto/bNw2zNt&#10;fpRAAARAAARAAARAAARAAASeSgKPTJzDH3I4kg4LFDjnd5x4eonPShsLdTiKjpMmt7i1xMOu3ZIp&#10;mPiD0+zxo6lmhVLqUH6ei+scZSZV7CErghB1MisL9aqVo73Hz9G5sGu078R5ql2pdLoj9588T+cu&#10;X6UG1SvQzajoDMU5zzerQxzthQU91ohz/hYiITYex+IYa4xTTLEN79mGvp+/UqbUslac00ikiGJh&#10;lM56EwUfOkX93/9Wnlm41LdtY52LNZUiIjJO1xb1rHGVPjOXbZTCnBZBVenPz0bpRDRlixejJrUq&#10;02u92sn3htWTCkdOU8U3pxs2bERFixbTDWUB2ty5syk4eAc5i1z3r776Ov3660909+5dnZ9xhd//&#10;7dp1kIKeZcsW09ix7xu7oA4CIAACIAACIAACIAACTzSBy0KgMWfe3xleQ7FixahFsyYZ+qXnwJ83&#10;9x84qHPx8/PV1VGxnsCu3XtMnL29DBFE+XP9T7/M0PUH1a5JM8XnICWdUWjoZfp26g/0z9Jlqh+n&#10;HDt99ixVKFeObEU03dPHDK/Xv8tX0muj3lT9uBBx8YyunpnKqTNndKmoeCxHAvrr91+puL+fnCpS&#10;PIAxYtQY2rYjWJ165l+zqX/f3lShfDm1zVLhvf+9RZ07diB/8R4LvXyZ3vvwE91cPG7z1u2qOGf4&#10;sKHEB1uDps/pUi+9P/ZtGjH8ZdmX2z9atWiuE+fwepyei6PTsDVp1FCmEAusVpXqBNXKM2KdaVMm&#10;U+vnWsh7SpzO6pPxE+R+jX+MeWMk9e/TS6RWL0yHjxyloa+MIG06LxaN3Y6MJI/ChY2HmtQfx5om&#10;m0ADCICASkArhOFGrSDHuE/2P2zU9uklNurUqionLT4OiXuKhn6+/6ydQ7ZqxDpKVB3FRxmnmR1F&#10;EAABEAABEAABEAABEACBZ5TAIxHnGLNVIulER0fLdFcxMTEy5RULGUqWZDlN5uzw2UtyQEAxb50w&#10;x3iWRyHM4TWTklOoR8sGNH3hahk9JyNxzt9rDOKZPm0aiVRSaTcqjfev1Dkt1dzV2yj44EmKuBFJ&#10;vt6WbyJx/44DJ6ikr4+MDqPMkd75jog2tGrHfhlpZ1TfDlLQs2LbPvrs1b5USET2yapxqqqOTWrT&#10;v1v20IGTF7Ikzsns2pySi40FPcpTL7LB6Edm3hscDj042CBeat68hdFMRAcPHpDCHD8/P3r99VEy&#10;5RULdqyx+vUb0D//LKSz4gZ1aGgolXgYIt6asfABARAAARAAARAAARAAgbxOgL8U51QyGVmzJo2z&#10;Jc7hz5wTv56i+xKe1wyqVSujpdFvhsCadRto9dr1uh6OAMORRNk4NW+vHt3pgRDpSBPfRA7s10dE&#10;yXUz1MXPEiWK0/jPPtaJc7gzIvyKFOeojrlQ+G/5Kt2snh4eMqWWn2+aWItFRD//8B117NpTl6Jq&#10;+crVGYpzxr71Jr3+6ivqGgHic9yv06dR7fpNdJGALl66pPrklcLQIYPpwqVQmjVnntktsVhJK1h6&#10;vlMH6talsxTtaCMnmR2cS43fT/la7kGZftjQIXRRiL84HZnWOFLRW6NHqk21a9Wk6dOmUK/+g9Q2&#10;Lhw5ekxECUpfDPg41tRtEhUQAAGVgCJ6URosiXKUaDjsr4hwuM14vDrPww5L9w9ZZCP7hB/rdBTR&#10;jVasw23KfiDSUcjiDAIgAAIgAAIgAAIgAAIgoBDIrxQex5k/EPFNPD6UD0xZ2YetjeEyYoxClmdl&#10;rpwYwymUerVuKKdasW0vxSfeszhtXMI9Wr5tD3E6rvaNalHiPcu+yiQFRejptkKgw5GAFq1Pe6pP&#10;6deeF67bIf16t24k5k7WdlksL964UwiM7lOretXJXoQpb1O/how+s3TzLotjrO2oWNJfup4Lu2Lt&#10;kGz55cZ7Y+fOEBn1iYUzAQGmYrK6detR//4D6L33PpTCHL6AjFJaKRfJoc15PNvmzRuVZpxBAARA&#10;AARAAARAAARAAATMELh9O5Lu3Lkrj6ioO3Tu/AXasGkz9ew3iGb8/ofJiJ7du5i0ocFA4NatWypL&#10;ZhoWHiEjqrz74TgRbeQ1E0wsvlGM0yONfO0VGvX6q4ZjxHCdMEfxKyQeyGFhjNasSWOl9c9Kedl/&#10;y3XDevfsTlphjtLp6upK/USUFa2tWrNWWzVbHjJ4gEk7p4Nq366Nrv2iiEiT14zTi3/x6cc09AW9&#10;YMXSPjmq0eChr1CzVu0o4sqj+VxvvJfOHU1TVjWsb/gcrfVlIZGxVa9e1biJOGpSRvY41sxoT+gH&#10;gWeNAGtn+FCMRTDyfw/blT6+x5yaKg7RniJ+8MH1lJTUh+2GtvuirhzJXBY+fMiypk+OfzinMoc6&#10;r1iD51bua/Me1OPh/tT9PuxT6jiDAAiAAAiAAAiAAAiAAAg8ewQeS+QcfqKAb95xCisPcWPO09OT&#10;vEQ47KyktOKXrFwJw9Nut0RKqJDDp2R6qMf5UibeS6LSfkUoqHIZmd5q5fZ91LOVQaxjvC8W5rBA&#10;Z1DH5mRXsAAliLEZWYIQ8PQWUXY4As2CdcH0Rr+OZqPCsHhnoehngUrPVg1o2ebdGU0t++eJqDxs&#10;PIaNowD9syGE5q/eLvcpG7P4IzouXo50cXLM4gyZG1Y+wJdOXgynVdv3i0g9TSSLzM1g6n38+DHZ&#10;WLVqNdPOhy3Nmz+n61M+pOsaLVR43u3bt5GyjgU3NIMACIAACIAACIAACIDAM09gxBtjrGYw4fNP&#10;iCOawMwTmDN/AfFhjXXv8jx16/p8uq6Xw8KJI8VwpNy70THyHC3O2pRC6U6QQ533xcNAnLpIaxxh&#10;JX9+jntgav+t0EfZ4dRb6VmpkgEWUz0pKbOU8fesjKiq+D+qMwt0Phv3oUzhNXvufOJoQRm9Tsy0&#10;fefutGThPCpdyvShldzaO6dLUyI2addQUqxp2zh1mbE5i/tQfGRGFPY41jTeN+og8KwTYMGL1liU&#10;w6a0K/fdhE5GCmW07ezJdb5PysPYV2mTczyci8taUyLf5BMpq/hfDBk1RxT4nw+OkMOZrPjMxmel&#10;3VA3pL7idl5NmYv7eBvKOK7DQAAEQAAEQAAEQAAEQAAEnh0Cj1ScYyNyyHPYY3t7e3J0dCR+Ko2F&#10;Oe4ifLSLiwvZ2dlliXwpkbKJUz2tDTlIQ8Z9T1+/+YJMnyQ/NGVpxuwNuieizrBxtJq9x8/RfJG2&#10;ypI4R01p1baRHMMpsTIyjmrTIqgq+Xl7UPj1WxQsBEmNAiuaDON0VuE3bssION6FXSnpvmFfJo6a&#10;hgOnLtCZ0CtUoqgX1a1STvY0qF5eps46dv4yHT0XSlXLlNCMsL7IH4KDD52UAwLLl7R+YDY8X+nR&#10;hv4TIqYdYt1hn/1Ak94YTMwiq8Yf4DnlFFvZsgY+WZ3L0riyZcvKrijx9N7NmzelcM2SL9pBAARA&#10;AARAAARAAARA4EkiwEKGmb/+lOGWXUTUkZy0yRO/oH69e+bklM/sXL16dCPmaSs+3xvblatX6dup&#10;P9D6DZsyFHcYj82teqSIrmRsLMz4fvovxs0W6/EiSq+jo/kUz8X9DdFhzQ12dHg0D6WYWzsrbeXL&#10;laXxIooOH+cvXKSjx47ToSNHaaOIRnXBTNQfFvC88+4HUqCTlfWyMsbJ0cnqYfnNvEetHqxxfBxr&#10;apZHEQSeeQIsZlHMWJTD7XyvTivKUcQ3MqIN93NkG3Hm+5JyLlFRy9zP/9OsIZoM4hspyVGEN0Jl&#10;wyIdKcIxSG3yCTWOkOBIsScLdR6wizzyUX7Rzvel1XnZged9OCe3Q6AjkeAHCIAACIAACIAACIAA&#10;CDxTBB6pOIeFORwpp3DhwvJgQQ4LdViUw5F0smMTRg6gG5F36aAQl7w24Rf6bt5y6t++KfUUUV8K&#10;OZm/iZad9awZ27FJEH3803wh0DlLFyKuE4uItHbu8lXaf/I8VS7tn2nBC3/A6ylSZ02Z8x8tWLvD&#10;rDjnb9HO1qdNY+2y6ZaVqDmclksRN/GZo+dMnbdCRs+pOrJEunOY6+ToQF/9uYQOn7lEriKF1wud&#10;W5hzy7Dt6LnL9OoXP1v069e+CTWuUUntr1K6OH0h3hsfTZ9HG3YfoQYvvEudmwZRv3ZNqXal0qqf&#10;tYWrV69QfHycZFOqVObHW7NOoUIu5O3tTTdu3KBz585CnGMNNPiAAAiAAAiAAAiAAAg8EQTc3Nyo&#10;bJnc+TvaHABOofTxh+8SR3qx1pKSrUsHbG3qWmvXfRL8Rgx/mca+/SbxgzfGtm7DRho5+u1MRSQx&#10;niM36vEJhuit2Zk7OZkj3D6e+wrZ2Xd2xnI0HD66dO5In3z4now+NP3nX02iK+3eu48SEhKIUzTD&#10;QAAEQCCnCajiFjGxsYhGinCEyEUR2uhEOQ/bZV+qwUfrpxPzKJtWFnuomhE6Gymg4fuihqg4Qlrz&#10;UJyTXxTyCX8+K0IbEYRMjabDQh0lkg6PV6aWAh8IdBTiOIMACIAACIAACIAACIDAM0cgV8U5HBqZ&#10;b9qx8IZFOCzG4Ug5LNDhm7IcPYd9FBFIduh7ubvSP5P/R9MXrqY//t0oo7+ME8IYFoT0EhFsXu7W&#10;ivx8PLOzRKbHOjnYyQg+nFpq4bod9O6Q7ro55q/dLuuZEc9oJ+gl0k59N3c5rQ4+QNGx8eQiRC+K&#10;RUXH0hoRScjT3YVa1LGcfknx53OseBpw+da98oNl9+cMKa2Ufo78w+KcZVt200cv9yIHu4JKl8n5&#10;l3/WynW5IyExia7ciqQjQpRzJyaO+HWaNf4NcndxNhlnTcPNqLu0QqQJs2QNa1QU4hx97wAh0qpc&#10;yp8mz1pG20U0oUXrQ+RRvVwAvdS1FT3frI7V70GOZsPG793cvPnIvycszlHW018RaiAAAiAAAiAA&#10;AiAAAiAAAkygaJEi1LlTex0Mezt7KuLjLYQFpahu3SCzEV6UAXZmPtccO36CmjY2RDZV/Myd9x84&#10;qGvOaiRY3SSPufLKsBd1O7C1sRUPC3iSv58fNWpYX6YD0jk8rFy/foOGDHvVpCuwWlWqWLECeXoU&#10;lvcDOHru/9770MQvNxsKi0i9xtaxfTtq1KCecbOsp6amUqT43MfCLrZ84p5FVlNwywmekh8livvT&#10;pC8/Fw9audO0H/UPzBwVvzN1ateyeKXM1JylpGQc3dfcOLSBAAg8/QRUMYu4VBblsCltiiiHWzk6&#10;DhsLb2SkHFFNEW1KPe1s8OWxPEQKdUSBR3Mbm+Gn+O++rLEwxxDnhiPksAhHEehwWkQbceQT/2mT&#10;7Q/7bcQEwk3c6xaHmCVFzMu+LOLhdlWko4miw0tzHwwEQAAEQAAEQAAEQAAEQODZIJCr4hwW5rCA&#10;gYU4RcRNU05fxTe1WKjDUXRySpijvFQFC9jS6P6daHjPNrR4wy6RTmqbjNTCYh0Wx0wcNYi6NK+r&#10;uD+Sc582jcTawVIM8s7gruLDm/iEJuz+/RSxx53Ee+7awvxNwYw2yGKjhtUryJRN/4rUTQM7NlOH&#10;LNm0i5JFGqseQmRja2NYU+20UFgm5ohPvEeNa1aSaay0bpzmqk6VsrTn2FlasW2fSNOlF+9ofZdv&#10;26utquWRfTrQiN7tiUVLWbWaFUrRBy9ZDkdf0tfb7NQ1xLh5X46hExfCaNaKzfTvlr3yvTFy0gz6&#10;Z0MITf3fS+ThmnHo/NjYWDm/s3PWxEVmN2em0cnJML+ynhkXNIEACIAACIAACIAACIDAM09gytcT&#10;qXFDy59NMgLkIyJWGtvefQeMm0zq4RERJmmb/P18TfyepIbRI0fQO2PeyNKWtweHmIz795+/qXat&#10;mrr2lJQU+mz8hEcaXYcfEjK2+nXr0MD+fY2bn7n6pi3b6OSpU+p1B5QoTh3atVXr5gqdOrQ3Eefw&#10;gyXpWVTUHVXspPWLiLiqraIMAiAAApLAQ62MoWxBmCPFNULYwsIaFuPwGK0oR5ZFu9Km1FWxjugT&#10;/xezyx+q8Ed5CaRghgU14n9CXyNFNiy0UcQ4LM7hsjyLMp9TRbgc2SamTBUCHNkmBDw8F4t1eDVF&#10;oMNtvDbPr1yvXFPZAM4gAAIgAAIgAAIgAAIgAAJPJYEcFefwBwwW3PATgyzA4egiLGLgNFYszuGb&#10;YhxFh31y0+yF8Ke/SG/Ex74T5+mjH+fSsfOXiYUYPh5uVL9a+dxcXjd3UOWyVFKks7oo0lpt3nuM&#10;WtY1RLFZv/sw3b4bI1Is1ZFpnnSDMlHpLcQ/Ow6dJI7CoxXn/L3mYUqrthk/8aksN3+NIZLPMZE6&#10;qtlLpk8z8n7Z2C89cc6nr/al0n5FlGlp8l9LpRCGo/lkR5jDE7oVcpIiIXXyTBYqiQg6LNL6cFgv&#10;+m3Jehl5aOv+4zJV1sKv3slwNkUso4hnMhyQRQdF/BMXZxADZXEaDAMBEAABEAABEAABEAABEEiH&#10;AH8+5YggoZfDVK/1GzfR0WPHqWqVymqbceG3P2YZN8lIPSaNz0jDpi1bdVfaplVLE2EOO3CEldi4&#10;OJ2vtZUbN26K9L9e1rrr/BqKKDnBIbvUtpBdu+iFQf3VurbAAqKExES1qYCtrbzHoTY8gsLVq9ce&#10;wSpE23YE04zf/9CtdezAHvFglZuuTVs5ePiItirLxYoWVdu8RaQlYztz9pzZdHY7QkxFXcZjUQcB&#10;EHi2CChCFb5qQ1wbcRZiF1kXBSmoEWduY6GNIrrRnrksj5RUGU3nvqhzVJ37IooXnzmYlyLS4amV&#10;6DuGVdJ+yqg3opomyjGUbcV9bW6zZYEOC3PEQ5EsxFEOFulwmefm5yVZmJP6UIiTn8/i/jnvXyvQ&#10;4VWVNi7nRWN5kWLastKGMwiAAAiAAAiAAAiAAAg8TQS0f/Nqy9m9xhxVyfCHC765ySIcf39/Klu2&#10;LJUrV46KFy+uCnPY51Fa7UqlafE3Y6leVYMg59vZ/+mWtxP7ZbsvPrBZY/fFjTo2jnhjrfUWabXY&#10;Fqw1CGa4/PdDIUyfTIhneJyxtW1Ygwo5OdDRs6F08mK47D4sUkiduhROQZXL6EQyxmO1dRYvceop&#10;NhbRnA+/ZnJwWiq2vcfP0rkwyzcLa1UsTU1rVVaP8SP6yw+e81YbIhnJSR7zD2cHexllacbHI+RO&#10;dh45TXxkZBwNio1v2Oam3RdRj9iU9XJzLcwNAiAAAiAAAiAAAiAAAs8ygf59e5tcfo8+A4jTW5mz&#10;SV9/ayJoYL/27Vqbc38m2owfwElOTjK5bhblTJr8rUm7uQZbIYgxtm3BwcZNVte7du6k8125ei39&#10;MWuOro0rHIHhk8+/pPJVaqhH7wGDTfxyusH4c9+adRtyegmz89Wobnh4SNs59oOP6HZkpLZJLR85&#10;eoymTP1BrSuFUiVLKkWZas5ZREzW2vSff6WEhARtEx06ctQkAo/OARUQAIFnmoAlYY5BXKOIb8Q5&#10;RYhuxD1dPpLvp1ISH8kp8rgnzglJKZSYdJ/i792nxHuiLg4uxyca2uISk9U6l2XdTB+P4bE8h5xL&#10;zMlz8xrKerw270HZD+9NHg/FQXLvQpSjptFi9Y4w5VoNtTz+U9zWf7R39vM4D2wPBEAABEAABEAA&#10;BEDgqSYg//bN4T+ATe94ZQMhp6riKDkszvHx8ZFprDitFQt2Hqc52tuJqDJNadfR03TiYtoTkbwn&#10;jmrDdvnqTXnO6Mfla7ekizYyTEZjerSsL6PHbNhzmG7diZHpprbsO0aclqpRYMWMhqfbz1GCOFXX&#10;7BVbpPjnk+F90oQ/bRqnO1bbOX+1IWoOR995U6QGs2Rjp86i9bsOy5RhH4noM9ZYYPmSxAwWrQ+h&#10;93+YQ8unfiDDvFozNrd9WtWrLgVMLEbilFcZRVVSItrExhqiCOXW/h5VhJ7c2j/mBQEQAAEQAAEQ&#10;AAEQAAFzBA4cPEQdnu9ursuk7dOPPzAbfcXEMZsNvXp0o2k//KSL6MJCkjYdu1BQ7ZpUNyhIRhI5&#10;feYsbd8RQlevmT6o0L9PL/L2ylpUl2xuP08Mb9KoIS39d7m6F06X9MqIN6hTh7ZURNwbOHvuPP3+&#10;5yyRQinjByJ4Eo5mZGxvjPkfbdi4heoE1aIqlStRndq1jF0s1ju2b0sThTDo1u3bqs+H4z4jfk05&#10;LZpvsaJ07foNmvnXLF2EHXbu07OHOia3CmXLlKELFy+p0/N7rHGL1tRFiIoKF3Ynfn/x/ZactlbP&#10;tZDpprRcWLi0ddsOGjSgH5UpXUpEQfahsPAIOiqEOXPmLzDZQt/ePUUqc1ddO6cz27LNcI+BO1iI&#10;01783vfs3lWk3balc+fP09y/F+rGoAICIAACHDmGTRGrKHUWtXCXPItGNUoOl1kAw1FxpEBHObNA&#10;xrRsiKYj2kXoHJ5bziMKDx7OLxd/+IPvv+fjyDjiIVOOgqOcbWwMdVsREsfWJlUcfH4gDhFJh0U4&#10;XBeRcx6I84MHhng5NlyXkXX4GsTEopxPrMtRd3gfikXRDAAAQABJREFU2gg6Sl27l8dVZgaceIt/&#10;wkAABEAABEAABEAABEAABNIIZCcWTY6Kc5zE01ElxRNT/AQAp7ViUY7xE2Bp2360JV9vD7mgsbip&#10;THFD+GVO2XTtdhQV8XBPd2NHz4XK/nIlfNP103ZyKi2OJLNp71FaummneNIiSYZP7d26oYwoo/XN&#10;Spkj87A4Z8mmXfTmgM60bMse4sgwHZvUtmo63s/SzYYQ34OEOMfLXX9jTTvJgA7NpDhn8Yad9O6Q&#10;bsQhvq2x917sTqt3HJDReeau2koDxTx5xXx9PGSUIGv2o4hzYmJirHHPso8i/ilUyDnLc2AgCIAA&#10;CIAACIAACIAACORFAvxFvTV25+5da9yy7ePl6Uk//ziVBrzwkslce/cdID7Ss4oVytO4j95Pz+Wp&#10;76tfr67JNa5YtZr4yIqVLBlgdtjylauIj6EvDMqUOKdQoUI0bcpk6jfoRd28s+fOJz4sGafD6tal&#10;s6XuHGsPrFaV1q7XR8thsc63U7+Xa7C4iN+nOW2Ojg40YfynNOzV13VTszht+i8zdG3mKp4eHjR6&#10;5GsmXW1bt9SJc9iBU1t9MXGyzpcj7GQ1zZluIlRAAASeeAIsStGaUud7zNxliDqjEeYIIYwuao5G&#10;jKNErzGcH1Dyw8g6LNhJ4TKLaHi8OHh+cZJnvmfMN9m5zpHfhXZGnqU4R1Q4jRWnsJJCHHEuIMup&#10;4t4ot4m67cP9Pcgv52D/B6L8wEZExn54cSIjlljAkB6L19amuHroIsYY9qHUH+dZCof4BXhozAgG&#10;AiAAAiAAAiAAAiAAAs8SAZO/gbOjzBHgcjStFT/J5e7uLqPnODo6SnGOcXjrx/VihRw+JZeuVjZA&#10;twUWsdSpUla2jZ+xSNdnXNl7/Byt23lIPDGRn5rVrmLcnW69dxtDaqt5Ip3V3yK9FT9x0bNVw3TH&#10;WNtZvVwAlQ/wlemo3vjqN4qNT6BOTYOIIwZZYyu376OYuATiCDcVAvzSHcIio6Ke7sRipnU7D6fr&#10;q+1kwc+ofh1l06Q/lsjx2v7HVY5NSJQpwXh94/eGuT35+BSRzUlJSXTz5g1zLtlu4w/nERERch5v&#10;b0Nkp2xPiglAAARAAARAAARAAARAAAQsEmjetAn9On0aGafjsTjgYQeLUub88Rs5ic+/z7L5+/lK&#10;fhkxGPfBezJSS0Z+zPObSV9m5Jap/qaNG9GMn0xTMlmahKMm/f7L9FyJWGO85rChL5iNFmTslxv1&#10;9m1bS+FSZucuWqQILZo/m/x8TR9cGti/L704eGCGU075elKGPnAAARB4+gmwGEWx/7N3H4BRVPse&#10;x//JphBC71Wa0gQp4sXee3n23iv2ctVr712vvV27omLvoiKCKKJiARQrTaSD9JKQspt3/mf2TGZL&#10;IAkhZJPv3DeZM/3MZ+Njk/3lfzSK49ZdcCYhmBMN4mjoRmdvOClveKm1dhgrb/gqN4TVGjNMlTfr&#10;sFXFJigTlkbZYWnfuES6t06Tfh3SZduuGbLd5hmybTczm7Zu0316jB6r5wSvYYfGig51ZYe7it7X&#10;H+LKDHfl+qdVfVyFH1etx3smLxSkz67P7MWQPAln4Fxq1jL68UTCpxQ1q5f0BgEEEEAAAQQQQACB&#10;Sgv473X9RqUvFX9ilYZz4i9eXetvjBwnH331o6zJL0i4ZdjUC31r1Ddy/0sf2H1HmWo18dOdF55o&#10;K8C8ZyrO/OeBF2TpytXxh8j7X3wnQ2593PywVCLnHLmvbNktscx2wkmBDTp8UrNGDWTarPky2wyN&#10;tdPA3tK+VbPAERvW1Oo5Oo367me7PGbf8g9pNSw6pNUx5RgGS4NJznDYJ1/ae5X3yxmH7mmHEVux&#10;Ok9uf+bN8p5W6eMWLV0hD786XP6c6QVd4i+kr8NZtzxmQ00aStKQ0/omDZ+1aOGVq58yZcr6Dq/U&#10;/rlz50heXp7965nu3btX6hqchAACCCCAAAIIIIBATRAob6XNZH1NT3d/Z+7tDWXErutW/fmkqqYD&#10;9ttXvhw1QjRYsL6QjlbLuev2W+S1l563w/5UtA/xQz/n5lZ/uCe+DxlJfCvyXOr31msvS7IqOt23&#10;2Fyef/p/ctYZp0r8s5Z132OOOkI+ev9tO7xS/OuhlXrdpFUH4qeMzOQVXjWI8tXnn8qpJ50Qf4q/&#10;rq+thnLeef0Vadiggb/dNTLiqscm+750x8bvyy5jaCodDnzEh+/Kf++8TbSKTvy0sSsSH37IwfLt&#10;2M/tsFPx945f12o5l11yoYwdPUL0dS1rutFUkzr/nCHStUvnhEM0+PTZxx/IgP5bJezTqhTBqbze&#10;yb6P0tNir+WuG/z+0W061FZw2hT3DN6fNgJ1VaC8wRwbeik2wRwzuzCMhnLyddbATGGxaHhmjc4m&#10;jJNn5oy0sLRuWCK925owTseQdG+TIR2ahaRZbrrkZutQVaZajYHXWdu6TffpMXqsnqPn6jX0Wmvy&#10;o4Efcw+9l97TBYN06fqlfbRzNKDjKvZEzO+X1xfQ2VTfB8n+XS3ViSIl/tO7qbrLfRFAAAEEEEAA&#10;AQQQ2DgC7gcEe/XSlZi3wkl+J7W+zpghbmt2Fn99D6D7z7vjSRue0V/8btamhbRp0cQEYRra6izT&#10;Zs8XDWnodNbhe8t1Zx5l2/FfXh0xVq5/7BU75FR2VqZ0addaOrVrKStNkGT6nAX+NfbfcWt5+Ioz&#10;JSvJL/t0yKv9z79FtjIhj+EPXRt/C7npidfk6XdG2u2PX3O2HLhT4rBTXQ882/zQViwjHrtBeneN&#10;DQCdduPDdkip52++UPb4V+wvsbSSzaDjL5Pi4rBssVk7Gf3kzQn3f+S1j0Sr1uyz/QB5+vrz7H4N&#10;C+121nWSk50lE165VxqYstbrm+YsXCzbn3KV/YF13At3SofokGG9Dj1ftBLNh+bZywq6fDb+Zzn1&#10;hods8OTte6+UQb27+bdzz3fNGUfI2Ufs62/XxlNvfyo3P/m66C/cctdREahVsyb+s+vrtusZ3uvQ&#10;omkjadeymRm2rIn9a5QFi5fJbzNmmxK2EWneuKG8/8DVsllbL3QTc+MkK88994yMG/eV7LDDjnLq&#10;qacnOSJx05AhZ5i/kgnLAw88LG5orMSjvC2jR4+SYcNeko4dO8oNNyS+jmWdx3YEEEAAAQQQQKA2&#10;CEyePMk+Rt++/TfocYI/5ri2fghSUhKxgfuIeR+o7wUj+mFJJCxz5syTNatXy+DB22zQfTm5dgho&#10;pcwffpwg8+YvkIWLFtlhMHTI2ZYtmkvPHj1k825da8eDbqSnKDY/+0ybPl2Ki4qlXbu20sz8kcOG&#10;TgUFBfZ10J8JtWrvhk5r166VufPmy4IFC83PpyItW7YUrQAUH9zY0PtU5nz9/0/2ec2yvgnuVGdF&#10;Yr3vjxMmyt+zZsuSpUvt/49Uk+Ytmkn3zTeXPlv2tj/PV+S5li5bJlOnTTcVhNPNUOidylU9qSLX&#10;51gEEEhdAfdbaVc1Rtf1fZsOLeW9b/OGitKKM1p9RoM5WonGBV4Ki7RyjoZhokEdE4YpMFVrtJqO&#10;bmtUr8SEbNKkVaN0O0xVVUhp3xatjMjSNSWycm2a+R1xumSZoa2yM0N21mGuvG3m3yuzT4e/8oe+&#10;Mu1QSMNA3qxBGG3rv0Pa1qVOpuUto+t2pQq+jB//veSa4GmHDu3MfUOSrv0xQWfv3np/42SH4zIP&#10;aSb7WugDm7o+pe+dvffNq8375kEmbFmd/0bZTvEFAQQQQAABBBBAAIGNKKDve38wQ9zr5/n6vjk9&#10;FLLvmfV9r3u/7N4/6xv44Ft23b6+KfbPg9Z3dA3df8BOW8vi5Svlu1+n2iCNhjLcpL+427F/Lzuk&#10;0nZb9XCbE5ZaNWbHAb3l1qdel3GT/pA/Zs6xsx5Yz/ziT4d8uvykQ2RnM6xTZaej99nBhnOamgo6&#10;+2y3YR82xPdBAyZ7De4nH4+bIMdEh9CKPybZug6zpdOBOw8qVzBHj+3QuoWx6iVjJ/wmr5khui49&#10;8WDdXK5pz8Fb2SHBxvzwi1z76Esy/OHr7Dd0uU42B2n4SCvvlDXVMyEjN7Vs0khO2H8XW01ovgnj&#10;LF62Ury6Qt4RGtg5+cDd5LSD95BGDcr/l6qDBm1jwzkTJ06Q448/sUp+Mez6rMtvv/3Grm69dWJ4&#10;K3gcbQQQQAABBBBAAAEEENg4Ahr+2H67bTfOxStw1bnz5slZ51xQgTPWfehWpirLHbfcuO6DqmBv&#10;hvnFRc8qrgKanZ1dBT0rvYQGTrp17WLn0q01o6W/8NFqOsHpxFPPkKVLlwU3Vbqtv1h65/Vh5o9f&#10;En8lpM76vV+V3/8azhq8DT/fVvoF40QE6oiAH9QxWRANhehsQzlJgjk2fBMI5RSYII4N5Zhgjrbr&#10;ZUSkjSlY3rZxSH9fXqWTya5Im8bp0rqRyPwVYVmyWiv2eJVwtL/ZkVC0/xpp0eeIv70pzROdtEqP&#10;Zl/Mr/ltP/XYqu6vu9e6luv6EEH7457BozSBIvP7dv1gQgM6jRoZCCYEEEAAAQQQQAABBGqJgL7H&#10;1fe6XjXk+PBN2Q+5rvfUwbNqReUc90AFhUW2Ws7yVWtsBZw2zZvaKjqVKXWuQ1vNmv+PaICjvam4&#10;Ul5Q1xeWNUtgmXk9l5nvC/3e0CpBHVs3L3cYKf5J9JcD1113jfkLy/ly8smnyk477Rx/SKXXZ8+e&#10;JTfddIMN/Nx9t6lklKSMeqUvzokIIIAAAggggEAKCFA5JwVeJLpYbQJTpk6T3fbev8rup8MJvfvG&#10;q1V2PS5UfQI9+gyQ1WvWVNkNp//+c42oElRlD8SFEEAg5QRc4CMYYLGVWkxAxQ3/FNZKOSa94lfL&#10;0Yo4dvaq5Wggxw0jpcsiE9hpYUYkbGvCMzlZVZzKKUM4v7DEhHQisni1mAo5IfNHnqaCjs7RSjpa&#10;PUfbWkEnyywzTOWcDNPO0Oo5tnJNmq1Wo6Ef9/tnDcS4jwGqMqxTVuUcV/3G/SWwvg466dKbNUTk&#10;VZyMmIqTWhHtn38WS2MTzNliHUMclkHGZgQQQAABBBBAAAEEaqzAVPO7uBUrV5oKyy1sJej0aMVJ&#10;rQasVSb1PbubTcOvnOPey6/vwRL/TGp9Z9Tg/ToclQ5dpPOGTs1MdRudmWqHgFYr0rkqJv2Pa++9&#10;95GhQ58XHYJqxx138n943tDrf/aZN+zZ9tvvQDBnQzE5HwEEEEAAAQQQQAABBBBAAAEEEECgxgkE&#10;gzmuc8FgTsQcYAM6ZqnDWRVHZx3Wyg1j5YI5GsrROZQWkQ5N06Rdk9LKNO7aG3OpIaCuLU0oJzMi&#10;i1ZFJK/AqzTjnlHv7X5l7/3CXuvklOjv8SXNBI90KREzm1/0p9vtusGruqPn6XXsMXbrJvqifXX9&#10;MJ3JqZdjgkUhmTN3rrRs1VKaNG68iTrGbRFAAAEEEEAAAQQQqDqB5StW2Pe4TZo0se959Y24vhe3&#10;79C9t+kxN0uyKWZ/spXq/WklWQ/YhkAKCmi1nC226C5a6Wbs2C+q5An++muGfP31ONH/4A899PAq&#10;uSYXQQABBBBAAAEEEEAAAQQQQCBeoLx/0RV/HusIIIBAVQu4EIsuXaUWN5yVV0HHVM8xoRytilOk&#10;VXOiQ1i5UM7awmLJTAubYI5UezAnaKGhIO1DVroZ5sr0yfVPQ0Q6a9/1GfRZwhFThcYEc/Q5deme&#10;O2gRvPYma9tUkIsWaS+0nSbZpiq5VvvOysqWn376WZYvX77JusiNEUAAAQQQQAABBBCoCgF9T6vv&#10;bfU9rr7X1fe83jthL4JTGsQpbVXmvrWqck5lADgHgcoI6C8yTz/9TDME1fXy5ptvyoABW0vDhg0r&#10;cyl7TsT8UP7ii0Nt+7TTzpTc3NxKX4sTEUAAAQQQQAABBBBAoHYIbN6tq3zz5egqe5j69XOq7Fpc&#10;qHoFvhw1QgoKC6vkpjqMSnZ2dpVci4sggAACVSFgwynmQhpOMVkVKYmGVrRiTpFWzbHBFi+YoyEX&#10;G3iJVszJCpmKOU3SpGnupv8b1BYN0m0FnznLIzaco7+213xLuvmis67bpbZNKRqtoBMxG/X3jFqZ&#10;psS01aImBChtH/QFsX3S/kb7HO1v02ZNZW3+WlmyZIl8Ne4b6dxpM2nfvr00btzIlPvf9K9FVXxf&#10;cg0EEEAAAQQQQACB2i2gn8+vWLFS5pqKkDP/niUNzOfzjczn/fpe13v/672f996fu/fE3vv3ysoQ&#10;zqmsHOfVeYEWLVrIHXfcLUVFRVXyi80LLrjIjlXXuHGTOm8LAAIIIIAAAggggAACCJgP8MyHW5t1&#10;7AAFAtK6dSsUEEAAgVoh4FeHMcEUv62hHA3kmA06h3U26zrbqjlaOSc6pJUfzDHVaDJMxZz2NSSY&#10;414cDQmZp5DZS81wW0X6b7kGc8Lml/va9tbTzLaQ3W6COGZbmnleDefo8Fa6T481m3SH/Wtdbeu2&#10;jTl5Hzh4dwi2dYvtj/bENHTW9yeZZlirNm3Mv02mj/q/WXPmyLTpM8wwZGH7GmrASoNG5knss2hL&#10;29H/s2t8QQABBBBAAAEEEEBgYwrYt9DRL7rw3lNH39fa9+Pmfbl5X5tlquTk5taX5i2aSRvz+xd9&#10;r6vved37Xz3ROzfQ28CG+PfPgaMSmoRzEkjYgED5BbSsVVVM+h9406am9i0TAggggAACCCCAAAII&#10;IIAAAggggAACdUTAVc3Rx7UBHQ3p2GCON5yVC+focFZuSKsC004rCUtbE8xpVgMq5sS/VNon7ffc&#10;5SagU+j9Il9DOjaQox8CuLb5hCA9km6q52gIx7RDWktHgzlmPfDL/vjrV+u69kP7o/0ybfcBRXp6&#10;SDIyMqV1q9aSU6++LFuxXFavXi2FBYUmVBX2AjnmPC+f44V07MPpdewDeF+r9Vm4GQIIIIAAAggg&#10;gEAdEjDvXd3T2ob5Yt/P6sJ7jx4y72k1mKOf9zc1xTMaNWpo3+Pqe133vtee465TekV/S0UbhHMq&#10;KsbxCCCAAAIIIIAAAggggAACCCCAAAIIIIAAApUS0EorNrRhztalq5pj2+aLVzFHq+aUDmlVWjnH&#10;GzKqvSk83apRzR0+SftWUByWeSvC0TBO2A/nhMyHASHzh3rpJpSTnh6dzZhWWjWorOo5lYLewJNs&#10;QEj7ZPqrk/eZhn6QYfqeHjEfXOiHFiJNmjSW+rk5UlxUbF6zYvt6uso5+lrrZJde02vbrXxBAAEE&#10;EEAAAQQQQGDjCfjxHM3lRIM1urTBm2hoPiOUIRmZGZKVmWXf32olHQ3T63teF9ApXXrBHu2x9w65&#10;4n0nnFNxM85AAAEEEEAAAQQQQAABBBBAAAEEEEAAAQQQqICA5jyCU0LVHHOArZpjQjluSCsN6BQV&#10;e1VzvOo5YWlWv0TaNw0FL1Uj29rH/MKwrCwwQ3DZajkRG9DJMMGckKmso5V0/GpBWj3HDGtVVvWc&#10;QEamWp5VP4DwhqUqvZ0fztFMVMT7wMJ8dmEmHQ4gXcKZEXuOPpN9bU2n3f/sVQjnWAa+IIAAAggg&#10;gAACCFSPgAZx7OQvdIu+j/VmL4TjvZfVMI6+p/VDOTago0cnmaLh9SR71ruJcM56iTgAAQQQQAAB&#10;BBBAAAEEENh0AvrhRlFRkYTNhzhuIICK9EaHUM3KyrI/eFbkPI5FAAEEEEAAAQQ2poAGTkpDHCbv&#10;YTZoKMfO5n2PG9LKhnNMFZqCIlOFxiRYWjc2Q0Ml/S35xuxtxa+tfdS+rv7HhItMwCgjpHOaXYbC&#10;ZmkOKDazXz3H/Orf89B3fPqBQcXvuSFn6IcU8VOybV42x6ueU1Kia9pv01/zntN/Pe2LG319zdPY&#10;yQ9neQ1/Nf6mrCOAAAIIIIAAAgggsAECpe9qoy1/4YVyNHHjAjq6TDezVx3S22/bdptbL11qt0qv&#10;712nIl0lnFMRLY5FAAEEEEAAAQQQQAABBKpZYP78+fLNt+Nl2bJllbpzo0aNZPvttpUOHTpU6nxO&#10;QgABBBBAAAEEqkrAVlIJZDU0w2HyOKLDILkqMrZqjlm34RwTatEhrbyATkTaNBJpnFNzh7OKd9K+&#10;Ns8Ny8JVpnqOBnMyzGyDOiaYY/4yN8MAuOcuMdVzIvohgHpEf+OvPrrBbI2/9EZf1w8qNGyjU3xI&#10;x+RwzOtmv9ghrjSkk2aOLQ0X6UPoulloOMe7TKDPpRtKW4HdNBFAAAEEEEAAAQQQqKBA7Dvm2DUb&#10;yNF31bpZ33NH28GQjq2ao+F53R83+12xF/DXKtwgnFNhMk5AAAEEEEAAAQQQQAABBKpPYOq0aTJx&#10;4iTzwY1Wzqn41LZtW/n4k09lzz12ly5dOlf8ApyBAAIIIIAAAghsoEA04+FfxYU+dIO2NaCjb3Vi&#10;K+eUBnS08kx2qERaNUydYI57WO3zsjVewEhDRpmmgk5x2AwDZasDmfL56SViNknEPFq6hfI+SFCX&#10;YChGd23gZwGuS2Uu9X7B10YPLN2mH1KUnqqvhOZzNJij53iz5nBMR3VdD/WX7jy71a0kZnb8PTQQ&#10;QAABBBBAAAEEEKi4QODtavTk6BazsC3zhrZ06b2/jQ/iBNejZ/nvy6NXs9fW4yo6Ec6pqBjHI4AA&#10;AggggAACCCCAAALVKFBcVFzpYI52s2fPHtIgN1c+GfGp7LXnHrL55t2qsffcCgEEEEAAAQQQSBTQ&#10;oImGOXQoK23r0s4mpRM2KR1bPUcr5kSr5miopU1DkZysiv8CPPHu1btF+9y0vsjC1V5ApzjDCx2F&#10;TRpHw9eRSJr//Do8lDrY6jnRv+at3t56YRx3T/eBg7fU1yo2oGPTOra/us97LW08x0vm+AEddz1d&#10;+vEcvxHcSxsBBBBAAAEEEEAAgQ0UiP7IkPCTgwvm+O+zS8M5+r7WhnLMre3SBm8C+6PbXc/c+2S3&#10;Xt4l4ZzySnEcAggggAACCCCAAAIIIJCCAllZWbL11gMlJydHRn42SkKhkHTp0jkFn4QuI4AAAggg&#10;gECqC5j8hj9pW2cvoGPCOTaY4y2LwxrSMbNZajuUFpEWDUP+uanWaGGq5/yzOmyfRYfr0mCO/4zm&#10;OfXZS6vPaPUa84TRTxO0XYk/yq06Ir256YQL6Pgdi3ZRu1qiH2aYY/QZdL9+9R7CX+gG3ZowJd+a&#10;cBgbEEAAAQQQQAABBBBYp0BCGMc/2tvjv6fW967RffY9bnTdBW50GWzbQ/2T/YtWqkE4p1JsnIQA&#10;AggggAACCCCAAAIIpI6ABnL69u0jBYWF8vmYLyQjI0M6dGjv/6CZOk9CTxFAAAEEEEAgVQVMdMN2&#10;3YZQog/hqq3okFallXO86jnFplqOBll0blhPJDfb/Qo99QS0743qpcnKAu95NHTkVQjS6jmualDs&#10;0FaqpT76wYDalX6EUL3Pr+oavnEBHdenYC/sMdpDU/JH+62Vf/SL37YH6xoTAggggAACCCCAAALV&#10;LRD9OcIsvJbXcG2Xu4kP5Lh18ybXD/NsaM8J52yoIOcjgAACCCCAAAIIIIAAAikgoAGd/v36SVFh&#10;kXzx5Zeyyy47S8cOHVKg53QRAQQQQAABBGqbgBfK8cIb+tUGc0x2wwV0bFUZE0wpNsEVDec0zvF+&#10;dZ7KDo1yRJbmmXCOPpMduisQzIk+u1poDMeFlvSDgE0x2UCQrYLj3d32wvQlWTDH+4hDQ0Q2v+N9&#10;cOGdoHmeaFJHr7NpnsV7Ar4igAACCCCAAAIIIKBh8lgFP4Bj3qu6faXbzDtYtzFwWrJtgd3rbBLO&#10;WScPOxFAAAEEEEAAAQQQQACB2iOQnZ0lgwZtbR6oRD4zQ1zttuuu0rlzp9rzgDwJAggggEClBH7/&#10;40/5/ocfZe68+dKmTWvpv1VfGdC/33qvFQ6HZeq06TJh0k8yd+486bNlbxlozmvdutV6z63IAXqf&#10;v2b+Lb/9/of88ecUadWypblXL+nZs4c0yM2tyKVq3LFr166VX379TSZM/Em0PXBAf+m3VR9p2LDh&#10;evu6cOEi+WLsVzLz71nSoEGu9NhiCxO+3UkyTCB3fdPy5Stk4k8/yaSffpbGjRvb123L3r0kMzNz&#10;fafKqlWr5DfzPTN16jRp26aN9O7d0y7Xe2L0AJf50NyGeUsiJaZqjoY+3LBWOpyVhnRsdRlTYSbd&#10;VGBpnLP+Zyrv/TfVcY1z0s2zhP3nCj6vPr9OaiHplsVbN5uTfB5g923sL/qhg+uXu5fdpiumv6Uf&#10;Smjf3accuvSeRQ/TvmvYyEvp6BYmBBBAAAEEEEAAAQQ2gYB5Y+resZbevTSQo9tK39/alSTHxx1T&#10;eqFytwjnlJuKAxFAAAEEEEAAAQQQQACB1BeoVy9bttlmkGRmZcrHn4yQvffaU7p165r6D8YTIIAA&#10;AghUWKCgoECuuOZ6eeOtdxLO3WuP3eWh++6WRo0aJezTDRqUOfbEU2XxkiUJ+48/5ii5/dabyhUS&#10;STg5boPe56TTzpL5CxbE7fFWb7zuajnj1JNjf5Ga9Miat/Gtd9+TCy+5PGnH7r3rdjnmqCOS7tON&#10;Tz3znNx46x0J+7tvsbk8/vAD0rNH94R9ukGDTjfcfJs8N/SlhP0adHr9lRelnxkKM9mkoZxLLr9S&#10;Ph4xMmF3p806yrNPPS49uyfeN5o7iTlHt3mzVyvGb5vtGs4pnSOSY/JCOVmJv0qPuWAKrOgz1DfP&#10;UmCr5pQ+oz67HdrKPHdJyMxmQ0mJBmPMQ8U9tm6rzrBOzAcUUWPbJQ3u6LrpUOwxiZ12x0dPj1nY&#10;Z4zZwgoCCCCAAAIIIIAAApUXqOh75dj3sua+SUM8Xn8Sjq1EN9PMm337ProS53IKAggggAACCCCA&#10;AAIIIFClApMnT7LX69u3/wZdN/hjjmvrhx4l5s+RdT1iPxSJSMQMkxCOhGXOnHmyZvVqGTx4mw26&#10;78Y4edSo0TJq9OeVvnSzZk2lcaPGCZ/k6IdzixYtssGcY485WtLTzZ9pMyGAAAII1BkB/ffwnAsu&#10;kQ+Gf2SfuZepQvMvE96c/MuvpoqL9+/xdtsOlleGPptQTeWHHyfI8SefLqvXrLHnapCnefNm8s23&#10;4+XvWbP9bc888ajosIqVnUaafwNPOeNs//SuXTpLj+5b2EDQ9z9M8LcfevBB8sgD9/rrqdB4fujL&#10;cs0NN9mutmjeXHbZaUcpKCyUMV986btef/WVMuTM0xIe54UXX5arry89d5+99pCly5b5oRm93vD3&#10;3pQO7dvHnFtcXCwXX3aFvPPeB3a7Bnm22XqgzJ4zV778apx/7FuvvSzb/iv2PZFW6Tni2BNkxl8z&#10;7XEaxunZo4fMmj1btPKSm9554xX5l63S57aUFk0x78Rs4CRYMUaHrCoqjkihmdcWhs1cLPkFxZK3&#10;tljWmHn12iJpXr9EurWq/PdRaU82fWv6orAsyUuTBvUyJbdehtQ3c052htTL0jkkWRnpkmnmjFC6&#10;hNLT7Jxulvohg/tb34p+4OCeevz47yW3QQPp0KGduW5I0u09TDUf8x5QP2hIS9O2jdLYdXde8EMI&#10;977a7dOl/+ECHzMEWWgjgAACCCCAAAIIpIpA9A229044ttPB98Kxeyq3RuWcyrlxFgIIIIAAAggg&#10;gAACCCCQEgJLly4TncuaioqKbWCprP1sRwABBBConQKjP//CD+acfOLxcssN1/pBmgcfeUzuvvcB&#10;G7Z53VTV0Uo4wUkrr2gwRwMaGuTQoY10KjbBz0svv0refOdd0WDNL7/9XmYVluD1ymrfftd/7S69&#10;/v8eeUAGmSCJm5YtWy6XX3WNDaRo2OT0U04q11Bc7vxNudQKNC6Ys4+pYKfPlpWVZbukIZujjjvJ&#10;Bl7ue/BhOf3UkyQjo/RXuP8sXuwHc3T4sVdfet4fAkvDUUcce6INL915z30JgaVx33zrB3OuvuIy&#10;Oe/ss3yGST9PlqPNffV1/d+TzySEc4a+/IoN5mh1nYfuv0e0324Knvvs8y8mhHPccS674cIcGvTQ&#10;bTp7IWpvOCuTpzbDWpkKOmaHyVNLfY/GXabKl4WFRfLggw/Y61500cXmtVj/0F6V7YQ+yz+r9fn0&#10;Wb3n1OdXBM/A8/BCMNHqNN5uG9Cp7H2r6jz9cCI+oON/iBFIDekj+ZN9QH+NBgIIIIAAAggggAAC&#10;m0Yg8H7Vfw+7jp5UdTBHb8WfRq4DnF0IIIAAAggggAACCCCAAAIIIIAAAgjURoFH//ekfSwNW1xx&#10;6cV+MEc3njvkTBu80fb9Dz6iC39avnyFaBhDp7tvv9UP5uh6hqmSc+dtN2nTTl+OLa3G4raVd/n3&#10;37NkytRp9vAbr7sqJpijG5s2bSKPPnifaJUYnd565z27LOvLKlMhb8WKFWXtXud2PVdDM1U1jf/+&#10;B/9SDz/wXz+YoxubNW0qt9x4nd2vQZmJk372j9XGS8Ne9ddvMEN6NWzY0F/XSkdHHXGYXdfAkqti&#10;5A4Y+9XXtrnNoIExwRzdqEGfc4acYfdrsGrt2rW2rV+04uBrb7xl1887Z0hMMEc36rlnn3W63a+V&#10;mIqKimy7PF9sNR2tqGMOtqEPDayY1IqGVzTTodvqZZbnV+fluVviMRrMueOOO2TcuK/trG3dtrEm&#10;fRZ9Ji+Yo88Ync0NrYG10FbNnfRDivV9UKGvmD9Hj3fnsfT8cMCB7wG+B/ge4HuA7wG+B/geqObv&#10;gcB71HW923avy7qOqew+wjmVleM8BBBAAAEEEEAAAQQQQAABBBBAAAEEUlBAhzZ0AZHL/n2RNG5s&#10;hj8MTJmZmaKVVXSav2CBrcTidv/+55+iw0vpPGBAP7fZX+bk5IgOkaXT9Bkz/O0VbUyZ5gVz9LzN&#10;N++W9PTs7Gx5/un/yROPPigHHbh/wjE6jNMjjz8h/QZtJz37DpTe/beRAw4+XP57/0MJwRU9+bff&#10;/7DH6vErV66U1998W7bfZQ97bt+Bg6VHnwG2olAwuJJw03JsmDZ9hvU7YL99JLd+/YQzekf9dMdf&#10;M2fG7J/4kxfW0aHE4oeP0gMvN6+nm/R5gpMOQaXVjvbbe+/gZr/dZ8vefnvBwoV+e+3aAjnx+GPk&#10;PybEdXQ0/OPvjDZc9SRd1e+vsiYbwInudBEUDeHoZMMprh0NrWhIZ2OFc1wwZ+LEiV4HzFdtb8yA&#10;jj6LFzwyD6r/58/egwctXKeCZm5bTVi6Dy3csib0iT4ggAACCCCAAAIIIFBRAfd+1i0ren5Fji+t&#10;iVqRszgWAQQQQAABBBBAAAEEEEAAAQQQQAABBFJSQAM3btpu8L9cM2Y5+F/b+OszZ/7tV6jR48eO&#10;/tTfF9/Qoa1mz55jN29RRqgm/pxk61v27uVvfnnYa3KzGXZLf1kaPw3o36/M4ayuuf4meemV12JO&#10;0ao/Or/6+pvy8QdvS8sWLfz9BQUFfhBJAzzPPD/U36cNrWSjQ36p3/333BmzryIrZ595uuhc1jR3&#10;3nx/l4aggtNvv3mBm1123jG42W+3a9vWBn9m/DXTDEP1l79dG08+9nDMevzKnDnz/E0dOnTw2/Xr&#10;58hF55/rr8c3NDzy6Wej7Wat3lOvXr34QxLWEwIn0VSK1tBx++wmk1nJDCWcvsEbkgVz3EVdQOeq&#10;q66q8iGu9Fn0uexs40ia0dH/mSlq4PrhOSR+z7v9NW2Z7L9P7aN7PWtaf+kPAggggAACCCCAQN0S&#10;KOv9anUqEM6pTm3uhQACCCCAAAIIIIAAAghUkYB++NXbfHCZnl6+gqhr8vJkWGAojCrqBpdBAAEE&#10;EEhBgZkzZ/m9bteurd8ONtxwUbptphliatDWA4O7y2y/bP6t0RCLTjvvuEOZx61vh4ZMum+xuR3a&#10;6tkXXjRBk5ly3DFHyq677Jy02kz89R5/8mk/mHPheWfLYYccLM2aNZVvx38n/778KhuwOe2sc+XN&#10;V14UrcATP2kwZ/A2g+SiC86VgQP6y1QzxNbzQ1+Wt959z1bU0fDQGaeeHH9alaw/+Mjj9jr6GgRD&#10;Svn5+bbfurNd2zZl3qtb167WSyv0lHfS9wlaZUinffba0w5Rtr5zNXTx96xZJrD0uIwY+Zk9/Or/&#10;XLq+02L2B/MoydoaWskIVW1AJVkwZ8CAAbZfrorOxgroBJ9FnzdZcCXoEIOVois14UOQFKWj2wgg&#10;gAACCCCAAAK1TIBwTi17QXkcBBBAAAEEEEAAAQQQqBsCjRo1ktatW0soVL4/J1+1apWtOJDsQ6C6&#10;IcZTIoAAAgg4geBQSc2aNnWbY5b6gbpWbdFQzLTp02P2lbXy+x9/ytWmWo1Oxx59pPTts2VZh5Zr&#10;+ytDn5PDjj7ODkE15suxorNO/bfqK7vtuosceMC+0rN794Rr6bBTt95xt90+5MzT5IrL/u0fc8B+&#10;+5qQTjM54pgTZMLESfLdDz/KTjts7+93DR2m6eknHhXnowGdrfr2kTlz59ohwe659wE5/ZSTklbz&#10;cdeozFKH0vrwo4/tqddfe6XoMGFu+tsMS+Wm9u3auWbCcrOOXtWbKVOmJuxLtkHfG1x7w81+8Of6&#10;a65Idpi/7eLLrpDPx3wp6uyCWLvuvJNcevEFNsjkH1gDG2UFc7RKjk46pNXGDujUQBa6hAACCCCA&#10;AAIIIIAAAtUgQDinGpC5BQIIIIAAAggggAACCCBQ1QI/TpgoU6dNNx8Klu/KxcXhpH+dXb6zOQoB&#10;BBBAoDYJ/LN4sX0cDaCsa9IQqIZzFi76Z12H2X0LFiyUY044xbY7bdZRrrni8oRzioqKJBKJJGx3&#10;G7KysmLCLm3atJb3337dDkE17NXXbUhHj3VDU93/0CPSq2cP+e9dt9vAjrvOn6bKjZvOO/ss1/SX&#10;OjSXBocm//Kr/PLrb0nDOZddcqEfzHEnZmRkyLVX/UcOOuwoG0qZN3++uJBMRZ/NXTO4/GrcN3LJ&#10;5VfaTfvts5ccdvD/BXfLksVL/fXGjRv77fiGVgjSac7c0mGq4o8Jrj/w8KO2GpBuu+XG66Rzp07B&#10;3Qntf/5Z7A//5XaqxQ8/TpStTHAqo5zBYT03+D4mWVvf5hSHS6qkes66gjlZWZn2UTSkszEDOvos&#10;btLnTVZVJujgjmWJAAIIIIAAAggggAACqS9AOCf1X0OeAAEEEEAAAQQQQAABBOqgwMqVKyXPDEFR&#10;3omKOeWV4jgEEECg9gt0aN/ePuT8BQskHA6XWYVt3jwv3OEqsZQls2LFCjn2pFNtYKNBbq4MG/qs&#10;NG3aJOHwQdvtnBDqCB40/L23YkI2uk+Hdjr/nCGiIZufTZhGw6k6NNXwj0fYU7VazwEHHy4fmBCP&#10;VrfRSQM3brrrnvtcM2apwRydJv00OWa7W+nZI7Eij+7bYvNu7hD5448pfjinMs/mX8g0tM9Hn3Cy&#10;3bTNoIHy8P3/TQhutG9fOgTZP//8Ix07eK9j8DraXrBwkd3UrWuX+F0J66+89ob89/6H7HatMnTa&#10;yScmHBO/4f577pS8/DzRsIt+D30w/GPR69x02x3y7Xffy7NPPhZ/SsK6F0opDaq4lE6amP9F0yl2&#10;YQIsRWEd2irhEhXaUJ5gjl5QQzobM6Cjz+KFcszS/E8n+8y2oc9uN9kvzqF0Cy0EEEAAAQQQQAAB&#10;BBBIZQHCOan86tF3BBBAAAEEEEAAAQQQqLMCAwcOMNUCekp6enq5DDTI8+prr1M9p1xaHIQAAgjU&#10;boEunTv7D7h48RIzTGIrf901ik1o5+9Z3jBKXbt0cZsTlnl5+XLyGUNkSrRazeuvvLjeyisJF3Eb&#10;zPBKZU0aVOhnhpXSWQMk+fn58viTT8u9DzxsT3ngkcdk6DNP2rZWlnPTy6bizrqm6TNmJN3doYzg&#10;S8OGDUUDSDqc04yZM2WPpGcn2biOZ5s+4y85/Ojj7Uldu3SW5596ImY4K3c1F6rSda1U48JIbr9b&#10;zp49xza7d9/CbUq6/OiTT+WyK6+x+w49+CC59sr/JD0ufmOrVi39Td232Fx22WlH25fLzbVGjPxM&#10;Ro0eI3vsvqt/TLBhAydRC5dDcYEUXffbpqHH6ry2qERystzRwauVr13eYI672sYM6OizpEefS7M5&#10;phmdY58vuGbNXOdYIoAAAggggAACCCCAQMoKEM5J2ZeOjiOAAAIIIIAAAggggEBdFmjevJl06dK5&#10;zGoH8TarVq2K38Q6AggggEAdFdBhp9ykIY9k4RytzOKmLp07uWbMUodyGnLeBfL9DxPs9jeGDbXh&#10;mZiDAiufDn9PioqLAltim23MMFrlnXJycuTfF10gn38xViZMnGQDIRoo0iGVgpV+3n59WNJLFpmq&#10;L5mmSkpu/fpJ98+fv8BW7YnfucaEXTWYo1PHDh383ZV9Nq08c/TxJ9tr6jBjrxvDJk2SD1mlw2pp&#10;eEeHGlvXkFV/mdCQTuuqnKNDaJ15zvn2uL322F20Gk55A7/2pLgvxx19pNx0y+32OX40r8ceu+8a&#10;d0TyVRO/if5PQyqaVBHTj7RogMW0o+Gc5Gevf2tFgznuihsroKPhHH1O84h+SEfXzWp09jxcP9xS&#10;aZgQQAABBBBAAAEEEEAgtQUI56T260fvEUAAAQQQQAABBBBAoI4KfGL+2n3kyFEVenqGtqoQFwcj&#10;gAACtVagZcsW/rN9PGKkDOjfz193jU8+/cw1JVk4R4fDuuTyK2X0mC/tcS89/7Rsv922/jnJGslC&#10;QMmO020Pmko4OvRU/35b2WGtyjpun732sOEc3R8uLrbhnD5b9vYP72WGp2rUqJG/Xt7Gn1OnSt8+&#10;WyYcPm16aaUdvbabKvJs7pxly5bLUcedZIeG0mDOO2+8Irpc19TDVMPRcM4HH34kZ51+akKgRofH&#10;chWPunXtmvRSk36e7A+htevOO8kTjz4omZmZSY/VjaNGj5Gnn3vBOj7+8P0J93QnalUhDS7lmapG&#10;ySYNmGjRHJczsaGUNA2reIEcL7TigisiIbNDCwTmFSa72vq3VTaY4668MQI6+iz6TBo68gI6Gkoy&#10;d7TPaoI5pu3NnpL31fWIJQIIIIAAAggggAACCKSygPlRgAkBBBBAAAEEEEAAAQQQQCDVBOrVy5aG&#10;DRuYuWG55lwzBAcTAggggAACKqAhiP322ctiPPq/J00VlrkxMCtXrpQ7777XbtOAiv5bEz/dcPNt&#10;8s57H9jNzz/9P9ltl53jD9mg9fqmoo0Gh+4w/Vi4cFHSa0UiERn9+Rd23x677yrZ2dm2HQzNPP9i&#10;8so5Q18aJvfc96AdhinZxR98+DG/Qo7br/e7/8FH3Kp07FhaOcffWM6GhlhOOOV0G7Rp0by5vPnq&#10;i6YST/v1nr3D9tvZYzRg89EnIxKOv+3Oe/xtW/VNDBfpkF9Hm0CQTtttO1ie/t8jvpt/Ylyjs6mc&#10;9OVX4+TDjz6WseO+jtvrrWooSKsA6bTLTjt4G8vxVcMnNowSXbohn9K0eo6ZQ2bOKyx7uLN13WLY&#10;sGEyceJE/5ABAwbIVVddJRq6Ke/kAjp6rpv0mnrtykz55ln0mWx1ILc0AKbpVc6JLitzbc5BAAEE&#10;EEAAAQQQQACBmi1A5Zya/frQOwQQQAABBBBAAAEEEEAgqUDfPn2kV6+e5gOt8v3NRX5+nrzy6utJ&#10;r8VGBBBAAIG6J3DBeefY8Is++VXX3iCPPnifrYySb6qeXG+CN27opksvviAB594HHpbnhr5kt+v+&#10;Lp07S7CijDshIyMknTslHxLLHVPW8pD/O1BuNMMk6bT3AQfLHbfeJLvsvKMdhkpDMn/N/Fuuv+lW&#10;Gf/9D/aYPXbdxS71i4aJTjz+WHnx5Vfkrv/eZ8MYBx90gK1Ks2TpUnnk8Sfkyaefs8c/88Rj/nnB&#10;hlanOf+iS+WySy6U3ubf21mzZ8vzQ1+WkaNG28MuufB8E7Ao37/Bwetqu6CgQM48+3zRgI1O+mzF&#10;xeGkhg0bNIgZduzoIw63wSl9fW685Q7p1bOnHb5Kq+O9YIJIGqLRaciZpyUMy6UhrCOOOcF/ba+9&#10;8nKZO2++PT7+SytTXclVHNLhsQYO6G8rFB130ml2CKz999tHGpjgrz7LuG/GyznnX+RfYrvB//Lb&#10;2tDwjVbMCU42kKNBFNOw/zNtL5hjKuaYpErpnC75RWHRUEtOljmoAtPWWw+U4cOHiw6/VplgjruV&#10;C+jccccdNuyjVYYGDhzodpd7qc+QZ0Z1y8pM95/PPbML63gWpRV04i+ubkwIIIAAAggggAACCCCQ&#10;mgJp5ge3uB+NUvNB6DUCCCCAAAIIIIAAAgikvsDkyZPsQ/Tt23+DHib4Y45rRyIl5oOhiJlLRD/U&#10;C5s5EtZlWObMmSdrVq+WwYO32aD7boyTR5kPAUeN/jzh0jvttKP07dun3B8M5pkP8Z41Q1LET927&#10;d5cTTzhOQqFQ/C7WEUAAAQRqucB9Dz4sGrTRSYMWXbp0lr9MKMUFc0449mi587abbYBCj9FJh5ra&#10;96BDvZVyfJ3715RyHJX8kLfffV8uuOSymJ1aZWbxkiUx24464jC50wRcXOUc3Vlsht067axz7JBM&#10;7mB9Rvdsuu3Yo4+Uu2+/xf+3dOKkn+TAQ4+0hx90wP7ywfCP3Kkxy7322F2eeeLRSv/bqUNEaeWh&#10;8kz77LWnPPtkbIDoi7FfiYZk3NSrZw9ZvnyFX7lGqx298cqLosGe4HTaWeeWWSkoeJy2b7r+Gjnj&#10;1JP9zdNn/CWnnDHEVvpxG+NfC/V99aXnkw6Tpr+BNu/EbEhH34uFzfsyfW9WrLN5P1ZYpHNYCsy8&#10;tjAsa9YWm0BOsV2uyS+Szs1F2jSu+HuVyZMny48/TpDjjjuuQhVz3DMGlzpMllbM0dBP3759g7vK&#10;1V6wIiwzzbdubk6m5NbLkPrZ3lwvKyTZWRmSlZFugzsZoXTJiFbV0ZCSN/yXVtbxQjvlulmSg8aP&#10;/15yzfdEhw7tTDgoJOnmPiETMNOQmXcPbXvpH113U7DttrFEAAEEEEAAAQQQQACBigtQOafiZpyB&#10;AAIIIIAAAggggAACCGxygfHjx9sPm8rbERdSKu/xHIcAAgggUPsFtPqLVpn5rxneSUMrGrxxk1bE&#10;ufD8c2OCObpPq5BU13TYIf8nvXv3lCuvuV6+/2GCvW0wmNO2TRs59+wz5bSTT0zoUoYJnT7+8APy&#10;xFPP2Goyer4L5nTarKNcZJ7tiMMO8YM58Re45cZrpW+f3vLQI4/75+kxGui54ZorKx3M0WtUxNCF&#10;JfQ8N+1iArrDhj5rKx79PWu2/P7Hn26XHHrwQXLjdVcnBHP0gKKiQv+49TXiQ7taPeej998WHTbr&#10;s1Gf2yCQey00pKNDZF139X+kfbt267u03V8aOCmxoROtIGOrx0SXGSFTPce0NaSiYZUV+WETzinX&#10;pWMO0hBNZYI0MReJrmgFnVNOKQ0sJTtmXdtW5ot9FvtMJhBTOryVCcWYLIytomM1ohWFAgGZdV2X&#10;fQgggAACCCCAAAIIIJAaAlTOSY3XiV4igAACCCCAAAIIIFAnBKick/gyl1U5J/HIym2hck7l3DgL&#10;AQQQqE0Cq1atkj+nTJWFi/6R5s2bSU9TVa1Jk0okITYiigZadOgsDaNo3yrax1WmQt7ChYskOFxT&#10;fHeDlXN+m/S9NG7cWMKmAs+cufOksLBQOrRvJzk5OfGnbbL14uJiG8zRoamys7Nki827mT62r5b+&#10;aKWembNmWc92bduu955aOUenSLShVXO0eo6dTeWcomj1HK2co3N+gQ5lZSrn5BdLXkGxGfarSHq1&#10;DUludmlFF++KqfF1TUGJ/D4/LBkZ0ao5pnJOjqmWk5NtquZkerMOd5Wp1WxsRRtvaC8XztLgjk4b&#10;ktehck5qfK/QSwQQQAABBBBAAIHaK0DlnNr72vJkCCCAAAIIIIAAAggggAACCCCAAAIIrFdAq+cM&#10;MkP11OQpMzNTdPgmnSsz6RBP8cM8lec6WkFGK+3UxCkjI8NU99nSztXdPw1I9W9S8aGdNFzigjra&#10;9mZv6CYNorhqMrZyjlbNyTBzcZoJ7KTL4lURE86p+NBW1W2T7H7a94iY4apMRSCtBKTP6Z7RPbNX&#10;TcgbuioYwgm2k12bbQgggAACCCCAAAIIIJAaAump0U16iQACCCCAAAIIIIAAAgjUTQH3Qc3Gevro&#10;32FvrMtzXQQQQAABBBBAIEHAD+WYPdq2w1qZhhfQceEVDbOYajIZ3rwsT0w1nWgJnoQr1twN2mft&#10;u1bF0WcJBnTSzfBW/nBe5vmdhRv2q+Y+FT1DAAEEEEAAAQQQQACBigoQzqmoGMcjgAACCCCAAAII&#10;IIAAAtUo0Nj8ZfrGGkJDPxDKbZBrPxSqxkfiVggggAACCCBQxwQ0dBKcNHyikwshm0Iy5v2I2Ioy&#10;WklGh3bSEIsLtGSZUEtBOE0WmQo0qTZpnwsj5lmiISMNHNmqOW5pnlefXQ2ci7MJPmu8YXAfbQQQ&#10;QAABBBBAAAEEEKj5AgxrVfNfI3qIAAIIIIAAAggggAACdVig31ZbSbeuXaWoqMgfBqKqONLNh0K5&#10;9XNjPgiqqmtzHQQQQAABBFJNoGeP7jLiw3dtt3WoL6aqFzC1YUwCpcS+p9F4jlcpRiSiAZUSVznH&#10;DPlk1r2qOSVSHPYqzmhAZ8masDSpH5HGOanxN6cr8iOmzyJZGSEvnGPee3nVc0xAR5/ZANjKOaad&#10;Ztc9E7XRSX2smbfKVwQQQAABBBBAAAEEEEhhAcI5Kfzi0XUEEEAAAQQQQAABBBCo/QIZGRnSpEmT&#10;2v+gPCECCCCAAAKbWEAr1fXZsvcm7kXdub0LnnjLEhtUsVVzTEjFVs6JlJjKOSacY0I5WeGQhDNL&#10;JK+gRBauiEjDel6lmZqsZbpv+loikZJ0qafPEAjoaPDIVQfSZ9aQjhdWMkttu3ROTX5A+oYAAggg&#10;gAACCCCAAAIVEkiNPzGo0CNxMAIIIIAAAggggAACCCCAAAIIIIAAAggggEBNEogPnNgQSrSDtnqM&#10;DaVoMMfMJrDihn/SSjNZmW4OydK8NJm7LFyTHi1pX7SP2teszJDff69qjvdsNpSjwZxoOEeXOrmQ&#10;TvCi8XbBfbQRQAABBBBAAAEEEEAgNQSonJMarxO9RAABBBBAAAEEEEAAAQQQQAABBBBAAAEEUl7A&#10;1ohxQ1uZJIoNpUTM0FZmmwZWSszwVhkmoBMxy7AJ5mSWlEg4bGZTeSZsytFEIiFZvLpYsjMi0qpR&#10;zfzb00UrI6aPIvWyQpKtwSKtmuOGtDLPpM+ns181Rx1MAkctXBBHl9Yq5V9xHgABBBBAAAEEEEAA&#10;AQRUgHAO3wcIIIAAAggggAACCCCAAAIIIIAAAggggAAC1S5gq+eY8I1OGkzRVroJ5YTSzbBP6SW2&#10;ek5EAzlmSKuIOS5SEjLhnBLJLwzJ/BVhsz8izXJrVkBn6ZqI6VuJlKSFpJ4J5mQHK+eYgI4d0so8&#10;qz6jPrOb1SBZ1RzdzoQAAggggAACCCCAAAKpL0A4J/VfQ54AAQQQQAABBBBAAAEEEEAAAQQQQAAB&#10;BBCo8QJaDUazOGVVzzG5HAmZg0pM3kZDLCaHIyW2Wo4J5pjfZOu5GtLRZX6hyNzlYXOtiDStIQGd&#10;ZSaYM3d5iRSbEFGOVs2xlXPMsFauck40nOMHdMyz2oo5uiyjao6aMSGAAAIIIIAAAggggEDqCxDO&#10;Sf3XkCdAAAEEEEAAAQQQQAABBBBAAAEEEEAAAQRSUsBVz9EQismnSESryZjwTcgkdTLN0E8lJqnj&#10;Vc3xgjlaPUfDOeb/ZG1hicxZFpFwSURaNNi0FXQWrzYVc0wwpzCS7g1nFQ3mZJphrLJMBR1dZugw&#10;XW44K1c1xzyzPrv5P7PUr0wIIIAAAggggAACCCBQGwUI59TGV5VnQgABBBBAAAEEEEAAAQQQQAAB&#10;BBBAAAEEariAZlE0aOOFU0w9HbNuisvY5E2JiatoMMcUnfHDOKZmTsITrS0M24BOYXFE2jXZNAGd&#10;ecsjsmiVmJBQacWcetFwjg5rpcGcTPMgXsUcM2RXIKBjw0nmwfXZdXJLb42vCCCAAAIIIIAAAggg&#10;UFsECOfUlleS5/hQ5/EAAEAASURBVEAAAQQQQAABBBBAAAEEEEAAAQQQQAABBGq4gIZPbCBHwzfR&#10;sE1M9RzdbjI2WjnHZF3MERrS0Tndnhf/eFptZ60Z4kor6KwtCkvbxulmSKlo0iX+4CpezzeVe+av&#10;iMji1abKjwng1M8uHcpKQzmuYk6mHc4qzYRz0rxgjkHQYax0SCv10GcIVs2xw36Zvuo+JgQQQAAB&#10;BBBAAAEEEKgdAoRzasfryFMggAACCCCAAAIIIIAAAggggAACCCCAAAIpIaChExfQkTQT0TEFcTSs&#10;IhH9vxIbVikx6yabYw40oRzbSHw0za54ARdzbHpYlqyJyJqCiDRvICakE9po4Rbt7/wV5n6rTTCo&#10;WIex0qGrTDDHzl5bgzlZplpOlq2aoxWAzJxuquZoKEdn03kvmKMBHX0Sb51gjqXgCwIIIIAAAggg&#10;gAACtU6AcE6te0l5IAQQQAABBBBAAAEEEEAAAQQQQAABBBBAIHUE/LCOBlb0f2Zph7fyHyF2uCrd&#10;747TYIsGXuwcikiBqZ4za2lElueFpVlumrRqlG6DMP6lNqARMaGcRSsjsnRNiaxcm2Yr49Sv5wVw&#10;3PBVfijHhHO0Yo5W1NFgjrbdcFbaV1styPRdn0Unt/TW+IoAAggggAACCCCAAAK1TYBwTm17RXke&#10;BBBAAAEEEEAAAQQQQAABBBBAAAEEEECghgtoGMVVzwkOb2Xq5NhxniKmio4pNBMd+EofpjSgY4Mt&#10;usVcQyvn2Eo0GtAJhW1IJ8OEdPKLIzJzSUQWrQpL4xyRJjlp0rh+6TUqwrMiz4R98ktkRb5IXqEO&#10;YRWS+vW0Mo5WyYmtkOMq5egxOoxVMJjj+qn9L62eE03nmA5p4EgngjqWgS8IIIAAAggggAACCNQq&#10;AcI5terl5GEQQAABBBBAAAEEEEAAAQQQQAABBBBAAIHUErChlOjwVja4Eg3o6DBXgUyOXdHgSpo5&#10;1lt6IRe/co4J6GSkR0yVmogUZZg5bGYT0lm4KiLzlpdI/ayw5GTqMk3qZ6dJdkaa1MvUa3heGgha&#10;W1QiBcUlkldg5sISyS9KM0tTyScatMnNiVbEiVbF0co4OvuhHLM9I1otx4ZzdCgrc66GcbSffpjI&#10;PkdpGMcFc1LrlaO3CCCAAAIIIIAAAgggUF4BwjnlleI4BBBAAAEEEEAAAQQQQAABBBBAAAEEEEAA&#10;gSoT0ICNVs/RqdwBnbR0c6wJ5+g55gIaenFLr1KNVrZJt6EcDecUm5BOcbhEwqYdNuNSrTShm2Wm&#10;Ck6JuXHEzLoMTvZa0eBMSIM15vq59bwKOC6gUzpclXcvWx3HD+SYcI45R7cFh7HyKuV4/TW7bZ/1&#10;vjZkFK2Y49aD/aGNAAIIIIAAAggggAACtUOAcE7teB15CgQQQAABBBBAAAEEEEAAAQQQQAABBBBA&#10;IOUEggEd7bxb15BMmgnOaKhFK+iYTI6EdX/0mDSzId2EbXS3VqPRQEyRmTVQU2yCOBrUyQx7bQ3l&#10;hDWgY5YayHHLErMeG82JXt9cR6/pKt3YyjzmerrU0I0brsq1NawTCmz3jzfXcBVzXIDI679+9Z7V&#10;NqJfzOFMCCCAAAIIIIAAAgggUEsFCOfU0heWx0IAAQQQQAABBBBAAAEEEEAAAQQQQAABBFJBQEMp&#10;WsBGq+doXMata7DFVrYxSx1yyuRfbMWZNBOqsdVz0iJm3YR0zDBXxRqoseEZ0w6nmTndhHC0ak66&#10;OdcL5NhQTjSg41XNMTrmvi6i41Xv8UIzdvipQLjGD9yYe2gAyAV0vO1etRxbWcfsc4EcXZr/s30O&#10;tvU1cUEce8/Auu5jQgABBBBAAAEEEEAAgdonQDin9r2mPBECCCCAAAIIIIAAAgggUCMEZs9dYP86&#10;PTsrU9q0alHuPs1b+I8UFRXbv0Dv0LZ1zHnumi2aNZHc+jkx++JXlq1YKStXrZGcetnSqkWz+N3l&#10;Wi8uLpZJv06ReQv+kSXLlkuL5k2lW6cO0rljO6mfU69c16iLB/3nlgeM1wo59pB9Zc+dB9dFAp4Z&#10;AQQQQKCSAvEBHVtxRhM0JuViAzwa4tEKMzb0Yoa4MsEcDedoFZ2wOUYDOBqYyQyZkE6kNJjjAjoa&#10;ytG2uYxdJuumBmn0Fl6gJlpBx2zT6+o2rdKjS1stx7WTLU1Hta/BobL0fvHBnGR9YBsCCCCAAAII&#10;IIAAAgjULgHCObXr9eRpEEAAAQQQQAABBBBAAIEaI3D9PY/7fXnk9ivXG6bRg1etXiPX3PGIf95z&#10;D9zkt7Xhrnn8YfuvN/Txxvsj5Zsff7bBnLuuvSjmOuVZ+XDkl/L+p1/YoFCy4/v17i7nnHykZGdn&#10;Jdtdp7etXpNvPvCMSEFhYZ124OERQAABBMovoIEVDd/oVFZAR+vlREysxkRy/GGutMJNWMM56SaU&#10;owEdM0dMUEaXGeaCMdVydJ/O5j42nqPL6D29O0eDM6Yvel2z8AI6Grwx6zaQE227oE7MUs8xJ+k2&#10;OyyXu45Z6rpO0YV9RrshsM2ts0QAAQQQQAABBBBAAIHaJ0A4p/a9pjwRAggggAACCCCAAAIIIFDj&#10;BMZ8/YMcsOdO6+3X6HHfr/eYjX2AhkoeefZVmfjLn/6tmjZpZEM+a0zoRCv76DE//TZFtELMf847&#10;Rdq3beUfSwMBBBBAAAEEKiegwRUXltFoTHCIKy/c4gVzSsxx5p9iO7SUVsLxzisN6ehQWBrK0Wu5&#10;cI5u01COHc5K95ku2iGzdBntrhef8YI02k5zoRyzYqvfmHUveFMawNHQjtvmKu3o5bRtrxE9V7cR&#10;zFEFJgQQQAABBBBAAAEE6qYA4Zy6+brz1AgggAACCCCAAAIIIIBAtQp8Ouab9YZz9AOyz74cX639&#10;Snazdz/+3A/mNGnUUC4441jpull7/1CtBjN85Fj5wFTWWWkq/fz38aFy302X2g/t/INoIIAAAggg&#10;gEClBOIDOvYipjKOBm1cNRp9z6DBGQ3auCo6GrBxIR273VTSKTEBnpBZ2kCOOcAFdHSp19Nz7KQr&#10;OkXTM8FQjbmNf19bPccck5buVdax1XXM/tIgjlbM8fbpcl3VcgK3s7fmCwIIIIAAAggggAACCNRu&#10;AfNjBBMCCCCAAAIIIIAAAggggAACG1dAQyy//DF9nTf5+bepsnpN3jqP2dg7Fy1eakM3ep/09HS5&#10;4oJTY4I5uj07K0sOO2AP2XqrXroqy1eukkmBKjt2Y9yXwsIiWbZiZdzW8q0WFBTa4b7Kd7R31Jq8&#10;/EpbLlm2QvLy1ya9nX6YuWz5Sls5KOkBbEQAAQQQQKAKBLxgS+mFtAZNcFuwio2tVmMSNBqUyQil&#10;SyjkLbWdYdqZGen+nJURkiyzrsvsTJ3T7Zxl2jq7dd0XPDZ4Db2md+3Se9nQjvbBzG6Yq3UFc4LP&#10;UvqUtBBAAAEEEEAAAQQQQKA2C1A5pza/ujwbAggggAACCCCAAAIIIFCDBEaMGSd9enYrs0cffz6u&#10;zH3VtePLbyf4tzr/1KOlTcvm/np84/TjDpXfpvwl+WvXyvuffiED+vaMP0TGjp8g75hKPBpo0Smn&#10;Xj3p22tz2WnwwKQWZ19xmw2+nHvKUfacTz7/WjQwpJOGhXbedqAcc8g+NiBkNwa+FIfD8tbwUTJq&#10;7HgpKiq2e5o3bSz9tuwhe+40WNq2bhE4WmT6zDly16PP2W13X3uxvPTWcPn596n23K16bSGXDDnB&#10;P/7bH3+2z+H6ojtaNm8qO2zTXw7ed1f/OBoIIIAAAghUpYCGWPyiNnaQKHN1U0VHJ91uQzpa/8Yc&#10;qOuuko4eagrmSIkJy7jtepitmBO9jm73Breyl4v54sJAutFcyquAo9c097HBGrfNLEur5pgVM60r&#10;lOPtt4fxBQEEEEAAAQQQQAABBOqYAOGcOvaC87gIIIAAAggggAACCCCAQHUL7LLd1vLFNz/ayjnL&#10;V6ySJo0bJnRBq7X8OW2m3a7BFQ21bIpJQyg6NcitnzRsE+xTTr1sufu6i2yVmazMzOAu2x791Xfy&#10;4pvDY7ZrkOe7ib/Y+dKzT0oI6GiVHJ00YBNfaSgSiciYr3+QOfMWyjUXnxFzXV15/PnXZcLkP2K2&#10;q6v2Y9z3k+SOqy+Qpo0b+fuLiov9EM/Dz74qM/6e4+8LNp4e9o6M+25ScJNt/7Nkmbz7yecyZ/5C&#10;Oc8EmZgQQAABBBDYGALBgI5eX4MzGqpx24NhGM3teKGb6NKsa7pGgzo6mbO8/XqQnfRasZOGcdyk&#10;13ZhHN0Wcy/dZ7eVbi89z2t5R7itelxpmxYCCCCAAAIIIIAAAgjULQHCOXXr9eZpEUAAAQQQQAAB&#10;BBBAAIFqFxjYt5cJo/xqK8x8ZkInRxy4Z0IfRn7xrd1mQzF9emyycI6GWXTarH0bu1zfF+2vzvGT&#10;BmtcMKdrpw72mfWa0/6aLS+88YGtinP/ky/JLVecK+1at4w/3QZzOnVoK8cdtp8dVmuhqZ7zxItv&#10;yey5C2TazNmmYs8M6d29q3/eGx+M9IM5u24/SHbbYRtp1DBXJptKOM+/9oFo6OeOh56VW684T7Ky&#10;EoNEGszR62mFnfZtW5nhP7xfF8xb8I8fzOnetZMcbar2tDf9nTJjlgwfNdYGqn746TeZO3+RPc/v&#10;EA0EEEAAAQSqUMCFWlymxg+9RKvo6K10nwvTaIUcTcLowgvfaNtEenTFBmRiUzL2eN3lbqQXDEy6&#10;2e3TM91hbpse6rbZtncTbdopuM9tY4kAAggggAACCCCAAAJ1S4BwTt16vXlaBBBAAAEEEEAAAQQQ&#10;QKDaBXQ4pr132VbeGzFGNJxz2P672yGaXEfCZjim0eO+s6t777qdpJkhKNY3vfLuJ/L2R6PXeZhW&#10;qanItCYv3z9cAzUbMg175yN7eqsWzeQ/553sD0PVb8vucm37M+TK2x6yVWtGjf1OTjzigIRbNWqQ&#10;K1ddcJpkZ2fZfe3btJJLh5woF19/j12f+tcsP5xTUFgoH436ym7XYaZOPuog/3pahahxw4aiQSCt&#10;dPPrn9OTVgTSfl10xnH+B4/uAqvz8mTPnQdLRigkh+y3m/8cOjRXuzYt5bKb7rOH/jplOuEch8YS&#10;AQQQQGCjCbiQiw3ZmLu4kI6rpKM31n0uNFN6vN3ohXOivdOcTumU+N4juMVdx1239DxCOUEL2ggg&#10;gAACCCCAAAIIIFC2AOGcsm3YgwACCCCAAAIIIIAAAgggUEUCu+/0LxvO0QouOvTSoH69/St/P+lX&#10;f3il3UzVF60Ms75Jh3iqaPhmfdfMX1vgH9LahGripyVLl8t1dz8ev9muh0Lp8vBtV9i29m3+wsW2&#10;/X977+IHWtyJzZo0lsED+8pX4yfK9DKedVD/Lf1gjjuvcaMG0rJ5UxuyWbhoidssf8+Z77ePOGhP&#10;v+0aW/XeQpo2aWSr9ajtgL493S5/ufcuJhTlPnn0t4potRydk03NmzYWDR8tMlV93PMmO45tCCCA&#10;AAIIVLWA+ycrPqRj7xOopqPrycI6wf64qjluW7J/D90+Xbp7u20uIOTWkx0T3EcbAQQQQAABBBBA&#10;AAEE6qYA4Zy6+brz1AgggAACCCCAAAIIIIBAtQpoJRitzvLTr1Pk49HjYsI5n3z+te2LBnaSDRGV&#10;rKPbbb2VaIBlXdOHI7+Uv2bNXdchMfuamQCLm5YuX+ma/rKouLhcgaA5ZognN73/6Rfy48+/uVV/&#10;OfGXP2179ryF5kPDkoRgTJeO7fxjg43GDRvYcE7YBIDcpENluWno6x+4ZsxyWfR5gscGD+jYrnVw&#10;NaG9fMUq0Wo9Gu7Rdl5+vqxek2+DOQkHswEBBBBAAIFqEggGZZIGdbQfcWEd1zX/+OBF3E49LVg6&#10;J7g9bsgqt6us491+lggggAACCCCAAAIIIFC3BQjn1O3Xn6dHAAEEEEAAAQQQQAABBKpNYP89drTh&#10;nBl/z7GhDq26Mm/BP37ll31326HcfdFhpwYmqQATvMAPpiJPRcI5OvyWhoNWr8mTBYu8yjfB67Vo&#10;1sQMUXVKcJOM+foH+W7iLzHbZs9b4K9rVRmdy5q0yo7er6EJLwWnzMzkP64n+2v+OSbg4yYX+nHr&#10;8cuy+pLsunquBodefXeEfPrFN/GXYh0BBBBAAIEaJRAMx7jgjXYwWWUbu72M8E1FHip4z4qcx7EI&#10;IIAAAggggAACCCBQ9wSS/7av7jnwxAgggAACCCCAAAIIIIAAAhtZQIdH0qGQlixbIZ+O+UZOOOIA&#10;GTHGq5qjQZ1unTts5B6s//JtW7WwFWJ+/XO6aHBGAztuysjIkF5bdHGrdqnVeXTS4abc1LpFc9eU&#10;E80ztmyeOESWXlv/8D49LV1y6+f4x1em0bpl6f3+PeTEpJcoNlV/tP859bKT7i9r45sffuYHc3Ro&#10;rK236iWbd+5o+lxf6tevJ3c+/Kw/JFlZ12A7AggggAAC1S1QVmgmGNqpSJ/Kul5FrsGxCCCAAAII&#10;IIAAAgggULcFCOfU7defp0cAAQQQQAABBBBAAAEEqlVAq+O8/PZH8uX4CXLo/rvLV99Nsvffb/fy&#10;V83ZmB3u36eHDeesXL3G9m3nbQeWeTsN2Pwxbabd36lDW/+4YFsr8fTttbm/b2M0upmwjJu6bNau&#10;3EODuXPWtfzeVB/SqY0JAN1xzYUxh2pVHSYEEEAAAQRSSYCQTSq9WvQVAQQQQAABBBBAAIHaJVD6&#10;J4C167l4GgQQQAABBBBAAAEEEEAAgRoosNPgAbYaTVFRsfz38aF+dZrtB/WrEb3de9ft/HDLsHc+&#10;lrkLFiXtVzgclgefGmb7rwds039L/zgdkkorBOn00aivRI+Nn3746TcZ+saH8vZHo+N3VXhdAzlu&#10;+nDkWNeMWWqFH73fNz/8FLN9fSta5UinrkmqGmkwSV9HJgQQQAABBBBAAAEEEEAAAQQQQAABBBBY&#10;twDhnHX7sBcBBBBAAAEEEEAAAQQQQKAKBbKzs2T7bbwgzszZ8+yVtTpNVlZmFd6l8pfKCIXk+MP2&#10;sxcoKCiU6+9+XEZ/9Z0sX7HKbstfWyA//z7VDOf0nF3qxt7du8q/BvSx+92XA/fa2Tb/njNfHnjq&#10;ZdGlVpopKCy0Q3k9+txr8vm472XxkmXulEovdVgsHW5KJx0mTIei+id63eUrV8lTL78tbw0fZe8X&#10;qWC1m26dvKHGvv7+J/ltygwbRiosLJLvJv5iw1WV7jQnIoAAAggggAACCCCAAAIIIIAAAgggUIcE&#10;GNaqDr3YPCoCCCCAAAIIIIAAAgggUBME9t11e/lq/ES/K/uYajU1adp2661k1eo80co5OnTVi28O&#10;t7NWxImvFNOyeVM564TDE7q/6/aDZNHipfLx6HHyyx/T7Rx/UNMmjeTYQ/eN31yp9XNOPlJufeBp&#10;0cDT8M/G2jk9Pd2v7KMX7bdld6lohaK9dtnWDvOl59/z2Au26pGa6KQe2VlZkr92rV3nCwIIIIAA&#10;AggggAACCCCAAAIIIIAAAggkF6ByTnIXtiKAAAIIIIAAAggggAACCFSRQHp6WsyV2rdtJR3bt7Hb&#10;umzWXtq0ahGzPy3NO17DJWVN0UPK2m23r+v8dZ5odmoo5abLz5G2rUv7Fgzm6LWPPGgvufOaC6Vx&#10;owZJL3fU/+0tR5tZnzE46bl77Pgvudlcv2GD3OAuv+0M/A3Rhtvulm5/yFT8+c95p8geOw2WVi2a&#10;2c0uRJNTr54ce8i+cuHpx0rwvLLa7pq61OG6Lj7zeH+oL3dNff1u+PcQf/iueOtQyHvtgvcIXpc2&#10;AggggAACCCCAAAIIIIAAAggggAACdUkgzZTVLqlLD8yzIoAAAggggAACCCCAQM0VmDx5ku1c3779&#10;N6iTwR9zXDsSKTHDCkXs0EIaMAibORLWZVjmzJkna1avlsGDt9mg+3Jy7RQoDpvvkXkLZe78RTak&#10;0qFdaz+UUt4n1mvMX7hYGpghqJo0bhgTkinvNSpy3Jq8fFm6bIVodZ4GufUrcmqZx65ekyfLlq+s&#10;0muWeTN2IIAAAggggECVCowf/73kNmggHTq0k1B6SNJNkDZkAsMasNUwbVqatr2AdDBcG2xXaYe4&#10;GAIIIIAAAggggAACdUyAYa3q2AvO4yKAAAIIIIAAAggggAACCFRMIMNUpencsZ2dK3Zm6dF6jY4m&#10;1FNdU64JAelclZOGfKoq6FOV/eJaCCCAAAIIIIAAAggggAACCCCAAAII1HSBsmuE1/Se0z8EEEAA&#10;AQQQQAABBBBAAAEEEEAAAQQQQAABBBBAAAEEEEAAAQQQQAABBGq4AOGcGv4C0T0EEEAAAQQQQAAB&#10;BBBAAAEEEEAAAQQQQAABBBBAAAEEEEAAAQQQQACB1BUgnJO6rx09RwABBBBAAAEEEEAAAQQQQAAB&#10;BBBAAAEEEEAAAQQQQAABBBBAAAEEEKjhAoRzavgLRPcQQAABBBBAAAEEEEAAAQQQQAABBBBAAAEE&#10;EEAAAQQQQAABBBBAAAEEUleAcE7qvnb0HAEEEEAAAQQQQAABBBBAAAEEEEAAAQQQQAABBBBAAAEE&#10;EEAAAQQQQKCGCxDOqeEvEN1DAAEEEEAAAQQQQAABBBBAAAEEEEAAAQQQQAABBBBAAAEEEEAAAQQQ&#10;SF0Bwjmp+9rRcwQQQAABBBBAAAEEEEAAAQQQQAABBBBAAAEEEEAAAQQQQAABBBBAAIEaLkA4p4a/&#10;QHQPAQQQQAABBBBAAAEEEEAAAQQQQAABBBBAAAEEEEAAAQQQQAABBBBAIHUFCOek7mtHzxFAAAEE&#10;EEAAAQQQQAABBBBAAAEEEEAAAQQQQAABBBBAAAEEEEAAAQRquADhnBr+AtE9BBBAAAEEEEAAAQQQ&#10;QAABBBBAAAEEEEAAAQQQQAABBBBAAAEEEEAAgdQVIJyTuq8dPUcAAQQQQAABBBBAAAEEEEAAAQQQ&#10;QAABBBBAAAEEEEAAAQQQQAABBBCo4QKEc2r4C0T3EEAAAQQQQAABBBBAAAEEEEAAAQQQQAABBBBA&#10;AAEEEEAAAQQQQAABBFJXgHBO6r529BwBBBBAAAEEEEAAAQQQQAABBBBAAAEEEEAAAQQQQAABBBBA&#10;AAEEEECghgsQzqnhLxDdQwABBBBAAAEEEEAAAQQQQAABBBBAAAEEEEAAAQQQQAABBBBAAAEEEEhd&#10;AcI5qfva0XMEEEAAAQQQQAABBBBAAAEEEEAAAQQQQAABBBBAAAEEEEAAAQQQQACBGi5AOKeGv0B0&#10;DwEEEEAAAQQQQAABBBBAAAEEEEAAAQQQQAABBBBAAAEEEEAAAQQQQCB1BQjnpO5rR88RQAABBBBA&#10;AAEEEEAAAQQQQAABBBBAAAEEEEAAAQQQQAABBBBAAAEEargA4Zwa/gLRPQQQQAABBBBAAAEEEEAA&#10;AQQQQAABBBBAAAEEEEAAAQQQQAABBBBAAIHUFSCck7qvHT1HAAEEEEAAAQQQQAABBBBAAAEEEEAA&#10;AQQQQAABBBBAAAEEEEAAAQQQqOEChHNq+AtE9xBAAAEEEEAAAQQQQAABBBBAAAEEEEAAAQQQQAAB&#10;BBBAAAEEEEAAAQRSV4BwTuq+dvQcAQQQQAABBBBAAAEEEEAAAQQQQAABBBBAAAEEEEAAAQQQQAAB&#10;BBBAoIYLEM6p4S8Q3UMAAQQQQAABBBBAAAEEEEAAAQQQQAABBBBAAAEEEEAAAQQQQAABBBBIXQHC&#10;Oan72tFzBBBAAAEEEEAAAQQQQAABBBBAAAEEEEAAAQQQQAABBBBAAAEEEEAAgRouQDinhr9AdA8B&#10;BBBAAAEEEEAAAQQQQAABBBBAAAEEEEAAAQQQQAABBBBAAAEEEEAgdQUI56Tua0fPEUAAAQQQQAAB&#10;BBBAAAEEEEAAAQQQQAABBBBAAAEEEEAAAQQQQAABBGq4QEYN7x/dQwABBBBAAAEEEEAAAQQQqKUC&#10;BYWFUlJSkvTpMjIyJCMUSrqPjckFisNhmTjxJ5k+Y4YsW75cNuvYUbbs3VM6d+qU/IQyts6ZO1cm&#10;/fSzzJu3QPr26S19+/aRBrm5ZRxdNZuLiopk2vQZ8uvvv8vSJcukR48tTN97SYvmzavmBjX4KmvX&#10;rpVffv1NJv08WZo2bSID+/ezr1laWlq5e/3Hn1PkzylTZe68edK6dSvZvFs36Wdet4pMVdGPsPke&#10;nPHXTJk6bbq0Mf3o2aOH1K+fU5FurPPYqvoe15ssXLjIfL/9IZmZGdKrZ4+N8r22YsUK+fW332VN&#10;Xp706N5dOnZoLxV5XdVTLSdO+kn0v5H+/baS3r16iv7/RyYEEEAAAQQQQAABBBBAAAEEEEgtAX6a&#10;T63Xi94igAACCCCAAAIIIIAAArVG4KLr7pGCgsIyn0c/NG/SqKFs1bu77L7DNtKuTcsyj63rO77+&#10;5lu55oabZcrUaQkURx1xmFxz5eXrDR88P/Rluf+hR2TxkiUJ19h5xx3kkQfvlebNmiXs25AN/yxe&#10;LJdecbWMGj0m6WXatmkjt9x4ney3z15J96fyRg2HXPDvy2Tc198mPIaGoW6+4Vo5+sjDE/YFN/z9&#10;9yy54ZbbZeSo0cHNtr3NoIFy+8032jBHws7Ahqrox/QZf8m15vvvy6/GBa7sNbtvsblccO7Zctgh&#10;/5ewryIbquJ7fOXKlXLTbXfKZ6M+T/g+1++1Aw/YT666/N+SnZ1dka7FHBuJROTR/z0lr7z2uvw9&#10;a3bMPn1dd91lZ7nj1hulWdOmMfuCKxrEue6mW+Wdd9+X1WvWBHfZ9mknnyg3XHc1AcYEGTYggAAC&#10;CCCAAAIIIIAAAgggUHMF0sxfKSb/M8Wa22d6hgACCCCAAAIIIIAAArVUYPLkSfbJ+vbtv0FPGPwx&#10;x7UjkRJTpSViK7Xoh6dhM0fCugzLnDnzZM3q1TJ48DYbdF9OrpjA2Vfcts5wTvzV+m3ZXc456Ujz&#10;wXlW/K4NXtfvCQ0Lhc33xOZdOsi/h5y4wdesrguMHfe1HHPCKeu8nVYGeef1YdKwYcOkx937wMNy&#10;34MPJ93nNnbarKO88uLzosuqmH6a/IucdOqZCSGJZNc+/5whcvmlF9eaMMLMv/+WI445UeYvWJDs&#10;cf1tV1x6iVx4/jn+erAxb/582e+gw9bpp2GQd9981VaGCZ7r2lXRjy/GfiVnnXNB0hCJu48uzzv7&#10;LLniskskVImKWFXxPa6VmU4982xb2SfYr/h2/636yrNPPm4rEMXvW996Xl6+XHL5lfLhRx+v81AN&#10;Ar30/NOmslD3hOP0GkPOu0BGj/kyYV9wwz577SmPmsBcTk7VVSYKXp82AgjUPoHx47+X3AYNpEOH&#10;dhJKD0l6KN0s0yXdzFrVKy1N217VtmCVr2C79qnwRAgggAACCCCAAAIIVJ9AevXdijshgAACCCCA&#10;AAIIIIAAAgggkFzgwL12FjcfsOdOsuPgAdK9a+xwTD/9OkWuvO0hWb5yVfKLbODW1WvyJN8MMbR0&#10;2coNvFL1na5VT4LBHK2SM27MSJn660/y2ksvSNcunW1nfv/jT7nsymuTduzR/z3pB3M0zPHgfXfL&#10;t2M/l18nfi8vPve0fw2tAnL6kHOTXqOiG3X4pf3/rzRYov3U+378/tvy9ZjPZOgzT8rxxxzlX/aR&#10;x5+Q51540V9P5YYOdXTw4cf4wZyDDzpA3n3jVZny6yQZ9cmH8u+LLvAf765775dPPxvlr7uGhg5P&#10;O+tcP5ijgZLh774p0377yV5j9113todq1RX9/sjPz3en+suq6IcGXo476TQ/mHPk4Yfa106/B982&#10;YbDLLrnQv59+n733wXB/vbyNqvge14o5Bxx8uB/M0Wo+jz10v4weMVxGfvS+3H/PnaKBGZ10eLFD&#10;jzpWdAit+End9b+lZJ567FXX3uAHc3RItrvvuFU+Mt/TY0Z+LE8+9pAZJm5Le0kNZZ1wyhnxl7fr&#10;Z55zvh/M0VCd/jf4y4TvZPxXn8uD997tnzNi5Gdy930P+Os0EEAAAQQQQAABBBBAAAEEEECgZgsw&#10;rFXNfn3oHQIIIIAAAggggAACCCBQ6wW0Es7hB+yR9Dnz8tfKiDFfy/sjvrD7NZjz6LOvyTUXJ/9g&#10;O+lFavHGJ5551n86DeZoyMBNO+6wnbz12suy137/Z0McWs3jl1+HSJ8te7tDZK0JIz30yOP++puv&#10;vuQHCHSjhjz6bPmyCdIcbsMkGkzQii3t2rb1z6lM44UXh/mnJasA0qnTZrLH7rvKbrvuImecfZ49&#10;dtirr8uZp53in5eqjdfffNsP1WiY5d67bveryWglFZ1zc+vLLbffZR9RK6jsvWfsfx+fjf5cJv/y&#10;q92vwSZ93VwFFT3/+aefkGNPOtUOmaXDlL32xttyyknHx5BVRT+CYZvbbroh5h6dO3WSwdsMki02&#10;72YqwVwUfZYvKjy81YZ+j+uN3373Az9AtN22g+WFZ56Q3Pr1fY/evXrK7rvtIkcee6IdGk6DaKM/&#10;HxPjrsEcDe18/8ME0RCbhm66de3iX2PVqlXy5jvv2nUN/7z28gvSqmVLf7866JBWR5l7aABIAzpT&#10;p023Pu4grSY15sux/jXeGPaiNG3axK7r8ojD2ktn89/GwUccY7eN+PQzueGaq9zpLBFAAAEEEEAA&#10;AQQQQAABBBBAoAYLUDmnBr84dA0BBBBAAAEEEEAAAQQQqOsC9XPqyaH77R4zzNS0mbNl7PgJ66TR&#10;D9IX/LNEJk7+Q2bMmivFxcVJj9fhrNaYYWR0dlOROdZtW1tQ4DYnLLWyxpz5C+09fvljuixavDTh&#10;mI25Qat3PPFUaTjn5uuvSbidhgOuufJyf/tzQ1/y29rQyidaXUWngw7YPyaYYzeaL3qNo4883K3K&#10;V+O+8duVbUz6+Wf/1LPPOt0Plvgbo4399tlLdt5xB7s2Zeo0+e33P+IP8df1NZ4+4y/RIZA0QKEh&#10;onVN+vqtMsPZ6azfB27SSi3fjP9OvvvhR1mwYKHbXGXLb8ywIm4656wz/GCO26bLE47zwhfa/viT&#10;T+1wfNp201PPPu+actdtNyf46dBRd99+i3+MVh6Knza0H2r2ymtv2MtqlZgTji/tc/Be++6zt786&#10;8rPRZui4xIo0/gFxjar4HtdL/jFlin/lM049OSaY43boM5x0wnFuVf6cMs1va+NnE4bS7yud9L+Z&#10;9z740LbdlxGBCkdDzjgtJpjjjtFA0KGH/J9bla++jv1v6ccJE/19p59ykh/M8TeaxqCtB8rAAd7Q&#10;jxoi0qHJmBBAAAEEEEAAAQQQQAABBBBAoOYLUDmn5r9G9BABBBBAAAEEEEAAAQQQqPMCfXttLvvu&#10;tr188vnX/8/eWYBXcXRh+BBck6DB3V2DFy3Fvbi7FEqhuLu7e5EfKF7c3d2KW3EnSHD450yYuXst&#10;yU1uQgLf6bN3x2f23dnt0+6XcySLbXsOUyHPHFZcXrx6TbMWrqTT5y9b1cVyd6XGtSpRhjQpdN2h&#10;E2dp+vzlOs8JFtm07W7yQDNnbD+zehb+rFy/nTbu3E8fPpiLfniOetXKUdaMacz6qAwLGs5dvEbJ&#10;kyQQ3jdMnjtUvSPnk6dMApe6tWpQ9OjRbXYvX7Y0dfizq6zbum2HWRsWprCXD7aSJYqa1RkzadOk&#10;1llnCFZei/ukTIUTUnnL8+gRQ+jW7TuyOEmSxJbVUlgzc/ZfxGGT2EuM0TjcE4uT8ufLayyW6UXC&#10;E09XEYaIbfWyxRQufHjq1XcAHT9xUpapnwL581K/Xj2IQww5wyJEiCCZR4kc2cxrinFs9sySVFwr&#10;iy/4mlh4FF6sj40FK/v2H5RpbsOeYGwZe65hYdPuvfuklxYWcXCZssCu47N4Dn5vJ7waiXPyZMko&#10;nBAE2TIuZ+ELX0ekSJHIxcX/fyfmjD3OazKuLXasmLaWKctixTTVhQ1rvs5UKVNIjzlKzJY1c2az&#10;cVKlTCmFUlxYtnQpszpjJnq0aDobKWJEnebEh/cf9PPomSe3WZ0xw96v1D598PCR2X01tkMaBEAA&#10;BEAABEAABEAABEAABEAABEAg5BCAOCfk3AusBARAAARAAARAAARAAARAAARAwBcClX4pqsU5N2/f&#10;Iw5x5RbDJEhhDzlDJ8y2EsyoIZ8886IRk/+ipnUqU4HcPp4nWFjgqM1fto527DN5PzH25znGzlhI&#10;Xds2orSpkhmrpIikY9/Rct1c0adjC0qWOIFZG0cy7NlFWdasWVTS6szhjnLnyiG9frBAwijSyOeZ&#10;h3ZsXm/Vx7Lgv1u3dFHqr2IeXRCARJ48uWRoH+66+O9l9OcfPmGPbA3F4h3fBDyjxk6gsRMm2eoq&#10;56heuz6tW7WMslkwYpGVsqPCY4kKI6XK1JmFMDXrNqTN61ZTvHhxVXGAz1MnjvWz74cPH6Qwhxuy&#10;eEoJczjPoY+UsQeVMGHCqKzVOWeO7FKcwxWHjxwzE3EEdh0seGFRmF/G3o6UaKpQwfy+rtdyLGfs&#10;cR4zY4b0eujNwnsPe5+xZRs3b9HFxj5cyF5v/lnxN61Zt0Hspcwi5Fph3ZYTLATjwy/bsm27bpI7&#10;V06d5kSLZo3lYVZoI3Pjxk1dagytpQuRAAEQAAEQAAEQAAEQAAEQAAEQAAEQCHEEzP8MKMQtDwsC&#10;ARAAARAAARAAARAAARAAARAAAR8CESNGMPN6c+PWXTM0C4RoRnmySZzQQ3iwKSsFMCyUyZfTJF6Z&#10;vWi1DmOUJUMa6tauMXVu01CPxYIfLuOjR/umupwTW3cf0sKc8OHDUcnCeWXILRb85MicTrcdLkRA&#10;lmGuLl+/pYU53HDPIVMIG93RgcSNm//p1gkTxNdpW4mkiZPo4tu3zbnpCjuJ197eNGPWXF2bNUsm&#10;nQ5owjO3ySsIC2s6de1B5y9cdHi4ZStWaWEOe2dhkc+Kv/9Hs6ZNNhOO1KjTgG7f8fG+Y2sSJcwp&#10;VbIEjRs1nNauXEp9enTTYb5YXNK4eSt650uYM1vjBrRs4aK/dVdLzzi3v3oR4gZJElt7EtIdRSJR&#10;QpP4S3kfMtb7lfZtHX715foLFy9RrXqNdNPGDerptH8SztrjlSuWl56IeE72sDR63ASze8l7nL0o&#10;rV6zTi6LRTaFCuS3WiJ7kOrUoR2VKFbUIQ9APBCH8xo4ZDht2OQjAOKQbQER1pw9968WXLHnJN73&#10;MBAAARAAARAAARAAARAAARAAARAAgZBPAJ5zQv49wgpBAARAAARAAARAAARAAARAAAS+EkiRNBH9&#10;e+mazD33eqm5PHn6nNibDlv8eLGFqKYJRRThg5SxFxv2k3Lw2GkpzLn+311KmSyR8IYRmdKkSKrF&#10;Otxelam+6nzn/kNauMLkZabrb40pRZKEqlp64+F6FvBw+KoZC1ZQj99N4p5kieLLD/pcx5YpbUrd&#10;NyCJZ8+e624J4vsuzkmUyLROrxdeup9/EsNGjNaeT1o1b0p+zeWfMUsWL0q1alSnRUuWyuZ85iNF&#10;8mRUvGgRyp4tK3nmzkUeHvHsDscegNp37KzrFy+YaxZ66pefS8j+I8eMJw5F1HfAYJo51baHHR6E&#10;1zNy6CA9Hq+hVs3qVKZCFbp2/Yb0wjNr7jxq3aKZbhMUCQ5l1aNPPz10+zatdJoTz56b7ntCg/jG&#10;rNHXjLH+2bNntprYLfNrHZYdWeAyeeoMWezl5UXsjejM2XO62YK5M4k9/ThiztrjHE5r3arl1G/Q&#10;EFq6fCWxtyU+VEi3S5ev6GUVL1aERgwe6LD4Rg/wNbF1+w46cZLfN5/o8pWrtGfvfrkPubqY8Loz&#10;adxoh7wIcT8Wh3Xp3ouT0vr36amSOIMACIAACIAACIAACIAACIAACIAACIRwAhDnhPAbhOWBAAiA&#10;AAiAAAiAAAiAAAiAAAiYCLjFiKYzz7xe6HSsmG40a3QfnbeVyJMtoxTncN3FqzekOMdWO3tl+w6f&#10;1FW1Kv9iJsxRFbUrl6YTZy4Qh7e6ecdHLKTq2PPPoG5tab8YJ1WKJJQ5XSpVFaDzcy+TSCOBH55z&#10;jB5Unhu4+TXx/IWLiAUpbOyho/1vrf3q4q/6sCIk0rBB/SmyEE3M/mu+7sMimGvX5+p84YIFqEb1&#10;qlSqZHHi8FxGW7dhk86OGTHUTJijKn7/rQ1t3bZDCmuOHD2uiq3OLNIY2NckelANokeLJgU9xUqV&#10;lUXHT5j2gGrjzDOLWuo2bKKH7Nuzm1UoLS/D/UsQ30O3tZUwCqmei7H9a/5Zh+VYL0WYOVvhxdi7&#10;y2hxf/LmMXlLsuxrL+/MPe7u7iY9K7HnGeWlySjK4TVw+LdxI4cTtw2sbduxi+Yt+J/VMO3atCQW&#10;uUWMGNGqzrcCFvV17NJdh4MrWbyY9ODjWx/UgQAIgAAIgAAIgAAIgAAIgAAIgAAIhBwCEOeEnHuB&#10;lYAACIAACIAACIAACIAACIAACDhAIAyF8XfrL1++kEtYU2Tnt+/e+7uvanjmvMm7Rqa0toU1YcKE&#10;kZ54DggPPRxiiz36sHBImUecWFSlbHGVddpZeeOxN+Bncf3KeI3+sW3bd8pQP6rtnBlTiMUqlsbt&#10;2DONb8bhezJlzGDWhAU6A4Qgpl3bVrR2/UZauGiJFk2ohrv37pMhfDjM0P/mzSZXV1dVRXv3HdDp&#10;PLlz6rQxwdeaW3jgOXn6jPT+8+DBQyuxC7fnMEXsXcWWcSgjFpiwJxlLgU9Ar93WPOwVpUnLttJL&#10;D9dz2KPGDetbNTXeP8NttWrHBX7tC1ud/LsOy74RhPgsRfJksphDODEvNj5XrVGHKpYvSwP79aaY&#10;7u6y3NEfv67Frz0+cco0GjJ8lNm0LDh7+/at3r98fzPlyCNDm1WrUsmsraOZ+PHiaR4PHz7Sc4yf&#10;NJVmz51PY0YOozK//OzvYYeNHEMrV6+R7X0ET0P83RcNQQAEQAAEQAAEQAAEQAAEQAAEQAAEvj0B&#10;iHO+/T3ACkAABEAABEAABEAABEAABEAABPxJ4PmLV7qlm2t0nVaJZ89f0LHT5+nM+cvEYai837yj&#10;d+/fB0ikoMZU5+fCM4iyvqOmqqTVmUU5yq7evG0mzlHlzjjHdI+ph7l79x6xiMSe3b59W1e5xoih&#10;0/YSR48dp/pNmuvq6ZMn2A1J9Efnbjrsle5gkWhUv64UZlgUy2yc2LGJ6/l4/OQJnT5zjvbu30//&#10;rFlP9+7fl21YXFO1Zl36Z/nfFEWEImO7feeOPPNPxao1ddoywWMqO3f+gk1xTtq09tlxXxYWsciE&#10;x3ry9Km4pz7sA3vtal0fhZjltw6d6MDBQ7KIwz+NHz2SWMBkaa6upvt39+5dy2qz/N17Ju9N7m4m&#10;kZhZI0PGkXUYuskki272bN+si3mskydP0VAhKuHrWr1mneS3eP5cf4eMctYe57mNwhz22lRKhD3j&#10;vcfG+2zp8lU0bORomedwaQmFN6p8eT1lPiA/LDrjQxmH6Prfkr9p8LCRUqjTrFVbWrZ4AeXzzKOa&#10;2D3PmD2XWFzEFi1qVJo/Z2aARU52J0EFCIAACIAACIAACIAACIAACIAACIBAkBIw/dlgkE6DwUEA&#10;BEAABEAABEAABEAABEAABEAg8ASuCbGLMnc3k0iBy46cPEed+o+hhSvW02khzuHQUm+EVwy/PG6o&#10;8fw6e795q5uwAMfeoRuJxGPhOSeozBh6xyjCsDXfrdsmIYubwfuMrbYc8qdOgya6atSwwVS2dCmd&#10;D8oEezIpVqQw9e7elQ7t3UFDBvTV0/G6jp04ofPsjUQZi2bsHaoNn5XYx1jG6YQJElgWmeUTJUqo&#10;87fv+C6I0Q39mWCvTt179iEVpit9urS0YM4MLUKyHMbNzeQ9yChQsmzH+TtCtKXMuF9UmfHs6DqM&#10;fW2lwwlhUa6cOWjh3JnEno/Y9u0/SFu377DV3GaZcc0B3ePsxadzt556/HWrl1Pd2jW1MIcr4nt4&#10;EIebmjvTJLrr1W+g7uOMBF9Lm5bNZZg0NV6vvgNU0u552cpV1HfAYFnPwpzlSxYSe6KCgQAIgAAI&#10;gAAIgAAIgAAIgAAIgAAIhC4C8JwTuu4XVgsCIAACIAACIAACIAACIAACPyyBdyIU1b+XrunrT5HE&#10;JJi4eOUGTZ77t65Lmig+pUuVnOLGdqeowtNK1ChRhCedB7R41SbdxtFElMiRhMcLb9mtVYPqZAwv&#10;ZBxLiYFcXFwouWGNxjbOSCdLmlQPYxRh6EJDQoUY4qIkIkSTPbt58z+qWbehDsHDYadq/lrNXnNZ&#10;vv6f5UKo9MHXNq4xTIISXxsaKtlrTP26taWnmpFjxssa9uhTqEB+mY4bNw69uu4TTmverOkURvC2&#10;ZZ8/fxIB0MQ/oj6DEL7Yslu3bvvqweTGjf90t6SJTfycce3s0WXhYp+9myJ5Mlo0f45Z+C498ddE&#10;0sRJdNF/Yt2+2W2DKCtpUlM/W30cXYetMWyVRYwYkVq3bEbNW7eT1ewZ6ecSxW01tSpzxh6/fPWq&#10;3s9FChfSQiGryURByeLFZCiqa9dvyBBrXl5eZvfi+ImTtHTFKsqZIxtVqlCeWIDkqHG4Mr7Pao43&#10;b95Q5Mg+3qAsx9qybTu1/6OzLl741yyr8HC6EgkQAAEQAAEQAAEQAAEQAAEQAAEQAIEQTQDinBB9&#10;e7A4EAABEAABEAABEAABEAABEAABRWD5um0qKUUv0aNF1fmjp//V6eIF81DdamV1XiW8xUfwwJhr&#10;9GhanJMoQTxKEC9OYIYLdF/PPLn0GMeOn6C6tWrovDHx6vVrYlEBG3sISWzwAmNs9+DBQ6pVv5H0&#10;QMPlPbr+SY0b1DM2sZn2y+uMZSf29rJm3QZZnFt4VmHvKr5Z/nx5ib6Kc4wio/jxPaTAgfumSpmC&#10;/BKf+DbH+YsXfasWobbOynrmZ/Rc4+i1W04yZfpMmjR1uixOKkRTyxYtMPPoYtme81kyZ9TFh48c&#10;I/YMYyv8FTc6fPSYbps7Z06dtkwEZB0nT52mLdt8vOD8WrWyr/zjxY2rp7zjRygu3VAknLHHr1y5&#10;qof0K3wZN8yQPr3eV1evXdfh3FioU77Kr3KseQv+JwR/UYmFNsomTJ5Gb4WnroQJE1DtGtVVsc1z&#10;ooQJ9RwPHj4kowhJdTh4+Ag1bNpSZWUILL+eFd0YCRAAARAAARAAARAAARAAARAAARAAgRBHwPaf&#10;lYW4ZWJBIAACIAACIAACIAACIAACIAACPzKBE2cu0JbdBzWCUkXy6TQnzp6/ovNlSxbSaWPiuBjD&#10;P/bylY83Fsu2GdOl1EUnz9oXc7z2fkMPHz+Vh/Kiozs6MZElk0mk8feyFfTsme0QWqvXrNOzlihe&#10;VKeNCRYe1KzXkJT4pVOHdtS6RTNjE6el2ePQwCHD5dFVhHPyy44YBCZGMUzBfKY9sGf/AbvDvHz5&#10;klgQxMdHIWSxZZs2b9XeVSzrTwlhjgqHlSN7VsvqAOcX/71MMuABWPSzdNF8ihfPJGKxNzB7omEP&#10;MGy8rt1799lseunyFTpw8JCsY+FPksSJbLYL6DrevX9PYydMksfcBQttjq0KjSKhBPHjq2I/z87Y&#10;43ENwqAtW7f7Oid7gNq5a7duEzt2bJ02hobjwouXLuk6TuzZt0+y+LNrD3r0+LFZnTHz7t07s3tm&#10;FC6pdmfP/UtVa9RRWVq8YK6vnp10QyRAAARAAARAAARAAARAAARAAARAAARCLAGIc0LsrcHCQAAE&#10;QAAEQAAEQAAEQAAEQAAEXgihDIeiGj9rkYaRIU0K8syRWec5ES9OLJ1/9OSZTqsEi3sOHT+jslZn&#10;Y4gqnvO510urNgXzZNdlS9dsobMXTB45VAULc7oPnkBdBo6Tx7PnL1SVPLNAaPikubR60076+PGj&#10;WZ2jmUiRIlH7tq11t269+uq0SrB4o//AISpr0xOOt1hzg6YtiMUcbO3atKQO7drqPs5OsMCmWJHC&#10;ctjzFy7S5Gkz7IpmTp4+QzNmzdVLyJXTdA/KlvlFl3fp3ouOHD2u8yrBwpwKVWuQZ8Gi8njy+Imq&#10;MjuzKKlTlx705csXs/Lnz72oSXMTY/b04wzbsGkLdezSXQ4VO1YsWr5kIRmFR37N0bxpI92kR+9+&#10;9PLVK53nBO+tzt176rI2rVrotDERmHUwCxYVsf1v0d9aCGQcn9P/nr9A02bM1sUF8nnqtF8JZ+zx&#10;9CKUWbSoPl62rl2/QcNGjra539jrDYvF2NMUGwuaEiYwCYkyZcxApUqWkHV83VUqVZRp9fNrtSoq&#10;Sf3EM8fPlaWxOGzIiNG62DN3LquQVtdv3DAT5nDINhXKTXdEAgRAAARAAARAAARAAARAAARAAARA&#10;INQRQFirUHfLsGAQAAEQAAEQAAEQAAEQAAEQ+L4IvHv3nhYsM3l3YXmE14uX9FCIbG7duW92sXFi&#10;uVOrBtXNyjiTPXM6OvWvjyeLkVPmUWHPHJQlYxr5gfzsxau077BPWCerjl8LWJzjFiM6PRfzsvUf&#10;M51+ypeTPIToRwmBEotQVrUq/UKLVm2UbcZMX0A5xLyZ06emGNGj0o3/7tL67Xvpwwcf0U3WDGko&#10;Vkw32ZZ/vF68oglfRUbnL18nDpNVJL8pNJVu6ECiSaP6NGvOX1JQsGbdeiku6dCuDcWOHYtOnDxF&#10;3Xr21WKD6iL0UJrUqcxGZ08hLdr8ZiZsCRcuPI0aO8GsnTETM6Y7Napf11jkcLpOrZq0faePh5JB&#10;Q0fQP2vXy1BAKZInJx6fBQpHRaiu6TPn6LGzZclMPxUqqPMpUySn0cOH0B+du8myug2bUNUqlSh/&#10;3jzk7uZOHKpqwqSpOkxXzV+r+eqZhvk9fvKEyvzys/Qyc/LUGVqxarX2mpMvryc18keYL71AO4l9&#10;+w9S05ZtdC2HqVq2YpXO20qULVOK0qVJo6uYQ+5cOeR9Y2FR5eq1aECfnpQ2bRr6T+QHCqZKrMQi&#10;k+qCi6UFdh0uLi7UuGE94vvHgpZqtepRg3p1JH8O08Rh0lhcNXqcaS+VLF6MZJgyy8X4kg/sHo8e&#10;LRp169yJevTpJ2cZL/bEocNHqUK5spQ6VUr5zJy/cIGWr/qHzpw9p1fSq3tXq3Bhs6dPltcVSzxf&#10;4cKG1W05wcIdFgExi5Wr19Apce1NGjagtGlSSQHOv0KItuqfNcTclfG6jHb//gOqXqu+fma5jhny&#10;Yc+yZslEJYrZ9ohlrw/KQQAEQAAEQAAEQAAEQAAEQAAEQAAEgp9AGPFXYeZ/Fhb8a8CMIAACIAAC&#10;IAACIAACIAACICAJnDnjI6DInDlboIgY/zNHpT9//iI+wn6WH2I51NAncXz+xOdPdPv2XXotPE94&#10;euYO1Lzo7BiBll0GEQtz/Gt5c2ahJrUqUrhw1n9n8ubtOxo8bhbdvvfA7nDFC+ahbXsPy/ryP/9E&#10;VcoUM2u7ftteYo84ljZnrM9HfVW+cMV62rrbJ1yQKrM8J/SIS706NKOIESPoqhu37lK/UdN0/pei&#10;+alGxVI6H9AEizAqVa/pa/cc2bPRkgV/UZQokc3acficUuWshRtmjSwy7DXk6AEfYY1FlUPZVf+s&#10;pTbt//BXn3JlStPoEUMoapQoVu3HjJ9II8eMtyo3FhTIn5f+mjnNzEvJvAX/I+VtqF/vHtSn/yBj&#10;F7M0X/OmdauE2CqmWXlAMizMYY81jtikcaOpUoVyZl04dFJF4RVIhSIzq/yaYbHI+n9WEAuZLM0Z&#10;6+D368zZc6mvwTuT5Twqz8Kd/oKzredXtbF3DsweV2Ou27CRmrdup7J2z8xszowpDouIeEAOfdWo&#10;WUtij1C+GXtLmjdnBmXNnMms2Zx5C6hnn/5mZX5l6taqQcMGD/CrGepBAARAgA4dOkJRhWAxUaIE&#10;FNYlLLmEdRFnF2KxJYuUw4ThdBhJyuhR0JgGRhAAARAAARAAARAAARAAgYATcAl4V/QEARAAARAA&#10;ARAAARAAARAAARAAgaAjEC1qFEqc0IPKlSxMI/v8QS3qVbX7YT9ypIjUp2NzyicEPOHDm4t32CPO&#10;783qUN5cWfRi+WOUpbFYpl61stJbjmWdMV+7cmmqVo69ZFgLRSKLUFM1K5Wivp0TCXowAABAAElE&#10;QVRamAlzuH+yxAmElx0fzzUxokWlYkIs5AxjDyprVy4l9ixjy5o1bkgLhBDAUpjDbQMilIgQIbyt&#10;aRwuY7HJjs3riT3S2DP2+tK9SyeaMmGMTWEO9/v9tzY0bFB/SpE8GWfNjPuPGjaYFs6dZSbMMWsk&#10;Msxu26a1pMJtGevLli5FSxb+5RRhDo8bNqz5/jTOZS8dLpy5lxZuFyd2bFqx5H9U1SK8khqjeLEi&#10;doU53MYZ6+APts2aNKKl/5sn2anwUWoNfGZhFN+Dwf37BGi/8RiB2ePcn61s6V9o+6Z1VLF8WRmy&#10;yqfU9Mv7h0NT7diyPkDCHB4pcaKEtGbF39SqeVPicFqWxvuRPThtXLvSSpjDbW29lyzHsMyHtSFW&#10;tGyDPAiAAAiAAAiAAAiAAAiAAAiAAAiAwLcnAM853/4eYAUgAAIgAAIgAAIgAAIgAAJfCcBzDraC&#10;swg8fPyUXr7yFoIKVxmuytFxvd+8pU+fPhELUSJGMHm/MY7DXkM4DNYzr5fkIkQKHHIrqoVnGmN7&#10;leaxWUzk7L9E5/Wwx45r16/T69fe5OERT4ZCihcvrpo6xJ4/CtY3b/5HFy5eojdv3lCypElEOKDU&#10;FD16dH+vma+fw1I9fvxEsk2YMAFxSCN7ZvScs3rZYsqVM4ds6u39RjIMK8IWJRJiC9/GsDd2cJf/&#10;d+s2Xb58hdibjru7m/CUk4JSpUwR3MuQ8929d09682EvQymExx7L8E+BWZQz97iXlxddvXZdLieN&#10;2Gu2hEWBWSv35b186cpV+vD+vQyh5erqGtgh0R8EQAAEAkwAnnMCjA4dQQAEQAAEQAAEQAAEQMAp&#10;BBz/cy2nTItBQAAEQAAEQAAEQAAEQAAEQAAEQCDoCMSNHZP4CKhFiRzJz64srnF3jSEPPxsbGvhn&#10;bENzfyd5PRnSp5OHvzuFkIYs4ODQS7bCL/l3iXz97E2Gj8AYexjKlDFDYIYI9r5JEiciPkKCJYgf&#10;n/gICnPmHmehDId7C0qLHDmyTQ85QTknxgYBEAABEAABEAABEAABEAABEAABEAiZBKz9eIfMdWJV&#10;IAACIAACIAACIAACIAACIAACIAACIAACIAACIAACIAACIAACIAACIAACIAACIAACIBDqCECcE+pu&#10;GRYMAiAAAiAAAiAAAiAAAiAAAiAAAiAAAiAAAiAAAiAAAiAAAiAAAiAAAiAAAiAAAiAQWgggrFVo&#10;uVNYJwiAAAiAAAiAAAiAAAiAAAiAAAiAgNMIRIkahWLHiiXHixAhgtPGxUAgAAIgAAIgAAIgAAIg&#10;AAIgAAIgAAIgAAIgYEkA4hxLIsiDAAiAAAiAAAiAAAiAAAiAAAiAAAh89wSqVa5EfMBAAARAAARA&#10;AARAAARAAARAAARAAARAAARAIKgJIKxVUBPG+CAAAiAAAiAAAiAAAiAAAiAAAiAAAiAAAiAAAiAA&#10;AiAAAiAAAiAAAiAAAiAAAiAAAj8sAYhzfthbjwsHARAAARAAARAAARAAARAAARAAARAAARAAARAA&#10;ARAAARAAARAAARAAARAAARAAARAIagIQ5wQ1YYwPAiAAAiAAAiAAAiAAAiAAAiAAAiAAAiAAAiAA&#10;AiAAAiAAAiAAAiAAAiAAAiAAAiDwwxKAOOeHvfW4cBAAARAAARAAARAAARAAARAAARAAARAAARAA&#10;ARAAARAAARAAARAAARAAARAAARAAgaAmAHFOUBPG+CAAAiAAAiAAAiAAAiAAAiAAAiAAAiAAAiAA&#10;AiAAAiAAAiAAAiAAAiAAAiAAAiAAAj8sAYhzfthbjwsHARAAARAAARAAARAAARAAARAAARAAARAA&#10;ARAAARAAARAAARAAARAAARAAARAAARAIagIQ5wQ1YYwPAiAAAiAAAiAAAiAAAiAAAiAAAiAAAiAA&#10;AiAAAiAAAiAAAiAAAiAAAiAAAiAAAiDwwxKAOOeHvfW4cBAAARAAARAAARAAARAAARAAARAAARAA&#10;ARAAARAAARAAARAAARAAARAAARAAARAAgaAmAHFOUBPG+CAAAiAAAiAAAiAAAiAAAiAAAiAAAiAA&#10;Aj8kgfv3H9DHjx9/yGu3vOj379/TgwcPLYu/6/yPeM3f9Q3FxYEACIAACIAACIAACIAACIBAIAhA&#10;nBMIeOgKAiAAAiAAAiAAAiAAAiAAAiDgXAJfvnyht+/e0YuXr0LUB+13795T8z8HyGPWolXOvehQ&#10;MJq39xty5Pj06VMouKrgXSIzee3tTQ8fPaKXL19a8YSAI3jvh39mmzxtBmXNlU8eARGV9O43kHLm&#10;K0Q58xai23fu+GdKp7Xh/aaeWf8+j/z+VX0+OvkZvnL1GmXO4Uk58hak4aPGOu06Q/JAP+I1h+T7&#10;gbWBAAiAAAiAAAiAAAiAAAiAwLcmEO5bLwDzgwAIgAAIgAAIgAAIgAAIgAAIgIAisG3PYVq4Yr3M&#10;esSJRUN6tFNV3/T86fNn+vDBx/vFy1evv+lagnvyW7fvUN5CRR2advyYEVS1UkWH+nzvjVetWUvt&#10;Ovzp62V65s5FBQvko8IFC1CunDl8bYvKoCfw4sULevzkiZzo/YcPDk345s0bmjV3nuzDY2zYtIWa&#10;NW7o0BiBabx0+Urq2KW7HGL65AlUtnQpP4c79+95KlWukmzXtlUL6ta5o599/Ntgzbr19Oq1z7tz&#10;3MTJ1KlDO3Jx+b7/ZvBHvGb/7ge0AwEQAAEQAAEQAAEQAAEQAIEfkcD3/V/BP+IdxTWDAAiAAAiA&#10;AAiAAAiAAAiAQCgmsHP/Ub36+4+e0MPHT3U+qBKXr/9HrbsOkce6rXuCappQOy5703DUAtLH0Tm+&#10;x/aHjhylUWMnUMVqNWnJ0uXf7BLZ00qhYj9T/p+K0++dunyzdYTmiSNHjkz58nrqS2DhVXCa+TP4&#10;7Z/hvJ559OWXKlniuxfm8MX6dc3zFy6Szxg/Z2fOntN8kAABEAABEAABEAABEAABEAABEPg+CcBz&#10;zvd5X3FVIAACIAACIAACIAACIAACIBDqCLAY5879h2br3iHEOjUq/GxW5uzM27fv6c3bt3LYFz+Y&#10;VxxHWWbOlJEqVyjvZ7esmTP72eZHbpAmdSpqULeORvD+/Xv679Yt2rVnL127fkOW/9G5G30WHptq&#10;1aiu2wVXgqUcah2JEiUMrmm/u3kWzJlB+/YfpJQpk1OypEm/u+tz5ILyCXHOjs3r6c7du1Qwfz5H&#10;uobatn5d87Nnz+nmf7fk9XkLT0swEAABEAABEAABEAABEAABEACB75sAxDnf9/3F1YEACIAACIAA&#10;CIAACIAACIBAqCGw68Axq7Xu2n+Mfi1fksKECWNVh4LgJ5BFiHNaNGsc/BN/ZzP+1rolValUweqq&#10;PgqPNbPnzKN+g4bIuk5de1DxokUobtw4Vm1REPIJRIoUiYoXKxLyFxpMK2RRGh8/kv2I1/wj3V9c&#10;KwiAAAiAAAiAAAiAAAiAAAg4QgDiHEdooS0IgAAIgAAIgAAIgAAIgAAIgECQEOAQLCzEYYssPmj/&#10;lD8nbdy+T3q0uXj1JqVLlUzWWf6wZ5E3b9/J4siRItoNlfLhw0d6/+GDrOd2bB8/fqR37z9orzlc&#10;9l7kX3v7eDAIHy4cRYgQnovtGo9x5cZtWZ8iSUI/26uBOGwQewp6/PQ5kXBTEiumK3nEjU3hwoZV&#10;TazOb9+9o0+fPlO4cGEpYoQIsp6v/dK1m8T8MqVL5Wt/qwG/UcEb4SHi4uUr9MbbW3gUSUFx4/hP&#10;eMLClevCq8z9Bw8oSeLElFh4dHFx8V+07idPn9KtW7fJ68ULihc3LiVNkpg47JClsQebd+JgixQx&#10;IoUPb/v+8zXwetiiRoni73XIDr788P1v3rQRnT57llauXiNbrt+4mRrWN3nZMXZ//OQJXb12nXiv&#10;pkmTmqJFjWqsNkvzenndbGrNvG/YQw5770iRPKlgmojYg8fnr9fGbZnJy1evOElhXcJSlCgmbt7i&#10;Wfn0+ZOcn4UobDzPhQsX6eXLl5QsWVLyiBfPX+I6Xgt7Vblz9x59FM9rggQelFjcZ3vPBLd/9fq1&#10;nJPfGeEEA7aHjx7ReTG/q6srZcti7cEpoPtPDv715/79B3T56lVKmSI5JYgf31hlllb7icWFlvfG&#10;Fru3woPX9Rs35TXwPk2WNAkprmYDf4OMPd7M88y5f+V9SpE8Obm5udpdndpHxvulOPCzzPvSnvE7&#10;U3mX4fdfhK/vQGP71+Kd8p/Yy7wH3NzcKInYz+7ubsYmZul34p2q/r2g5ub9e1Zcj5eXF2XJlMlm&#10;/+fPvejCpUvyPZwqVUqKHi2a2bjGjK1rVu+PN29N3nJevXylnzN+N/G+9y8b/vcgXzubPTbGNSEN&#10;AiAAAiAAAiAAAiAAAiAAAiDwbQhAnPNtuGNWEAABEAABEAABEAABEAABEAABA4ELV25okUwhz+zE&#10;B4tz2HbsO2JXnHPk5DmaOm+ZbNeoZkUqnDeHTFv+TJi9iM6cvyKLp4/oJUQX4WjOkn9o/5FTZk13&#10;ijBafLAlTRSf+nZqaVavMk/Fx9mxM/5Ht+7cV0XyHDd2TGrVoDolS5zArFxl+AP38nXbaPOuA8SC&#10;IaPxmormz001Kv5sU+zRpttQGeYocUIPatuoBo2ZtkAKfNQYo/t1JHfXGDLLH2vPXbxGyZMkEKIA&#10;+x+8Vd/gOB8+eox69xtIZ86eM5uORQvtf2tNLZo2prA2xEn37t+nLj1607btO836cebXalWoX6/u&#10;FCOGz3VbNrh46TINGzmGNm3ZalklRTCd//jdTKQzb+Ei6tN/kGybO1cOWr54odWa+MN/oaI/a2HI&#10;sQN7yMMjntX4gSmoVKGcFudcvXbNbCgWD0ybMYvGT5yi16AapEieTHKsW7umKtLnRYv/pq49+8j8&#10;6mWL6ejxEzRl2kxigQ9bk4b1qWCBfNSoWSuZVz9Hjh6ndJlNz9Wd65dUFWXPk1+uoUjhQjR10jjq&#10;1KUHrV2/QddzIr6HB40ZOZQKFchvVm7M8L0dMmKUFNUYy7lv+7atqF6dWsZimb54+TIVL1VOprt3&#10;6URZMmeS++uSEH6xMYs92zfLNP8EdP/pAUTir/kLadrM2ToUEdfFjhWLatesTp07drASIfXs058W&#10;Cu5sl86dNBOfGNnNnDpRjjti9DjZVv3ws9GmZXNq27qFzXeCahccZ0ve7BGoq3gueX8YLV9eTxo5&#10;dKBVGK/bd+6QZ8Gismm7Ni2pS6c/ZLpUuYo6hNqF08coevToxuF0esOmzdSiTXuZ/6P9b9Tx9990&#10;HQtpRo4ZT7P/mq/LVKJcmdLE+4MFeZbWvmMXWrNuvSy+fvEs/dm1Jy1buUo3mzFlIpX5xRRWcb54&#10;P0yZPtPs/nNjHntgvz5UrEhh3ZcT9q65fJVfrfZ6/SbNdd9e3btQy2ZNyMjm7PHDNoVC3Gn7zl3U&#10;oEkL2Z/3C18vDARAAARAAARAAARAAARAAARAIOQR8N+fmIW8dWNFIAACIAACIAACIAACIAACIAAC&#10;3xEBJYjhSyqUNzsliBeH4sRyl1d49NS/0qONrctlsYvJjGlTKaeM7VT6y2f77c17m+e8vd/SwLEz&#10;rYQ53Orh46c0ePwsunP/oXmnr7k5i/+hdVv3WAlzuJrFOizamTZ/uc2+qvDdu/c0fNJcM2GOquMz&#10;C3M69h1No6fNp996DKMbt+4aq79JmkUNlavXshLm8GLY+8mgoSOoVv1G0puRcYH84b9IidI2hTnc&#10;7u9lK6iYEGjcvPmfsZtM3713j36tXd+mMIcbTJ85h37v1FXyUp0b1q9LObJnk1mee+GiJapKn/sO&#10;GKxFMcMG9Xe6MIcnYm8zyp49f66Sct6K4sP+4GEj9Rp0pUhcE15wWMg0VAhd1D5X9cb8qn/W0oDB&#10;w7Qwx1YbVeafM3sCaSmEE5bCHO7L4qqadRvavYe79uwlFiawtxtL474sKJo7b6FllfQ4pQovXbpC&#10;TVu0ISXMUeXqHND9p/rzedmKldS9dz8rYQaLm8ZPmirvibE9pz8b3k9G/sZ2Hz5+oPYdO5OlMIfb&#10;8LMxbNQYGjthkrHLt0kbXpe3bt+hGrUbWAlzeGEHDh6iAkVK0oMH5u9AAwqzvVm1ckV9Pdt37tZp&#10;y8SadRt1kVEw80F4RGvW+jebwhzuwHuyVr2G9OyZ6TlSAxnvSf9BQ82EOaoNn9lDWvs/Osu9yF6m&#10;LI3L6jVqKgVCxjp718xegHwztS4jmy3bttvtsna9iU3ZMr/YbYcKEAABEAABEAABEAABEAABEACB&#10;b0sAnnO+LX/MDgIgAAIgAAIgAAIgAAIgAAI/PAEOJcUCHDZ3txiUKL6PMKGQ8IKzQniZYbHJkVPn&#10;qEBuH9GEs4BVKVucihTIRRw2i+dhy5oxDZUpXlCmo9kJsXL5uo8QJEOaFJQ/V1ZKGD8u3XvwiP63&#10;cqP4mO4tRTZT5i6lgV3byHHUz+qNO2nPIR8vExzCha8nW6a0wiNGGDp17hLtO3JS9j184izFFBxq&#10;VCylupqdWQDEFiNaVMqTIxOlSpZYfDz+RNG/esi5fP0WPX/xUvfZc+iEXU8+ulEQJji8EYsalA0b&#10;PIBKFC0ionl9ocNHjokP2uOkqGTf/oNSSFO2tOnj8qBhw7UIpVmTRtSgbi1yc3WjE6dO07wF/yP+&#10;YM0Cjhmz5wrPFb3VFDI8TP3GzbX4pHSpksIDRikZJujYiZOyLwtZ+MM9hw7q1rmj7MuhZCaMGSHF&#10;BVzQrVdfKlmimPT+wnkWD6xes46TxF4y6tSqIdPO/rl9xySoih07th5+0ZKldPL0GZlnbx2tmjel&#10;zMJjDIeyOXDoMA0bMVrymjB5GrHHkEwZM+i+xsSceQtktlaN6pQ7Zw6KI0KLxY0Tm5IKFuv/WUGf&#10;hBiBvXuwpU+XlkYNHyLTYe2EETt0xMfbFHtTqVqpIqVNm5ru3btPo8dNpOOCN1uvfgPop8IFdfgp&#10;Lrtw8RLVrt+Yk9KaNW4oPexwKKeDh48IAdVseT09+vSTYcx4fFumvJ3wPflJePHhcFMq5Flg9p9x&#10;LvbMwl5y2IsNM2MBxcbNW2nilGmy2eRpM+ReyZMrp7Gbn2ne92w8Nns8KlQwP70Q4dd27Noj9ynX&#10;jRo7QdyHdMT7OCQYe5Bha9ygHhUt8pMI7eVB586fp/4Dh+pnbvjosTRq2GA/l1u5QnktTGIvNhXL&#10;l7XqwyIlJfzi/cgHG98DFm8phpkzZaSa1atR1iyZ6PKVq9L71O69+6SgqkmL1rR4wVyb4bB4LH4m&#10;2FNRndo1KEe2rLJd1syZuUo+W2qPsTen4UMGyjYPHj6kQ2Kf8nuCbcz4iVRXvBP88qQ1ffIEGaKL&#10;OfIzzTa4fx/KJuZlS5ggvjyzBy0l2mI27CnM0jg019LlK2Uxe4vKKt4HMBAAARAAARAAARAAARAA&#10;ARAAgZBJAOKckHlfsCoQAAEQAAEQAAEQAAEQAAEQ+GEIcGgqFuCwFfY0hc8pkDurFs1s33vE6eKc&#10;2DHdiI937z5o1vHixKI0KZLqvL1ErqwZqHXDX3UYGw5jlTl9amrfa4S8Fvacw9ekBALsvWbVxh16&#10;uE6t6lP61Ml1PlvGtPL6Bo2bKcs27tgvhDvpKG1K22vh+bq2bUQRI0bQY6hEMhGOi+dVTDOlTamq&#10;An0+fvIUsfDDN3MTobWMYYhYZKCsX+8e8uO1yvOH+HRp00gPN+yBZMOmLaTEOSy6USFzSpUsQX17&#10;dlPdpDAmb57cVL1WXSlWWbNuA/HYKixWv4FDtCcW/qA9WohLwoQJI/uzZ5zyQrhSqlwlKSRgcQWv&#10;I0P6dLI+WdKkxAKiLt17yXyP3v1p9vTJ5O39hjp36ynL+CP+iCGD9Jiy0Ek/LDhYuGixHi1dmtQ6&#10;vWSpj1clFnIsmj/XLFQPCxZYONC0pY8o7OixE3bFOTzggrkzqehPhfXYKsEf9zl0lrKYMd399cGf&#10;79H0KROIBU5s6dKkkUKbwsVLSXEEexe5eu06pf16Pew9pHFzUwitMSOGmokPCuTPS3ly55Red3i8&#10;1u060L+njup7zGVG69ShHXVo19ZYJNMB3X+WA/E9X7poPqVJnUpXZRdiiqhCxMfebdhOCdGYo+Ic&#10;NdiyxQsodSrTs/pzieLEYpM/u/aQTfi+XrtwRjzzEVWXb3ru3b0rtWhmElbxc8yiloIi5BvbWvFM&#10;+kecw4Iwz9y5iAVe/Py/fPWKokeLZnZtO3ft1vm6tWrq9IrV/9Div5fJPN+Xpf+bp8Ni8b2pUqmC&#10;8GjTjFigw+P/b/FSali/ju5vTLDYzfKZUvXrN5rCo82ZMUXeF65zc3OV+zmKEEb26NVPCslYMGh8&#10;/6kxjGd1n3clSqSL04nn11JYw+8ixYaFgez9x93dTffhxN59B3S+dk0fQZ0uQAIEQAAEQAAEQAAE&#10;QAAEQAAEQCBEEYA4J0TdDiwGBEAABEAABEAABEAABEAABH48Atv3HdEXXdAzu07HFB8+Eyf0kOGj&#10;rt28Tc+9XgqvKdF1/bdMNKtTxUqYEU18oPXMnokOHDstl3b73kNKItbPxl5xlJUvWdhMmKPKUyVP&#10;TNXKlaBla7fKor2HT9gV57RtVMOmMIc7smBnULe2tP/wSUqVIgllTmcSE6i5Anrm0EO2wg8Zx2OB&#10;iPHj9MNHj3R1hPDhdVolWKxx6qjpA7Mqf/z4iUpSeBv9okSJTOtW+4hVdEORePv2rfZGwR/chwuh&#10;jRLmqHbs2WLMyGEyFA2XnT5zVotzOF9HfOTetHmL9JSzactWWrdhI508dUZ66eF69pzhl3cMbueo&#10;sQBo9LgJcl7V1xjCZ+uGNarY5rmI8Eyj7PDRo3aFCA3q1bEpzFF9A3Ie0LenFuao/uHChaOG9epS&#10;v0FDZNGt27e1OOeEEHqpEEHVq1Y2E+ao/oUK5Kc2LZvTpKnTpfDhxs3/pFccVa/OfJ9tCXO4PqD7&#10;T42tzq1bNjMT5qhy9rSixTliHwXExo8ZYSbMUWPUFp6N9h84KD3AcBl7g7HnDUn1CY4z8zYKc9Sc&#10;yZMlo+LFisgQZuztxsvLi1xdXVW13XON6lWleIYb7BAilArlypi1NYa0KlumlK5bsfIfnWbRTPTo&#10;5v9+4P03deJYypAtt2zHe86eOKd7l05mYjc9sEgYQ3SFj2D9DqtWuRLxERRmZLNtx06qVsV8nrXi&#10;3aTMltchVYczCIAACIAACIAACIAACIAACIDAtyfg8u2XgBWAAAiAAAiAAAiAAAiAAAiAAAj8qARY&#10;cMPCG7aEHnGlJxsjC6MnHRUSylj/LdKx3F1FyBPrD7S8Fo+4phBEj54808s7f+m6TucUXnfsmbHu&#10;/KVrNpuxCCiW8Pjjm3kID0ActiuL8OZjKUzxrZ8z6izZsDcNZRz+ZfzEKXTr9h1VZPfMnjiUcUib&#10;Dn92lSIa9izjm5095xMijdt4Cu86toQ9XMehb5SdPntOJeWZmY0cOliGueGCP/7sRhy2iK182TI2&#10;Q+/ISn/+dBOheIaPGquPgUOGS483+QoXoynTZ+pR5s+ZSTFixNB5vxLGe81CH3tWIF9ee1UBKmdP&#10;PgkTJLDZN4kQcigzCq44bJWy/Hk9VdLqzJ6OlJ2/cEElzc7FixYxyxszAd1/xjE4nS1rFssimY8V&#10;M6Yuv379hk47kuAwb/asZPFiuorDgIUEy53TfuiuFMlNHsEeP/EJwefXmo3hulT4KtXHGNKKvTPF&#10;+Rrmjb077dy9Rzbj/cdeZmwZi4OUt6Mjx47ZaiLL8gjvPfYsV06TaLRG7Qa0bMUqGXrMXntnlhvZ&#10;rF6z1mxoDmn197IVsqxwwQIivFh8s3pkQAAEQAAEQAAEQAAEQAAEQAAEQhYBeM4JWfcDqwEBEAAB&#10;EAABEAABEAABEACBH4qAUXCTI3M6em0hKMiSITUt9Pn2SDv2H6XyP//0zfkkih/P7hqiRomk64wi&#10;Eq+Xr3R5Qo84Om2ZiBfb9KH/xavXltUy7xbD3DuEzUZBVFhLePIYIbzG+GZGgQi3y5IlswhVVUp4&#10;n9kku7GXET7Y+0bhQgWJw/cULpif2MuF0VhU07dXd+o7YLAs5o/QfHB4oaJFfqJiRQoTf7i29Jbx&#10;4KHJUw+3375jl3FYm+njJ05alceLF5dGjxhCzVu3k15buAGLAIYM6GvV1tECFhyMmzjZ124szOFr&#10;tLQ3b97IMD0HDh0R3nxO0RMhgHjx4qUM0WXZ1l4+Xlz7e9BeH9/K06ZNbbc6RnRTiCLjM2H0RsLC&#10;q0FDR9gcg8OdKTt95hyVEyHJLI3vlT0L6P6zHM+e+IPbsbcoDsMWEOM95Zt3GSUs4bHP/nveynNK&#10;QOYMbJ+UKVPYHcI1AO8nFqBVrVSRlq9aLd8TxtBWu74KcHhC9rCk7OlTk/CH90jWXPlUldVZ7SH2&#10;1PTixQubgjcl+rHqLArYK86iJUvpmhBf8VjtO3aWzbKJd1tB4d2J329ZRDi4oDBmU7lieek9iUNb&#10;PX/uJcNp8VzGkFZGNkGxDowJAiAAAiAAAiAAAiAAAiAAAiAQeALm/+cr8ONhBBAAARAAARAAARAA&#10;ARAAARAAARDwNwEW3Chbs2U38WHPnj1/QTdv36Okib6xd4Aw9lZov9z7zVtZySGnLEUoxl4sbGHP&#10;OK9ee9OHDx+NVSEi7SLWZym+8Wth4cKGpcnjx9CEyVNp7ryFWkTCH8rnL1wkDxYodOvckWr+Ws1s&#10;uGaNG0pPGVNnzKIzX73bsLBlzbr18mBRB7fp2b2LDqnkJT6+G019mDeWWabteTwpW/oXKSJS4Zf4&#10;I7m7u+9eiyzH9m+eRUeJEyci9iJTu9avlC6NyXOQGuP6jRvUrNVvfoYWU+2D6xzWJazDUz17/tys&#10;j3/u091798z6+CcTmP1nHN/FxcWYdVo6depUvo7Fwh9lN27cVEmHzkZRlG8dP3/+7Fu1rnNxCcBL&#10;UPe2nahaxUecw7UsyFEiLBXSip8Po1iNBWlG88/+4fYs3nPEGxX3iSvEbMsXL6RRY8fTgkVLuEja&#10;ydNniI+JU6ZJ7zyjhg0mo6cn1S6wZxberFztE9Ju6/YdWqBlDGlV6ucSgZ0G/UEABEAABEAABEAA&#10;BEAABEAABIKYAMQ5QQwYw4MACIAACIAACIAACIAACIAACNgmcOPWXWLBjSO2Y98RalijgiNdZNvP&#10;n30PheTwgA52iBI5khTcvHv3nt6//2A3LBZ/HGdhDhsLeb4XY0FSh3ZtqV2bVnT46DE6eOgw7Ttw&#10;iA4cPCQvkT+sd+zSnT5+/Eh1a9c0u+xKFcoRHxzSZ+/+A7Lvhk1bdJsZs+fS/QcPaerEsbLM1RAG&#10;Kp8QurRu0Uy3tUy8f/9e3IsIFDlSRMsqmWdPHkqYwwU8F3sPSpvGvqcYmwNZFE4YM5KqVHJsH3MI&#10;m1/KVdZefNijSplfSknxkKtrDCk4iB4tGpUqV8litpCZdXcziZw6d/ydMmey73lE3af4Hva9Vvl2&#10;lYHZf76N64y6y5ev+DrM7TumEHApUiTzta2xMmJE056+cPGyFrsY21imL10xrSWyeGcFpxXIn096&#10;puJ3AQtyWJzz2ttbivB4Hb9WqyLeiaZrimHhoYc9TdkztX+4PlFC2+HX7PVV5SzQGTZ4APXp2Z12&#10;7dlLh44cpW1CKMPedNguiftYvsqvtP6fFZTVyV50jGw4tFW1KpWI3wfrv3ojYzZRo0SR68APCIAA&#10;CIAACIAACIAACIAACIBAyCUAcU7IvTdYGQiAAAiAAAiAAAiAAAiAAAh81wR2GrzmpEiaiIoVyG3z&#10;et+Kj5ALlq+XdfuPnqL61cuR8mJh9OLy6vUbm/258PFTcy8ddhsGUQWHolKim7sPHlGyxLY/EN9/&#10;aArhEyNa1CBazbcbNqzwopPPM488WKxz4+ZNmjJtpvZGMW3mbCtxjlpturRpiI+mjRqQl5eXDHHV&#10;d+AQWc2edAb07Sm97MSJE1t1ocSJEpp529AV/kiwl5buPfvKlhyCS4l0OKTN2pVLffWA5I/hHW5y&#10;7PgJLczxzJ2Lli1eoJ8DNRhzCS0WJ44ptFbCBAkCfJ8cud7A7D9H5nGkLYtRnj17btcjE4s+lGXM&#10;kF4l/TzHj2/yuLP/wEES6jg/+xw5cky3MXrs0YVBmGAPR+w5i73QrF2/Qez1wcKDzl49o6WYLWZM&#10;UwhA9rxl9KqjOwVBIkqUyDKcHofU69uzmxQbDh81VgsNl69Y5XRxDrOpUb0qTZo6nVRoq+MnT+n3&#10;AYfdgoEACIAACIAACIAACIAACIAACIR8Ai4hf4lYIQiAAAiAAAiAAAiAAAiAAAiAwPdGgD3EsNBG&#10;2Z+t61OBPNlsHsULeVLWDD4hfjjU06lzl1Q3IcYwfaA1Clt0A5HgkFL+Fee8fPna2NVp6UzpUuqx&#10;9h05qdOWiQPHTuuijGlNfXRhKEy8fPmSnj/30h+SjZeQLGlSGjSgLykhAHuh4LBVbG/evJH9WHBi&#10;GZbH1dWVmjVpJL1pqPHOnvtXJjNnzKCKaM/e/XIcXWCRuHP3LrFnEhZHGI33Z8fO3fVaZk6dRG1a&#10;NpdNOLwWCwiC29hTh7ImjepbCXO4jr0ROdsePXrs7CHleJ55culxt+/cpdOWCfZ6wveID29v+wI8&#10;y34qH9D9p/oHx3ndxk02p+F9v3b9Rl2XIV06nfYrYfTuxHvnytVrvnZhkdDGzVt1G0eEQLpTIBOV&#10;K5XXI+zcJcIcrtsg8ymSJ6NsWbPoOk6wYKVA/ryyjNduFDGZNRSZR48fy/1z//4Dyyp/5fn9xcfb&#10;t2+t2ufJlZM4nJUyFtEFxJ5bhHmzHMMoTuLQVus2+OwLFibl9bQtbLUcA3kQAAEQAAEQAAEQAAEQ&#10;AAEQAIFvSwDinG/LH7ODAAiAAAiAAAiAAAiAAAiAwA9J4KQQ2LDQho2FK5EM4UpsASmcL6cu3r7v&#10;sE4nSWAKc8Oilzdv3+k6TvDH7YUr1hOLLexZpEim8FHnLl611yxQ5QXzZNf9t+4+RCfOXNB5lTh7&#10;4Sqt3bJbZalQ3hw67WjiuBh/+KS5tHrTThkqytH+zmxfu0ETypg9N6XNlJ2kBw+LwT8I8QULKNj4&#10;I3y0qD4egyZMnib7ZciWm8ZNnCzrLX+ePH2qi5RwIXLkyFS9amVZfu/+fWrTviN9/PRJt1OJJUuX&#10;U54CRcizYFEaNXa8Kpbn+QsX0e69+2SaRTkZ0qej339ro0VEI0aPIyUGMusYhJnEiRPp0e/evafT&#10;KnHr9h0aMnykygbqHNbF9L+LWPTA4gdnW84c2TXP1WvW0fSZc6ym4Oe2S4/e8h7xfdqxy76Ix6rz&#10;14KA7j974wVFeZfuvYhFX5Y2U4RR27TFRzDDz0WqlCksm9jNx3R3p8oVTWKXshWr0sVLl222Z/FK&#10;9Vr19H1Ony6tCDOW0WbboCxMlyaNnnfRkmU6pBWHkjN6SVNrMHqMadi0hRThqDp1Pn/hImXLnV/u&#10;oeq166lif5/53cTvLz54Dz58+Miq77Nnz3RZ9mxZddqvRJSoplBUBw6a/r1mqx97DVP3ZLF4d639&#10;KlziMIDsEQoGAiAAAiAAAiAAAiAAAiAAAiAQ8gkgrFXIv0dYIQiAAAiAAAiAAAiAAAiAAAh8dwR2&#10;GAQ2hfOahDf2LjRrhtTSUwh/rGcRy2vhQSOqCC8SLlw4ihPLnR49eSYFOF0HjqOq5UrIssdPn9G2&#10;PYfp5m1rIYNxHo84sXT2xavXNGDMDMqXMwsljB+X0qdOrusCk+Cx6lQpI4VCPM7EOUuEN6DUlDVj&#10;WvHRmej0v5fpxNmLeopq4hpSJEmo844kvF68ogmzFsku5y9fJ9fo0ahIfpOXEkfGsmx75NhxIWSZ&#10;YFlslS/zy8/EH/jZ6taqQcdP+HgLatSsFXX8vR3lyZ1ThPFxp8tXrtCgoSO0h5qqlSvqsTitRDks&#10;hmGvKYUK5pcCntt37tKMWXNo2/adsn2+vJ4UL15c3bd/7x506vQZ6U2DxQ3VatahX34uKcPNPBUf&#10;0tdt2EQsCFHWqIHpo/31Gzeoe+9+soo9+rAoh43D2QwfMpDqNWoq87916EQb16ykiH4Iy2RjJ/wU&#10;zJdPj8LhvDjMVtGfClPkyJHoxKnTUtziLBENCyH4/rGwga1uw6YyrA6HCStRrKheR2AS7Plk3uzp&#10;VLJMBTlMv0FDiEP1FC5UwOceC7HRnL/m00lxH9k4tFipkiVk2pGfgO4/R+ZwRttqNetKUVm+vHmE&#10;yPAtbd22U4tTePypk8ZR+PDhHZqqc8cOtGXrdvl8sUeqClV+pUoVyhELo9IKscfNm//JZ5O987CQ&#10;TdnQgT77X+WD81yzejUpVNq5e4+etmL5sjptTLAI78ChwzLEHT8PFavWIG6bR4R9+/zpsww5ZfRy&#10;1f631sbu/kpHjx6dWAS0bOUqKV6q36Q5NaxXRzLkAfid2G+AyXNO2TK/+GtcbpQsaRLddoYQYnEI&#10;x4LCG1Am4f2LvYpZmmJz4KDJQxbfTxgIgAAIgAAIgAAIgAAIgAAIgEDoIABxTui4T1glCIAACIAA&#10;CIAACIAACIAACHw3BFhYwwIbNhfhoSN7Jh8Rh28XyJ4B8mTPRAe/hn06cPQ0lSjsKbu0b1qbeo+Y&#10;IsU5LK6Zs3i12VCRI0Uij7ix6Pp/d8zKVSZ6tKhShMNCFrZrN2/LI2mi+NS3U0vVLNBnXu8TERpl&#10;4/Z9cq0sxjEKctQELKQpW6KQyjp8fub1wqzPg0fO83rCXlRGj/NbnJM0aWItzqlQrowIzbOBtu/c&#10;LUUCLMKwZSWLF6NG9evqqpQpktMf7X/T802aOp34sDT2tjOwby+z4hgxYtD/5s2mX8pVlh/Ujxw9&#10;TnzYsr9mTSOei4097LT7o7NuNmLoQCnKUQXFihSm8mXLSNGED4uJ1K1zR1UdpGcPj3jUtlULHVJr&#10;zrwFxIfR2rVpSeMnTTUWBTjdUNwL9ujCxl5dlGeXO9dNYeUCPPjXjuyRaPGCuVSzbkNZsmbdejNB&#10;ihqfQ/fw/WQxnqMW0P3n6DwBbV+4YAGKFSsmrVy9Rt5Py3vK4/bs1lkKsRydI4nwtvSXEEA1aNxc&#10;C3QWLFpCfNizCWNGUq6cAffaZW9c/5aXL1eaevQxiYOYT8IECWx2ZxHZ8MEDpDcbFvOwQMfe/v+t&#10;dQspsrE5kB+F7dq2EiKcY3J8fg46dulus0f7tq2Jw1z51wrkyyu9RylhFHvs4oPvd6vmTa2GKVum&#10;lBmbbFkyU+pUKa3aoQAEQAAEQAAEQAAEQAAEQAAEQCBkEjD5KQ6Z68OqQAAEQAAEQAAEQAAEQAAE&#10;QAAEvjMCxpBOubJm8PcH98KGME/7j57SVNgrTdffGlHihB66TCXY803fTi0ouiF8iItLGFWtz60b&#10;/krlSgovJELIY8uMfdjjhz0zhhcxhgZS7WtU+JlqVCwlQjeZwpmoOp67StniVL+6754Qwob1/T/l&#10;kyVOQJnTp5LDxhDCo2IF86gpAnT2az5bg7qEMa2Rw0zNmz2Dhg3qLz2iWLZnDy0DhLhmzowp5Orq&#10;albd8fffaPmShZQjezazcs6wJ5XGwuPNxrWriEO+WBp7vVm1bJHdD/LsDWPX1o1mnmAWL1mqvfxw&#10;SCD2TGNp/Xp116G32CsHi3T8Y2FdTPvGuE/801e1YSHQyKGDrDiyeIW9+vz5x++qqRS+6YxIuBj2&#10;LYvi/LJav1YjFmp4Ci8kflm4cKZrs2wb1iCosXXdhQrkpyUL/iL2fmRpHMqpQ7u2tHPLBitPIsZr&#10;sDWuGisw+y9sWJMYyLfnIEIEH4824b+e1dxGMZHxmVD16jxmxFD5DKiQbqqc7+ugfn2oZbMmqsjh&#10;c948uWnP9s1Up+avvvYtXaok7di8nqpU8vFkZNnYv7zN97lpnxn5GblazhMrZkzitShTIepU3vLM&#10;3oTYqxCLbyz5cVvevywA6/qntYjOuCbLcY15Fu9t3bCWmjVppEOxGevVHJ07/m4WYso4vq1r5r25&#10;bPF8at60kc21G+fgdJzYsal4sSKclFajelWVxBkEQAAEQAAEQAAEQAAEQAAEQCAUEAjzRVgoWCeW&#10;CAIgAAIgAAIgAAIgAAIg8AMQOHPGJ/RN5szWH+IduXzjf+ao9OfPX+jLl8/i+CK9lnwS4ZE47MWn&#10;z5/o9u279PrVK/L0zO3INGgbAglw2Ks79x/RJ+EBJX7c2CLkUASHVsn7gz37sEWOFNHsQ6tDA/nR&#10;mOfh8FNPv3q5cXeNTm4xoosQV9bCIT+Gslvt/eatvAZnjml3Mgcq3onQLezhgtfFApsIEfx3j/ie&#10;3hahjrzfvKFEIrxS9GjR/D3rWxEm6P6DB/RKeFZyc3OVH9h9E3T4e+Bv2NDLy4tuCR7u7m7yeozi&#10;CWcvi0Miffr4UYbwimRHwOaMOV+8eEF3RXilL+J9HTt2LClGcMa4xjECuv+MYzgjnTZTdunNhj3D&#10;LJo/Rw7J74W79+7RgwcPZZi2ePHikW9iQEfX8UY8O6eF5xcen+9pJBGSLV7cuJQxQ3r5XDg6Xkhr&#10;z56vHj58SE9FSEMWviRKmCBIws69fPmSOLReFDFHYuGdyBnPHq/dW9wT3gPs+cvee7tsxao61Nvp&#10;YweJxUwwEPAvgUOHjlBU8e/ORIkSEAvpXITYl4XEvId5z4URwlolRjbuQWPav3OhHQiAAAiAAAiA&#10;AAiAAAiAgDUB058AWdehBARAAARAAARAAARAAARAAARAAARCFQH+wJQ4QbwAr5k/QNnyahPgAe10&#10;5HncWJAjjqCyKJFtewEKqvn8O25EIQhIk9rHs49/+3A7FtMkTZrEkS66LQtKkiVNqvPfQ4K9DFl6&#10;Ggqq67LlkSQo5mJRAh9BaQHdf0G5JjU2vxc4hJO9ME6qXUDPLFjxjyekgI7/rfuxkClB/PjyCMq1&#10;RI8eXYftc9Y8vHa/9v6GTVu0MKdurRoQ5jgLPsYBARAAARAAARAAARAAARAAgWAiAHFOMIHGNCAA&#10;AiAAAiAAAiAAAiAAAiAAAiAAAiAAAiAAAiDgXwLspefBw0d08NBhGjF6nO7WumVznUYCBEAABEAA&#10;BEAABEAABEAABEAgdBCAOCd03CesEgRAAARAAARAAARAAARAAARAAARAAARAAARA4AcisGDREho4&#10;ZLjZFbdv21qGBDQrRAYEQAAEQAAEQAAEQAAEQAAEQCDEE4A4J8TfIiwQBEAABEAABEAABEAABEAA&#10;BEAABEAABEDgeyIQN24civQiErm7u31Pl4VrCUIC8T08qF2bllS/bu0gnAVDgwAIgAAIgAAIgAAI&#10;gAAIgAAIBBUBiHOCiizGBQEQAAEQAAEQAAEQAAEQAAEQAAEQAAEQAAEbBPZs32yjFEUgYE6AhTgV&#10;ypWhGDFiUPRo0cwrkQMBEAABEAABEAABEAABEAABEAhVBCDOCVW3C4sFARAAARAAARAAARAAARAA&#10;ARAAARAAARAAARD4EQhEjRKF+ICBAAiAAAiAAAiAAAiAAAiAAAiEfgIuof8ScAUgAAIgAAIgAAIg&#10;AAIgAAIgAAIgAAIgAAIgAAIgAAIgAAIgAAIgAAIgAAIgAAIgAAIgEDIJQJwTMu8LVgUCIAACIAAC&#10;IAACIAACIAACIAACIAACIAACIAACIAACIAACIAACIAACIAACIAACIPAdEIA45zu4ibgEEAABEAAB&#10;EAABEAABEAABEAABEAABEAABEAABEAABEAABEAABEAABEAABEAABEACBkEkA4pyQeV+wKhAAARAA&#10;ARAAARAAARAAARAAARAAARAAARAAARAAARAAARAAARAAARAAARAAARAAge+AAMQ538FNxCWAAAiA&#10;AAiAAAiAAAiAAAiAAAiAAAiAAAiAAAiAAAiAAAiAAAiAAAiAAAiAAAiAAAiETAIQ54TM+4JVgQAI&#10;gAAIgAAIgAAIgAAIgAAIgAAIgAAIgAAIgAAIgAAIgAAIgAAIgAAIgAAIgAAIfAcEIM75Dm4iLgEE&#10;QAAEQAAEQAAEQAAEQAAEQAAEQAAEQAAEQAAEQAAEQAAEQAAEQAAEQAAEQAAEQCBkEoA4J2TeF6wK&#10;BEAABEAABEAABEAABEAABEDgByPw/v17evDg4Q921bhcEAheAnjOgpc3ZgMBEAABEAABEAABEAAB&#10;EAABEAABEPAhEA4gQAAEQAAEQAAEQAAEQAAEQAAEQOBbEHj79i19/vyFXFzCUKRIkfy1hI8fP9L7&#10;9x9k2yhRIvurT2hodOXqNSpbsSq9ev2a2rdtTZ07/h6sy548bQZNmzFbzrl53WqKFy+uv+dX9zFM&#10;GKLIkf13T3y7j58+faJ3797L+SNGjEBhw4b111q8vd/IduHDh6Pw4cP72ufR48f07/kLdPHiZYoZ&#10;y50ypk9PqVOlpHDhAv6/SRQHXyc2VDpybYZuoT5Z9Ocy9PTpMypUMD9NHDsqWK/nWz9nAb1Y4/Pi&#10;6BiOvF8dHRvtQQAEQAAEQAAEQAAEQAAEQAAEQAAE/E8g4P/Xyf9zoCUIgAAIgAAIgAAIgAAIgAAI&#10;gAAIWBEoWPRnunf/PsX38KCjB3Zb1dsq6D9oKM2aO09W7d62iVKmSG6rWagrW7NuvRTm8MLHTZxM&#10;nTq0E6Kl4HN2++LFC3r85Ink9v6Dj/jJvxDVfeT2G9espMyZMvrZddjIMcSCIDbL+7hqzVpq1+FP&#10;WTdp3GiqVKGcTPv2w2KbbLnzyyZVK1Wk8WNG2Gz+97IVNGjoCH2tlo3Kly1Dwwb1I1dXV8sqP/NG&#10;Dn42Fg3GjR5O1SpX8k/T76rN3bv35F5/8uRpsF/Xt37OAnrBvfoNpHkL/heg7kmTJKb9u7YFqC86&#10;gQAIgAAIgAAIgAAIgAAIgAAIgAAIOI9A8P2fPuetGSOBAAiAAAiAAAiAAAiAAAiAAAj8oAS+fPmi&#10;r9yY1oWhNJHXM49eeamSJayEOb936kL5fyouD/YsE1KtdbsO9OaNjwcb39ZovHfGtGWfz58/WxbZ&#10;zBvH+PzFug97HuktBA4d/uxqV5jDA7N4o3SFKnT+wkWb8zi10LSVnTrsjzrYmbPn9DMyf+Eimxj8&#10;es5sdgoBhcb9HQKWE2RLCC3vuSADgIFBAARAAARAAARAAARAAARAAAS+awLwnPNd315cHAiAAAiA&#10;AAiAAAiAAAiAAAiAQGggkE+Ic3ZsXk937t6lgvnzWS357r17dPO/W7I8JGs6rl2/QewVp2+v7lbX&#10;8C0L+g0cQrP/mq+X0KxJI/qpUAFKkTw5PXv+nM6LEFejxk6QnpyYc6VqNen0sYMUMWJE3ceRRO/u&#10;Xf1sniVzJj/boIH/CXgLUZh6Rp49e26zo1/Pmc1OIaCwXOlfKHnSpFYruXrtGi1c/LcsL5A/LxUv&#10;UsSqjbu7m1VZSC0ILe+5kMoP6wIBEAABEAABEAABEAABEAABEAjZBCDOCdn3B6sDARAAARAAARAA&#10;ARAAARAAARD4QQikSZ2K+AjtNmP2XCperAgVKuATZupbXw8LNYzCnOVLFlLePLn1sjjsT7Ysmals&#10;6VLUuEUbOnDwkAy7tH3nbipdqqRu598Eh2lr0ayxf5ujXTATCI3PWcEC+YgPSzt4+IgW5xTMlw/7&#10;zhIQ8iAAAiAAAiAAAiAAAiAAAiAAAiAQgghAnBOCbgaWAgIgAAIgAAIgAAIgAAIgAAIg4DwCLMq4&#10;feeODGMUM2ZMSpQwAcUSZ//a8+dedOHSJYoYIQKlSpWSokeLZrert/cb+vT5E4UPF44iRYok2719&#10;+5au37hJDx89onhx41KypEl0na2BXr56JYsji/7hxDhsr16/Jg5p8/79e5nnn9einUvYsDIfLWpU&#10;ChMmjK4zJh4/eUJXr12Xa0qTJjVx2+Cytu070q6tG8nNzTW4prQ7z+WrV3UdexcxCnN0hUjEiBGD&#10;unbqQBWF1xy25StXBUicIzsH8odDg928dYsePHhIUaNEIQ+PeGL/JrQ7Koc6Y88xbFEiR6awX/eH&#10;ZQfeR+/E4eLiIsdV9bzHeK+xGfcfr+PMuX8pnBiPvQz5936+fPlS7n32SpQkcSJKnDixHEPN55/z&#10;hw8f5Bj37t+nZEmSiDESWYV743G43dt37+jVS5/nh8vevH1D6nmKED68mQckVW68Tu5jaY6+Pz6K&#10;e6BCuvE9Y8ZsT54+pX+FZ6bYsWLJd0BkcX+C22ytje85e7pib0MpkicVa/PxzKPeOZGE16jwgp0t&#10;szWevXbXxRz3HzwQ+yAxJU6UUHMxtldzBuQ9ZxwHaRAAARAAARAAARAAARAAARAAARAIyQQgzgnJ&#10;dwdrAwEQAAEQAAEQAAEQAAEQAAEQcJgAC2qGjxxLm7ZstepbrEhh6tLpD8qUMYNVnSqYv3ARTZk+&#10;U4fIUeXsYWVgvz7EY1ha9jz5pbihSOFCNHPqRJo2czaNGD3OrBmLY9q0bE5tW7ew+kDNIiLPgkVl&#10;+3ZtWso1sjggU448ZmNwJkM2k9eXtSuXUvZsWXUb/mg+bcYsGj9xihZbqMoUyZNRi6aNqW5tH/GJ&#10;KnfWmcfPKjzQrFy9RgqiuvbsQ1MnjnXW8AEeRwkmeAAWCPhmuXLmoNXLFtNnIVxwFWKd4DYvLy+5&#10;b+bMW2A1NXt86fj7b1SuTGmruh27dlODJi1k+bRJ42y24crO3XvR0uUrZbvrF89SBCE8Y7t4+TIV&#10;L1VOprt36SQ9H3Xt0ZuOHD0uy9RPvryeNHLoQC3kUOXqzMKXwcNG0rwF/1NF8sx7v48IdVajWhWz&#10;cluZS5evUPfe/aQHI8t69sg0YvBAihcvrq4aPHwkTZ85R+c5MX7SVHlwmp/X+XNmclKK9SyfM1lh&#10;+Ano+2ORCC/Fe56N9xALUjjEGwtgjNagXh3q1rmjr2I/Y3tnpC3XdvT4CZoybaZ8Tnn8Jg3rU/8+&#10;PYn3n3q/NKpfV7zvetucfsXK1dThz66ybtmi+cT7wmgsqOoi9s+27TuNxTL9q9gD/cReYDEcW0De&#10;c7IjfkAABEAABEAABEAABEAABEAABEAglBHw+TOeULZoLBcEQAAEQAAEQAAEQAAEQAAEQAAEbBFg&#10;LxA1ajewKczh9hyqqGqNOnTl6jWr7h8/fqT2f3SWH9h5HEvjsnqNmtLIMeMtq3T+w8cP1L5jZyth&#10;Djdg7xDDRo2hsRMm6fYqIbQg2tijBdsX8Y9fptpyOx6/YpVfpTiC05bGIgH+YD50xCjpjcey3hn5&#10;QeJjPnsIYVuzbj2tWPWPM4YN1BhZMmXS/bds3U53793TeVsJFujkyZWT0gpvQ8Fp7GmpUbNWZEuY&#10;w+tg0UqLNu1p7foNVssy7gOrSkPBl8+mPWXWx1RMt27fkc+QpTCHh+GQXwWKlJQefQzDyiR77+Hn&#10;x1KYw5W8H//s2oNGjZ1g2c0sz/ul6M9lbApzuCGLPcpWqmb2/BqfHbPBbGSMbc2u/2vbwLw/jOPt&#10;3L1X3itLYQ5P89f8hVSzTgNiXsFlxrWt+mctDRg8TAtzjGsw8mGBmj37/Pmzrvps2FNcyPumSInS&#10;NoU5XP/3shVUTAjBbt78j7MOv+dkJ/yAAAiAAAiAAAiAAAiAAAiAAAiAQCgkAM85ofCmYckgAAIg&#10;AAIgAAIgAAIgAAIgAALWBDh8TK16DfVHZ/ZiU6Z0Kekl57wIK7Nx81basm27FArUrNuQ1q1aZuaB&#10;48Chw7RMhDJii+/hQcOHDKQcwivNg4cP6dDhI9StV19ZN2b8RKpbq4YMNSQLDD/79h+UORaosIea&#10;QgXz04sXL2jHrj1atMAChfTp0vkZMsnN1ZXW/7NCjtexczc6f+GiTK9Z8TeF/Rr2Kk2qlHr2RUuW&#10;0snTZ2Sevfy0at6UMmfOJMNy8bUNGzFaXvuEydOkZxXfvAfpQR1MuIo1Txo3mmrUbSB7dhOeRDzz&#10;5KKECRI4OJLzmru7uxF7nWFxC4f6Kl2+ivQSwl5YgjPUl29XJIUtHbvQoSNHZTNeb7UqlSifZx7h&#10;geUh7d67j9ijExsLdJYtimnlrURWOuFHzdO4zIaGQgAAQABJREFUQT0qWuQnShDfg86dP0/9Bw7V&#10;z9bw0WNp1LDBZrONnTBZi+KYK3uIKVywAL0XYad2Cs8+s+bOo3ETJ5v1MWbYwxHvF2XsueWnwgUp&#10;ebJkdP/+A+GNapYU17FXFhaYzZzqI3JrKbxBVa5Ynk6ePCU97nD/WjWqU706teRQrjGiqyF9PQf2&#10;/WEcnN8RzOA34QXLM3duEVYrAu3Zt18K57gdP6cr/1lD1SpXMnYLlrQSfzGj3EKIFidOHIobJ7bT&#10;5h40bLh8z/CAzZo0ogZ1a5GbqxudOHVavgP5Hcz3cMbsudIzj6PvOactFAOBAAiAAAiAAAiAAAiA&#10;AAiAAAiAQDATgDgnmIFjOhAAARAAARAAARAAARAAARAAAXMC/KHWt4/2xtZHjpmH2THW9ejdX4ei&#10;KlWyhAwv5eLi4zA2qxCp1Kheldq0/4NWr1knPw7/2b0nzZs1XQ+xfuNmnZ4zYwplzpRR5t3cXKUX&#10;lShRo1CPXv3kh2f+wKw+/utOhsSyxQsotUE483OJ4nI89h7C1rRlG7p24Yz4aB/R0Ms8yWvndbPF&#10;jOmuK7OI0FHhwobVeZVYsnS5TLIwaNH8ucQCHWXp06WVgiOel+3osRO+hvZS/QJyLlggH7Vo1liE&#10;15otWbUXopMlC+ZSWBtr9mv8tes3Ck8ut/1qRl5CAOWbTRgzUnpMYg8uLNBp3a6DbM77xDN3LsqR&#10;PRtlz57VJlffxrVV90GIUV57e9uq0mURwoen8OJQxsIq5RGHhWHLlyykmO6me17ml58pU4b00vMR&#10;92nYtCWdPnbQ1/2jxg7IuXf3rvIeqr7p0qaRQrWCRX+WRWvXbTAT53AoqNHjTF5xFv41i9gDkTIO&#10;LcVCNV63PWOvVsrjU+sWzahH1z9101QpU1DevHmonPCac+bsOdqzd7/0PMN7ysMjnjzY85CyJIkS&#10;6WdHlfl1Duz7w3L8+XNnSg9MqjyLeJbjxY0rPWtx2dZtO7+JOIfnXiDWVvSnwpx0qvG7XHlc4mer&#10;b89uenzeA3nz5KbqtepKcdIasYf69e4h3wuOvOf0gEiAAAiAAAiAAAiAAAiAAAiAAAiAQCgjAHFO&#10;KLthWC4IgAAIgAAIgAAIgAAIgAAIfI8Eho8aG6jL4o/6HEaJjcUpY0cOJSXMUQOHCROGRgwdRIeP&#10;HJPinG0iRM6zZ8+JPauwPRAeSpSFj2ASTqgy9nLhH08X48eMMBPmqP61haeK/QcO0srVa2TR5StX&#10;nSqQ2brBZ1w1n+W5iPBCouzw0aPUsH4dlXX6ufMfv9MOIbZgbzUcCmnWnHnUvGkjh+fZtGWr9sbi&#10;cGdDB/YSxIIXFoewgECZcXzeNyzgqlq5YqBCWrH4J03GbGoKm2f2KjO4v8lLjDH818xpk8yEOWoA&#10;9sS0V3hm4n3O+33vvgNUvFgRVe20M4u6WFxlaezBhufj54bn9/LyIvaUxHb27L/yzD8sqjEKc1RF&#10;yeLFpDenKdNnqiKzc1nh5erO9UtmZcYMC9JKFCsqxTk8/9Vr16VHJGObgKad8f4wzs2etTg0mqVV&#10;Eh5+OOwd25WrVy2rgyXPey8ohDm8+MePn+hrMIrPVGGUKJFp3WofEaEqwxkEQAAEQAAEQAAEQAAE&#10;QAAEQAAEfhQCPn9C+KNcLa4TBEAABEAABEAABEAABEAABEDguyRw7t/z+roK5M9LMWLE0HljImqU&#10;KFTkp0K66OTp0zqdK2d2na5RuwEtW7FKhqTShf5MlChaxG5LFigou3DRvhBBtXHmmcVJyry936hk&#10;kJwjRYpEk8eP0WP3GzREh+XShcGcYIHO4X07ib0acUgfS2NRzaSp06lYqbK0fNVqy2qn5j9//qzH&#10;+/jpkw5nxaGQsgnPSPasZImiuurIsWM67czE/9k7C/ioriWMDwR3TQIBkuDu7lpKgSKFIsWhtFC0&#10;aKk8KFCkaIHiHtyLU9zdLXggQHAIEoK+Myecs3c3u5tNsqEEvnm/y517ZM65/3t3+8p+nSlSKLSo&#10;RMXP6O2tXJGB6L72Txo+f5XsvP+fVamk54TX4dJfRgsyZMoxtkfEd8b3h3HdAqIcnjVjgRGXLGO7&#10;c+eutSFR3laqRPEoW4MzLCnjTFBde/Sm4ydO0tu3b1UzziAAAiAAAiAAAiAAAiAAAiAAAiDwyRJA&#10;5pxP9tHjxkEABEAABEAABEAABEAABEDgwyDAZXz27tzi0GZ+6zeAZs6eE2rs3bumH7qzZ8sWqt/Y&#10;YPwB+Z5BYMBZcbi80KXLV2TpI5XhgsUSpUuVJM7swaVp7BlnX1HZRKyNUz/Mcx8LGurVrW1tWITb&#10;goKCaPvOXbRn3wE6euwY8f0FBj6W9xPhoBGcyKW0uDzS738MlhG4lNS6lcvCVYpp9PChxNlGwrI7&#10;d+5Q4RJhl+nhbEolihWVx+CBv9O5c+fp8JGjMjsPl1VS1qlrD3KJ6UK1v6yhmhw+s8Dmp57d7Y7P&#10;nt0kYrhveAfz5bMtzOGAWTOHCDvYv3X7Dp+cbplECSlbljRJYqtdx4+f0O0Zvb20b+lkyZTJsinU&#10;NWdb2rl7j8wy5X/9hszG8vjxY13yKtQEJzQ44/vDuI2MGU0iJmM7+8mThWTqMpbhshwTlddurqmj&#10;LDxny+n7ax/q2/8PucbCxUuJD/5MVChfjri0VbWqVShxYuvvUZRtDIFBAARAAARAAARAAARAAARA&#10;AARA4AMgAHHOB/AQsAUQAAEQAAEQAAEQAAEQAAEQ+NQJcEYJR8xFiCus2SMhQFHm4ZFGuVbPadOY&#10;+h+K0jzKXMWP1kvmz6Hho/4in3kLVDMdFcIDPsaOnyizXgwf8gcVLGC9bFGWd1kx9GQLh4VIyq5c&#10;8VOuU86Xr1yhb9t1/M8z1Bhvpk2r5vTv5i2ytBWLLoaPGkN9etkXrhjns5jGkXfDxcH3xxib4+bM&#10;kV0eXDLqip8fdeneiw4cPCyHzZjtEyFxDgsPwlMyLFAIT5RlSJ9euVbP7u5uuv3Ro0DtO9OJGTNG&#10;uMNxiSk2fr+tlTNSAVUJOXVtPHM2IS559ceQYcbm9+I74/vDuNGYhixVxvZPwf+2VQtKnSoVTZg8&#10;VZYg43tWZcO4JBtn0+Exv/Tp5dBn+1NghnsEARAAARAAARAAARAAARAAARD4NAhAnPNpPGfcJQiA&#10;AAiAAAiAAAiAAAiAAAh81ASSJU2q7+/aNX/tW3P8/a/rZkuxAAt0hvzRn/73Sx/atmOnLDe0SYhL&#10;OJsOGwtMatb9mtb8s5TyWcmic1702zP/66a1M2b0sjc0XH3BwcH0eY06OrsIZ+j54vOq5Jkhvcjk&#10;k0SW+UqcKBFVreHcTD1hbZJFM6OGDaZKVWvIvXHZqAoie8aHaF6enjR90gQqXqaC3CuLdDgTUfz4&#10;8aN0u/x8lF3xu6pcq+frN27q9hQpkmvfUef1G/PSUI7OC2sci9K4LNjNgADidzFu3LhWp/AYWzZl&#10;2kwzYc7X9epK4ZSbq6vItJKIkopSdbPnzpeZWGzFiGi7s74/Irp+dJv3JowyVZxxig8u3cdZkPbu&#10;209r1/+rb3PytBkUcOs2TRg7SrfBAQEQAAEQAAEQAAEQAAEQAAEQAIGPnQDEOR/7E8b9gQAIgAAI&#10;gAAIgAAIgAAIgMAnQIAzNSg7c/accq2ez/j66nbX1NZLvCRIEF+WX+ESLH1/+Yn2HzxEQ4ePkhlg&#10;ePKSpcutinNYfPDgwUOyFP2oBVncoyxXzhzKjfT50OEjWphTrEhhWjzfhzjrjNEeGbIEGduj2k/n&#10;4UGDBvSjjl1DMuZ07NKdypQuGdXL6vhLl/8jSkDdlmWqWrdsRvay7PBz49JSu3bvlfN5Hot2otKS&#10;JzeJbE6cOGl3KS7Dpcz47sYwZGp5aCejjlEcpuI445w3Ty792WAhG5c0s2bnL1y01izb1m0wiTcW&#10;+MwUpeRKhBq7bsPGUG3OaHD294cz9vRfxDC8RvTw4UObW7h5M8Bmn7GDSwjy0aZlc+LvHy5x1XfA&#10;IDmEs+j07/uLzLJjnAMfBEAABEAABEAABEAABEAABEAABD5WAuZ/U/ex3iXuCwRAAARAAARAAARA&#10;AARAAARA4KMmkDuXSeiyddt2mcXD2g3zD8Sbt2zTXcbsNw8fPhI/SD+i58+f637lFC1ciLiclTIW&#10;w9iy1evWW+16K7JNrFqzTvflzJ5d++FxAgNDlzPad+CgDsECFEthDnfu2rNPj3nfTt3aX1LN6l/I&#10;ZTm7Cv9I/76MhVUDBg2lfgMH0eatpmdvbX3OlKOEOdzPWVui2ri8VtnSpeQyXP5nz17rz4nfnzXr&#10;NujtFCtaWPseadNq/+rVa9o3Ohz7zBmTMM3YF1nfKDRbu960R8u4/6xaY9kkr/kzp97hjN5eVoU5&#10;PNBebBno3R/37QhLjOOU74zvDxUrOp+TiOxEiRImlLegsoVZu599Bw5Ya5aZpvg7lL9n+X01WlKR&#10;3ezb1i2JMyIpO3nqtHJDna19z4UahAYQAAEQAAEQAAEQAAEQAAEQAAEQiEYEIM6JRg8LWwUBEAAB&#10;EAABEAABEAABEAABELBOgEsPqR99WYTQvlNXevXavITPa3Hd8cceWrhT44tqstwTR3z8+DHlKlBE&#10;HsVKV6Dbt++EWujBgwe6rUD+fNq3dHr1+ZVOnDxl2UxTRCmX9f+GZP7gH8AzZ8oYaoythkQJE+mu&#10;fftNQhzVmD59OuXSDUPpI9V4TZTyGjR0mLr8T86DRfacVClTvve1v/6qjl7zjyHD6OKly/ra6Lx4&#10;8YIGDv5TN+XPmyfKS1qpxb6qU0u59H2HLnRLlPyxtPGTptC/mzbLZuZYsngxPcT4Ls2cPYeePnum&#10;+9hhocTwUX/p7EpmnU64yJ83r44yfNQY2rFrt75WzvJ/VtEsn7nq0uwcL148SuPuLtsCAx9b3SeX&#10;RLMnGElgKD+2bfsOs/hhXUT2+yOs+NGlnzMwFSyQX26Xv8OOHj8RauucvcgoYDMOGPP3RPkdmjN/&#10;ERo99m9jl/bv3b+vfUuBYljfc3oiHBAAARAAARAAARAAARAAARAAARCIhgRQ1ioaPjRsGQRAAARA&#10;AARAAARAAARAAARAIDSB33/7WYpizpz1lT8e16r7NVX/4nNRViUbnRflpNZu2EAHDh6WEzk7x5CB&#10;v+sgiRMnpnp1atPiZculeKdZ67bUouk3VKhgATnmwKHD1K+/KXMOx7Vn9Ro2ofpCFFKieFEKEllB&#10;Nm7aSlzGRdmEcaMpduzY6jLMM+9XWe+ff6NTp88QZyspXbI48d5LlzCVAOKyMX4ie0qFcmWFuCQe&#10;HTl2nCZNma5FSSrO+z4nS5aUxo4eTg2btHivS7OQKmuWzMQlxfgoW6kqffdtKyoo2j0zZJBClrOi&#10;FNr8RYvNRFU/du743vbJ4py9+w/QvAWL5HOqXrsecbahwoUKyDJpm7duF1mX1ur9zJo+2ez94XeJ&#10;RRWHjxyVwpYaYn63Lh0pbZo0xJmK5i9cLLIGbdfzne1kyuhNv/XpTb//MViG5mfcpFEDKlWyBL15&#10;84a2iLX5s2XPqlSuKMU7XBqOPz/16taWz+iK31XasHGz2efHWpwMBoEaP+dWbdvTF9U+o4xeXlpw&#10;Ym2eaovM94eK8TGc+T3avnOXvJUGjZvRz717UM4c2UU2nEDatmMnTZ0xy+Zt8nusRDl/jhhNz54F&#10;yRJ2/P3lf/0GTZ46nTZt3irnlxDiMjc3V7NYYX3PmQ3GBQiAAAiAAAiAAAiAAAiAAAiAAAhEMwIQ&#10;50SzB4btggAIgAAIgAAIgAAIgAAIgAAIWCfAIpU5M6YSCxtYkMBZH6xlfuCsI/NmTycWixitU4d2&#10;dODQISls4awR3Xr1MXZrv3OH9sRlrqwZlydKmTIFLVuxkqbP8pGH5bhffuophTOW7fau+UdvzpzC&#10;xuKFkX+Nlf7KpQul8MDd3Y06tPuOxo6fKNutrd3ph+/pr3ETZP9/9UeZUiVlaRv+kf59GWcDWTzf&#10;hzp17UFb32VUmTh5ms3lOasRi6dY3PS+jPc4WIjFbt+5I8UL/P5yphhrNnv6FDKWY1Nj/hoxlD6v&#10;UUeKc1ic8t0PnVWXPHtmSC9ESll09h2zTidctG3Tkk6fOatFOD7zFhAfRuv7ax8aJkQbnN3K0tq0&#10;bE7/ChEO3zt//iyzT/Hntmb1alY/UxyLyybVqlmdVqxcLUNzlio+KpYvS8wsLIvs90dY8aNLf4d2&#10;bUUJvD1SyMjP6adf+4baenMhXOQMTZbGIi0WtY0YPUZ28Tts7T1mEc6Avr9aTqewvudCTUADCIAA&#10;CIAACIAACIAACIAACIAACEQjAjGj0V6xVRAAARAAARAAARAAARAAARAAgY+QQJw4jmeQcYll+m9M&#10;XFxC/ystZ2JYsmAONfy6nlVSX9WuRUsXzqV0Hh6h+vmH5Y1rV0nxiCqxYxxUrEhhmu8zg3p260Iu&#10;Li7GLjN/5J+Dqb/44ZlFHkZjccHAfv+j779tbWyWvvFeXFxM96gG5sieTe6bxQe27Kee3WjY4IFk&#10;zD7BY3ndoYMGUI8fu+ipMWOaszOuadyLnuCAE8vwbOwN7929q8xko8ZYrucS08TWHmc1n8/Gccb5&#10;akzKFClo1rRJ1KtbV10+SfUZzyyuWrdqWaSEOeF5n41rxxLv1IQxo6lLxx9CvTs8jjONzJ01TYpN&#10;jPOU7y0yxLAIqXzZMqpJn/m94b7kyZPpNuM7YPSNLPXgd46RreVzCxEY9SMWgVm++ywMmjx+LH3b&#10;qoUOaVyTG/nzt2bFEqpSqaIeo5zq1arSiiXzKZOhFJyLxTvMY7l0Gmfw4fWsmXHPxndejY3M90dM&#10;w3eC5b2p+HyOFTvk882lvCJr/M4oc4ll8lWbOju6Nx7PJb5mTplIdWrVDFWGjku9SUGgoayf5bqc&#10;sYm/g1V5LLUHPvNzadW8qfiMLRcZzbIau6TvyPdcqEloAAEQAAEQAAEQAAEQAAEQAAEQAIFoQiCG&#10;qDv+NprsFdsEARAAARAAARAAARAAARD4yAmcOHFU3mGePPkjdafGf81R/ps3b+nt2zfieCvLrLwW&#10;pVbevH5Dr9+8Jn//G/T0yRMqVqxIpNbF5A+LQHBwsMzC8fjxE1H6KRG5ubrKH54d3eXjx49lKZYE&#10;4sfq9KJkjr0f3LPlLiCzgbC4g7PysPG7duPmTbp167Ys3+Lm5kbGH9Md3YflOL6v56JUFv/gnjhR&#10;Istuef3o0SO65n9dijFYaGRv71YDfOSNzMdXZJe5csVPlgXLkT0rZUif/oPh9Or1a7ojsug8ePBQ&#10;POeYlFY8wyRJkjj8VHi+nygH9fLVS/IU98WCi/dpL1++pOs3btCTJ0/J1TU1uaZOHa7lX4v9czkr&#10;3n/6dOkoYYIE4ZrPn73AwEBiwVACIZKLyOcust8f4drwBzyYS+QFBQWRu/j+ssw2Fta2+Tn6i++h&#10;Z2J+unQeNr+vrMVx5HvO2jy0gQAI2Cawb98BSij+f0O6dGmJxZb8zxcWOvL/R+Dvyxgx2I8hA/C1&#10;MqOv2nAGARAAARAAARAAARAAARAIPwGIc8LPDDNAAARAAARAAARAAARAAASiiADEOVEEFmGjnIA1&#10;cU6UL4oFQAAEQAAEQAAEQMBBAhDnOAgKw0AABEAABEAABEAABEAgigiY57GOokUQFgRAAARAAARA&#10;AARAAARAAARAAARAAARAAARAAARAAARAAARAAARAAARAAARAAARAAAQ+RQIQ53yKTx33DAIgAAIg&#10;AAIgAAIgAAIgAAIgAAIgAAIgAAIgAAIgAAIgAAIgAAIgAAIgAAIgAAIg8F4IxHovq2AREAABEAAB&#10;EAABEAABEAABEAABEPiICbi6pqZ4gfEoefJkH/Fd4tZAAARAAARAAARAAARAAARAAARAAARAAARA&#10;AAQiQgDinIhQwxwQAAEQAAEQAAEQAAEQAAEQAAEQMBDYsXmD4QouCIAACIAACIAACIAACIAACIAA&#10;CIAACIAACIAACJgIoKyViQU8EAABEAABEAABEAABEAABEAABEAABEAABEAABEAABEAABEAABEAAB&#10;EAABEAABEAABEHAqAYhznIoTwUAABEAABEAABEAABEAABEAABEAABEAABEAABEAABEAABEAABEAA&#10;BEAABEAABEAABEDARADiHBMLeCAAAiAAAiAAAiAAAiAAAiAAAiAAAiAAAiAAAiAAAiAAAiAAAiAA&#10;AiAAAiAAAiAAAiDgVAIQ5zgVJ4KBAAiAAAiAAAiAAAiAAAiAAAiAAAiAAAiAAAiAAAiAAAiAAAiA&#10;AAiAAAiAAAiAAAiAgIkAxDkmFvBAAARAAARAAARAAARAAARAAARAAARAAARAAARAAARAAARAAARA&#10;AARAAARAAARAAARAwKkEIM5xKk4EAwEQAAEQAAEQAAEQAAEQAAEQAAEQAAEQAAEQAAEQAAEQAAEQ&#10;AAEQAAEQAAEQAAEQAAETAYhzTCzggQAIgAAIgAAIgAAIgAAIgAAIgAAIgAAIgAAIgAAIgAAIgAAI&#10;gAAIgAAIgAAIgAAIgIBTCUCc41ScCAYCIAACIAACIAACIAACIAACIAACIAACIAACIAACIAACIAAC&#10;IAACIAACIAACIAACIAACJgIQ55hYwAMBEAABEAABEAABEAABEAABEACBKCHw+MlTevosKEpiI+iH&#10;S+Dt27cUcOfeh7tB7AwEQAAEQAAEQAAEQAAEQAAEQAAEQAAEQOC9EIj1XlbBIiAAAiAAAiAAAiAA&#10;AiAAAiAAAiAQBoEHjwLpkt918rt2g5IkTkQZvdJRBg93iuXiEsbMD7t76+6DNHPhSrnJ75p+RcUL&#10;5f2wN2xldyfOXKAx0+bJnjaN61DRArmtjLLdxCKVm7fv0mXxfG/cukNp3VJTRs905O6akmLEiGF7&#10;YjTuefX6NfXsP4oePAwk11QpaPDPnZxyr8HBL6jjL0MkmWIF81DrRrWjMSWi14IT3xNbzJgxKF68&#10;eOG+n6CgIBKvmLS4ceOQi8V3xrN3wrg4cWJTrFiO/VVYcHCw2NubCO/J8iau+PnRxYuXyf/6dXrx&#10;4gXlyJ6dcuTIRilTpLAciusIEGjR5ns6cvQYZciQnlYuXRiBCJgCAiAAAiAAAiAAAiAAAiAAAiAA&#10;AlFLwLG/kYjaPSA6CIAACIAACIAACIAACIAACIDAJ0zg3217adGqf+nly1dWKWTL7EUdWjagRAkT&#10;WO3/0BvXb9mtt7hB3Gv0FOec18/HI42rvp+wHBaoTJu7nPYdOUlv3rwJNTxmzJhUoVQRalzncyGC&#10;+LiS+57yvSiFOXzTt+/epwuXr1GWjBlCMQhvw2vBUX1WOCNTdLflK1dRp6499G2cO3WUEiZw/LP+&#10;6NEjypm/iJ4/cdxoqvFFNX19zf86FS9TQV43adSAhvzRX/fZcypXq0mXLl8R3zsJyffkEXtD7fbt&#10;2LWb/p4wmbbv3GV1XBp3d2rUoD517tg+2gsRrd7ge2q8c+cO3b13j2LHjv2eVsQyIAACIAACIAAC&#10;IAACIAACIAACIBA+Ah/X33yF794xGgRAAARAAARAAARAAARAAARA4D8kwMKNCbMW09xla7XYwNp2&#10;fC9cERlIRtOlq9etdX/wbXlzZtV7zJsji/ajk3PS94LcbuzYscjD3TFxzsNHj+nXweNoz6HjVoU5&#10;HJAFO5t27KO+wydS4OMn0QlJmHvN7JVej2HhUYZ07vo6Kp3VG3dQ+96D5HH+8tWoXCpKYv+zcnW4&#10;4i7/Z5Xd8Zy1SZnRV21Rdea1RoweQw2btLApzOG1bwYE6HG3b9+Jqu0gLgiAAAiAAAiAAAiAAAiA&#10;AAiAAAiAwH9MAJlz/uMHgOVBAARAAARAAARAAARAAARA4FMlMNlnKe0XGVWUlRDlngrmzSHFH4Ei&#10;I8hlIcZZvm6LLHkT9Pw5DRw1hcYP7kNcmiY6WcPaVSmPEOVwyZ6cWTNGp63LvQaLEjw3b92VfhZv&#10;xzK/sOjmf3+OJ36ObCxOqV65DPH81KmS0+079+n0uUu0fmtIVqFr1wNo1OS59NuPbeX4j+GPhAni&#10;08h+3enUuYvy+ceNE+e93BYz588L2/PnIeWi3svCTlpk6oxZMpOMI+FYADNl+kxHhr73MQMH/0nj&#10;J03R6+bPm4e++7Y1Zc2aWWQGSkgBAbdox65dNHHyNHry9Cnt2buPqnzxJa1duZTSpkmj58EBARAA&#10;ARAAARAAARAAARAAARAAARD4OAhAnPNxPEfcBQiAAAiAAAiAAAiAAAiAAAhEKwKcJcUozOn6XRMy&#10;ZpVJ45aKsmXypNJF89Mff02V4hAWfBw4eopKibboZDFixKDc2TNFpy2b7fX8pWv6Ok/2zNq35xw8&#10;dloLc+LHi0d9u39HrqlS6CnuqVNS3pxZ5LPsO2yCzKDDYqz7Dx9RimRJ9bjo7iRLmphKFYle7+t/&#10;zfzMWV86fOQoFSwQNrd9Bw7K0lP/9Z4t1z946LCZMOeXn3pSu7ZtzIalT+dBRQoXpFbNm9E3zVvR&#10;0eMnZFmmaTNmE4+HgQAIgAAIgAAIgAAIgAAIgAAIgAAIfFwEUNbq43qeuBsQAAEQAAEQAAEQAAEQ&#10;AAEQiBYErl6/pffJZZKMwhzdIZxECRNQk6+q66atuw9q35oT9DxYlr86dPwMnbvkF2appOfBwfT0&#10;WRBxdhhlHOPY6XN09JQvcemtFy9eyjE8LqyyOM+CnofECzbFY1ERz3Vk/u27IRlljp06Rw8DH6st&#10;OXQO7707FFQMOi0yvyjL4WDmn0t+phJkZYsXNBPmqFh8Tp/WjT4rX0I37dx3VPvsWHs+/Ky4xBk/&#10;4yvXbpg9O7PJVi74efrfvEVHTpylk2cvEvMOjwWL58pr8tq8B45nz3i8fL8M74O18fzs+H3l5/7g&#10;YaC1IWG2qbX4fVXGGXTUu/f63V4VU17TnvG7rua+fPnK3lCn982eO9+hmD4OjnMomBMH9f7lfzpa&#10;5w7tQwlzdKdwkgkx2txZ08R3XULZzNl2Hj16ZBxi5vNz8b9+nViYtGv3Xrp85Yrd95DHP37yRB6v&#10;XpmeY1BQEO0/eEgKoR4KUZyjxjEuXrossv7spgMHD9ONmzftTuXPiFqfvwvZeE8cY/PW7XTFz8/q&#10;fB57zf+6XIcFWy9fmt5rqxPQCAIgAAIgAAIgAAIgAAIgAAIgAAIfOAFkzvnAHxC2BwIgAAIgAAIg&#10;AAIgAAIgAAIfIwGjGCZVymR2b5FLQfVo31xkV3lLiRMlsDr2sSjl47NkjVk2HjUwa0ZPatHgS+Js&#10;PJb2w0+DZdaW9B7u1KFlAxo50YcC7tzTw0b060bzl6/XcTu1bkQF8mTX/Ubn7v2H1OP3kbKJs8QM&#10;+aWz9FlQNHvxaul3aNWQConSXZbGWYQW/rOB7j0w/5E8btw4lC9nVmrVsBaxb80ieu/WYllrO+kb&#10;Is7h0lQZBCdHzPh8U4fxfGtWKUu5soZkFnJLbcquw+sYn8/PnVrTktWb6N/te822wPuqXLYYNaxV&#10;lThLkTVjMcCyNZtpnSijZSk0SZk8KTWtV4Py5cpqbapse/L0mXy/9h0+EWoMP+vGdapZnd/5tz9l&#10;WTZeY9j/fgw1d++h4zRn6VpR1uiZWV/s2LGoQO7s9O03dShWLMf+6qb3wL9CCbrGz1yk43JZsXo1&#10;Kot3dJReb3T/HpQkcSI9xujwOzlh1mLZVKaYyPDSqJbuZhHahcvXKGe2jBTLxUW3R9ZhgQqXeFq4&#10;eCn91qc3JU9u+7vh9p07tGzFSrmkmhfZ9Z0x//yFi8RiErY07u7Usf13YYZNmjQpde3cgfr/MUSO&#10;XbhkGX3bqkWoeZs2b6VBfw7X8dUAXqdzh3bU9JtGqkmffc+fp0pVa8jrPr26U6WK5an3z79JYY0e&#10;JJwSxYvRsMEDyMvT09isfRbLTJk2k8ZNmCQz/OgO4XDJrp9796CSJYobm6U/b/5CUmKlFYvn08HD&#10;R2j8xCk6RusWzej3//2i57FQqN/AQfId0I3vHF6n328/U+FCBS27cA0CIAACIAACIAACIAACIAAC&#10;IAACHzwBZM754B8RNggCIAACIAACIAACIAACIAACHx+BLN7p9U2dPncpzAwmLNDh0lCe6dLoecrh&#10;TA5Dxs7QAhrVrs6ckaT/yMl2s+hw1pGh42aYCXPUfGNZol0HzDO7qDF83iOEFspKFyugXHqrvZCM&#10;EYZL6XKpLhZRWApzuJP3xSKJnwaNscrIGfduuR/jNce/dj1ANmX2Sm9T/GKcw35WUZJM2ZZdB2X2&#10;IXVteU4QP558tvx8U6dMbtktr9+8fkPDJ8wOJczhThYNbNi6R4pcrE4WjSyOWvnv9lDCHB7P3EdN&#10;nkO+F67wZShjMc/gMdPJmjCHB3P2HZ6/Yv3WUHPtNfAznzh7iRbKGMfymvzc+w2fJLPXGPts+Sor&#10;ia1+FiixlSiUVw/Zd/ik9i0d47teulh+3c3itR9+GkQjJ/lQhz6Did8RZ1n777/VoRYvW659a84i&#10;IWBR9n3b1sr9z8/rNmzUe/ji888ofvz4+tqe06p5U9q9bZM8GtSrG2roth07qVnrtqGEOTzwZkCA&#10;FMDMmDUn1DzjFxBnomnQuHkoYQ5P2rN3H5UqX4Vu3bodOoZoGT5qjBTN3L1nEi+qgVySq37jZnT0&#10;mOk7UPWp946vl/+zSgqQrMXgfhY1lav8uVVhDvfzOrXqNSQjY26HgQAIgAAIgAAIgAAIgAAIgAAI&#10;gEB0IODYf34VHe4EewQBEAABEAABEAABEAABEAABEIg2BDhbR5JECSlQZLxhIcIvQ8bJ7CNFC+Qm&#10;Fms4avzD79hpC+h6QMgPysmTJaHyJQpLcQiLSrbvPSzLGHF5n0F/TaPfe7Ynzkpiaaq8Ee+paMHc&#10;xEKUV69eU2JRVitPjswyaw0LZY6cDCl1ZS1byO79JuFOGYM4x3It4zULh/6esVA3sUClSP5clCJZ&#10;MllWiwUhnFWFSx2xAOSPnzrqsc66dx3QinPxir9uzS04OGo5Mnvrofxsfh36t8xskzdnFnKJQKYV&#10;9Xz52ZUuWoDy584mRSuHRXmpg8dOy7U27dhH3unTUqmiJiEJd2zcvo+27Dogx/B8fj/y5Mgi3r0n&#10;xPMPixJXbEP/nkmD+nQ0K8HFjJm7Wp/LrLFYi+/jlhCpsLDqzPnLcv7ytVvE+h6yTzbY+eP8patm&#10;YrJqFUtRtsxelDxpElk2a9HKf+Vz5xJcG8V91apa3k60kK5u7ZrJMmBrNu2U5bG4tW71SpTtnVDK&#10;NWUKObB8ycJa5MQCnCrlQmc74dJYJ85ckOP5njn7lDLje86fCR5nK5uUmuPouVyZ0rRg0RLyu3qN&#10;ps+cTZxVhTMjWRqXSpo+00c2Z/T2otIlS9KwkX9ZDvtPrk+eCnkfefFcOUNnybK1qThx4pBnBpNo&#10;0TjurO85atyslW7irDplSpWkePHi0d79B2jSlGky49DP/+tH6dN5yOw4erDBmT1nnrxiIVCF8uUo&#10;bRp3OnXmDP0+YLDOZDN0xCgaPuQPwyyixUuX06gx42RbqpQpqWXzJjLTzoMHD2nL1m3kM2+B7Gvw&#10;TXPatH4VpfPwMJuvLqbPCnlmjRrUpyIi+03q1KnJNbUpo9mQYSP1PsqXLUNf1alFOXNmp+ciU9Py&#10;latp8tTpMlTnH3vQ6WMHI/RdovaCMwiAAAiAAAiAAAiAAAiAAAiAAAi8bwKx3veCWA8EQAAEQAAE&#10;QAAEQAAEQAAEQAAEmEBHUSJq0JhpMvMJC3RmLlwpj4ye6Ygz5WTL5EU5snjZ/QF2sxBdHDt9TgJl&#10;YU1/Ib5JmCAkU0V2IXaoULoI9Rs2UQp0OOPH2s276Muq5aw+AC8h7OjdoaXV8lEstmGRB2cnOXH6&#10;fCgxwj1R0kqVw2JhT7Ikia2uYWzkWMPGz9JNVcoWp8Z1q+lrFurUqVaBuvUbITPo3Lx1Vwo3eJ9s&#10;zrx3vaiFc0pkNVKWM0tG5YZ5TpY0MTWq/TnNW75OjmXx019T50mhRe5smaQQJZc4c5ksW6WorC3y&#10;S5dvzUprcRaYdeKZLhAlwdimzF0mxU1x4sSW1yyqmbN0jfT5j94dW1HGDCbhAAttuF8928k+S+nn&#10;Lm30+PVbdhNndmJjYU+/Ht8L4VRSec3vaIVSRWjlhm20VJTMYluzeadD4hwlFmLhSRtRusqYzYaZ&#10;8Lvba8BoGfOkEL84Is5RJccOCcGRMq90ac2ENdye1j01uadOKd9XP/+bMqOUZWmrIydDBEs8vmzx&#10;gnzSxiItzkKkLEvGDMqN9Jl5tBKCnP/9PlAKdHbt2StFKJaBt23bIbPFcHubls3FO2Q5wvr1gUOH&#10;afTYv613WrTevn3HosWxy1u3b+mB2bNn035EnddCiNSqbTs9feSfg+lrQ2adUiWLU9EihahhkxZy&#10;TPtOXe0KV7hc2HffttLxsmfLSgXz56PSFT6TbatWrzUT51zx86PO3Xrq8fN9ZlAOw319/lllcnd3&#10;k+IoLknWt/8fNGVCiJBHTzI4PjOmUIVyZQ0tIS5n7OHsPWxcYmvqxHFSfBTSK0pn5RMZn4RYbvK0&#10;GVKI5HvuPOXMYb3EoJqDMwiAAAiAAAiAAAiAAAiAAAiAAAh8SAQgzvmQngb2AgIgAAIgAAIgAAIg&#10;AAIgAAKfEIHMorTVT0IsMWzCLCk+Ubd+yc+f+FglBAAsiCheMC9VKlPUakmrbXsOqWnUs0MLLcxR&#10;jZzhpucPzanTL0Nl0/nLfqor1LlDywZWhTk8kLOtsICDbffBY6HEOcaSVhXFXh2xE2cv6DJL6dK4&#10;UaM6n4eaxkKjds3r04IV62Xf5avXSYlznHnvoRZ+13BS7JGNRRPeGUJEQe+6wjx9Vr6EFN7MF3tX&#10;JZf4fPzMeXlwdhh+viyQqVGlLKVMHiJ6sRW4Sb3qZsIcNe5zkXWGWSoRzdUbATLzEffvMmQzYr5G&#10;YY6a37hONToisudweSu/6zdVszwbGXds1UgLc4yDeO8XLl+jO/cf0NOnQfJerWV7Mc5p2/Qr4sOW&#10;uaZKITP4sKjpknjmzjYWFSnh1P4jp6hy2WJmS+w+cExflytRSPvscBadXkLExu8Gi4o4s44zrV6d&#10;2lKcwzE50wtniLG0mXPm6qY6tWrSufMh76lutOHwuKHDR9nodU6zv/8NHShr5kzaNzqcCefipRDR&#10;l7Fd+W6urlRYZJZhO3L0mBQqsV//qzpmwhxuY2NGP3zflsZNmCSFK1f8rlKmjN4hnYY/OTOPUZij&#10;ury9vGS2nU2bt8r5jx49oqRJQz6Pq9eGfPfwWBYGGYU5an6Xjj/Qxk1bZNmpAwcPq+ZQ5+ZNv7Eq&#10;zOGBbm6u5HvySKg5xoZKFctLcQ63HRZcIM4x0oEPAiAAAiAAAiAAAiAAAiAAAiDwoROAOOdDf0LY&#10;HwiAAAiAAAiAAAiAAAiAAAh8xARYoDN+cB9ZGmfzrv26HI+6Zc6os2PfYXmwOKNSaZPwhYUeXLqK&#10;jUUeHu6uaprZObHIqKNKaF28Yl3owAKDlCmSmc0zXnikcdViCS6DxNksjOWZlAiERRmF8+Y0TrXp&#10;KzEJDygmSmnZyiCTL2dW4sNozrx3Y1yjz2twZhU2FgSFJTgxzlU+l0zizCv7jpygzTsP6Hiqn5/v&#10;1t0HZfkxzlhjTTyjxhYTJc9sGZcCUzyvXL2hxTmqNBPPy50ts9XpzJ0FJyyw4v1wFiR+F7h0ksqG&#10;xPfOmYysGc/v+l0Ta10RbuO1+R1j4+fgbCtZJJ8W5+zcf8RMnMMlrVhAxcaiMRYKWRpn9uEjKiyZ&#10;yEzEZY/mLVhELAwJCLglM7OotbjkFYtI2Jo1aUxJkiSR/ofyR3xDWb7YsWNb3daCxUtEKaqQEk3W&#10;BrAIZdbUSbKLy1YpKykyytiyggVM5dzOnD1rVZxTpJC50MoYK6O3N22irbLp7r37Wpyzc9cePYwz&#10;9Fgz/gwUKVJYinPu3rtHnAWHxTaWVqpEccsmh6+5xJyxnGDQs2cOz8VAEAABEAABEAABEAABEAAB&#10;EAABEPgQCECc8yE8BewBBEAABEAABEAABEAABEAABD5hAvzDbt6cWeTBgoQr127S2QuX6cDRU2Zi&#10;Dp/FqymmGMtZP9geBT7R1FhU0bZHf31t6XA/W9Dz5yIzxLNQ2T4cKUPF63IGGxZLcKaW/LlCStYY&#10;S1oVFQISFgo5Yg8fPdbDPEX5ofCYM+/d1rqcsUUJQ2wJU2zNNbbHjRtHCHQKySPoeTBdvOJPp3wv&#10;CMHOSXrwMFAO5XUGjppCv/3Y1mqGJGZqL0NLhnRp9JKcdUnIneT1w0AT477DJ+gxlo56P7j9opjP&#10;4hwj4zSuqWyKpyxjOXrNYgN+j04IIczZ81dkeamg4GCdTcnROBEZxyy5LBcLmmRpqydPpYCNYx09&#10;5atDVihVWPvv02n6TSMpzuE15y9aTJyZRdmCRUuUS00bN9S+Iw6LfgYP/N2RoVShSjW6dPmKQ2ON&#10;g7JlzaLnXb9xkzhbTWSMhS7KuvboTQMH/6kuzc4silF2/MQpqvFFNXWpz5ky2S5Nl9RGKT7/6yZB&#10;Y62vbPM2rn/qzFmr4hw319R6L7ac23fu0PYdu4hLmp0TpasePHxI94RYiEtmwUAABEAABEAABEAA&#10;BEAABEAABEAgOhNw7G8Mo/MdYu8gAAIgAAIgAAIgAAIgAAIgAALRhgBno8nklU4e1SuXoRsBd2j0&#10;lLnE5X3Y1m3ZrcU5LLIxmlFgYWy39O8LQYg9oYfleHVdumh+XV6KM+Uocc7ewyfUELE3x8UMxv2n&#10;spO1Rwc3OMa53BwV935GCDeU5cxqPWuM6nf0HD9eXJmBhsU+DWpVlUKQv2cslPtngc72vYepqciQ&#10;ZGlh8TH2q2w3HONZ0HMdylFGd0XmHMu5xvg6YCScp8+CaMy0+eR74UokokRuakWRhUplG9p/+KTO&#10;nqOyQHH0EoXzRW6RCM7Olyc35c+bR2ZimT7Thzq0+45ixYpFL168oKnTZ8qoRQoXDHdZIxb3GbOv&#10;RHB7dqdlymgSwFwXwhZr4pxuXTpR29YtzeLcvBlANet+Ldvix4uv+1icYjSjCMbYbvRv3DQvz6b6&#10;YsaMoVyHz7dv39FjHVmbB98MCMlopic66Gzeup3adegMIY6DvDAMBEAABEAABEAABEAABEAABEAg&#10;ehGAOCd6PS/sFgRAAARAAARAAARAAARAAAQ+KQJp3VPTz51bU9f/DZdZXFikExz8gjgbi6XApn2L&#10;kB+2rQF68fIlxXlXYsbNSpkea3Ms23i9HFm86cz5y2QsbbXrwFE5lPu5PJKjliRxIj004PZdSuOW&#10;Sl+H5byPez959qLeBgumosJY4PRDywY0atIcGf60r2lN43pKMGNsM/q374SIt7gtrZspO0cCUWJI&#10;CZnaNa9vM/uNyhDE5au8M3jI0InF81R2UzwfZ9qw8bNEhqgbMiSvySW7uHRaUvFOJEwQnxImjE8j&#10;JvrId92Z6xpj5c+VVWZ5YtGSKm3FJa1OvnsGeXNkIRZT/VfWsnlT6tytJ7EgZOPmrfT5Z5Vp3YaN&#10;WrjRslnT/2prdtfN6O2l+3fv3U8lrZRySpQwofj+SqjHsXP4SMj3CPvZs2Xhk7TkyZIpl3p260J5&#10;ctsu78bipThx4lAadzc9J7KOq8h28+RySNYaLrUVQ7yv1uzNm9cUg/8n+nNmD8kqZm2crbajx45T&#10;05ZtdHfF8mWpSOHClM4jLSUVpcu4fNnFS5eoW68+egwcEAABEAABEAABEAABEAABEAABEIhOBCDO&#10;iU5PC3sFARAAARAAARAAARAAARAAgY+EwOad++neg0fkIn7IrV2tArFAwZaxiIXLCl0PCCnvcvfB&#10;Q/Jwd6UkiU0/bnPZoyL5c9kK4bR2Lm3F4hwWc7B4JV1aN7p5K0S4Ua5EoXCtkyJZEj3+shBqFMiT&#10;XV+H5UT1vXPJpQtXrslteIqSUeHJNsKlyZav2yoZuQohVFhccmczZeW59/CR1VtnAUng4yfimZsE&#10;TcaBV6+bMoV4ZzCVCGOxixLn8LMyCneM8635RsYsCuNnbu89tRbDWttzUbpKCXO4f+Tv3XVJKeN4&#10;FhaxEC2qjLNUFS+Yl3bsO6xLW519927zmhVKF4mqpR2KW71aVfr5t35SjDNz9hwpzpkxy0fOZWEL&#10;i3U+RMsrsv4oG/nXWGrdohklT24S2Kg+y/MeIeRRli1rVuVS6tQmsZlH2rTEopX3aWnSuOsyXZkz&#10;ZSRPzwxRsvyWbdt13B87d6RuXTrqa+UEBoaUwVPXOIMACIAACIAACIAACIAACIAACIBAdCJg+28/&#10;o9NdYK8gAAIgAAIgAAIgAAIgAAIgAALRigCX01mzaSet/Hc77T9y0u7eWaCghDk8MNW7H7pZXMAi&#10;HTYWb/j5mwQastHwx4NHgbI0VlgZWAxTrLoFhYCGhUBsuw8eo72Hjutx5Us6XtKKJ3FmEmW7Rfad&#10;V69eqUuz87HT56jPoDH008C/SJUciup7v3o9QIpReCO5DOIZs43ZuGABy6Yd++XznbHgH3ogyojZ&#10;M9+Lfro7WZLE2rd0dopSYtaMhUS7DhzTXd6epiw/uUT5LGVHT/oqN9SZy0yxAEeJcHgA34dXepPQ&#10;Z5+hfJkxAIt2OPMPP6N+wycS78ee+V4w3W9RkTEnSSKTyEzNY2ZhcVNj7Z2fPA3JeGJrTEWDAIdL&#10;W+1+x5HfceP7aWt+VLbHjx+fmjVpLJfYvnMXrV67jvYdOCivW7dsLrJn/XdZfezddw6RNaZOrZp6&#10;yF9/j9e+Lcf33HlatGSZ7s6VM4f2ixU1fa9s3rpNt1s6nDXHX5TR4uOZeJ+dZaVLlNChduzeo31L&#10;5/Hjx3r9V0KgF17bsXO3ntKsSSPtG51tO3YaL+GDAAiAAAiAAAiAAAiAAAiAAAiAQLQiAHFOtHpc&#10;2CwIgAAIgAAIgAAIgAAIgAAIfBwEKpUppm9k3rJ15H/zlr42Oiy6mTZ/hW5KmTypLGmlGsqWKKhc&#10;GjJ2BrEIx9IuXb1OP4qyWL0GjJbiCcv+8FyrbCM85+Cx07R972E5Pb2HO6VKEXZ2DONaWTN56tJc&#10;nEVo8hzTj/Nq3KPAJzRu+gKZnSfgzj3yTJ9GdVFU3vspQ3mp8IpzYsSIQRVKmQQFE32W6Ow1evPv&#10;nPsiU87sRat0c86sGbVv6Sxa+S+dv3zVspmWrd1Cl/z8ZTsLajKIDDnKShctoFzi+cZSXaqDhTl9&#10;/hgj3w9+R4yiGON9TJm7nG4E3FHT9Hnxqo3EAirOoJRIlKPi+7dnnE1I2Z17D5SrzyxG+3vGQn0d&#10;Xie+QbRy/MwFu9NZfJT8XQanzbv204mzIeOZm60sQSxGYmHd4LHTaY9BnGZ3oQh2Nm5YX89s276T&#10;9hs1MLXrxg/I6dmtq97NpCnTqfcv/yMWz1izEydP0Zd1v9blur5t3ZI8M6TXQwsVLCDKVLnL6xUr&#10;VxPHszR+Jr1+/o2Kla4gjy3bbIt4LOeGdV39i8/1kF59fqUDB0O+83SjcFiY8+VXDfT69+7eM3Y7&#10;5Ht7e+lxN24GaF85O3btpqkzZqlLnEEABEAABEAABEAABEAABEAABEAg2hEI+c/9ot22sWEQAAEQ&#10;AAEQAAEQAAEQAAEQAIHoTCB7Zi+ZMSTwyVPi49chf1OpIvkpa6YMlMYtNQU9DyY/Ueppy+6DZmKJ&#10;r7/8zOy2q5QtTqdEeanjZ86LOc/p50HjqFjB3DLbC/9gzSITJaDhibWqljebH5GL8kJ4wqWAOD5n&#10;WmGrKMpdhddYxNG7Q0v67c/xMhZnELolBDhcnstdlPHivR84ekpmBeLYmb3SU7o0JuFJVN67UZzD&#10;64bXmAcLONh8L1yhH/sOp8pCkMUlslILccpdIUrhUl4btu7RGXpYDFKjiv2SPYPHTKfC+XJSbpER&#10;Jzj4JR08flrGV/tr17w+xYpl+quO9EKo06j25zRv+To5ZOQkH+LsR3lE1iIuW3Xl6g1as3mnZpwv&#10;Z1ZKaRBZlS1eSJQxuyIzJPHz7jt8gnw++XNlk+8li3I4C5SyWp9XUK7Ncxq3VBQ/Xjz5vl4WwrH+&#10;IydTycJ5Ka3IAnVRlBLbKt55FmtF1Di+Ms7s9PLlS8or7oufY1r31KpLn8uXKCwETpt1eTbusJcF&#10;6tDxM1LoxOP42WYSmYqMgiNud5Z5e3lR+bJlaOv2HTpklUoVKX06D339IToZ0qej7l070bCRf8nt&#10;zZ4zjw4eOkw1q1cjLnuVNEkSOnbiJO3bf5BWrl6jb4FFOT1/7KKv2eGScrOmTaIqX3wp2/sNHESH&#10;jx6jsmVKUUZvL/L3v07TZ86mo8dPyH6OUbVKZek7449MGb1pxNBB9GPPn2S4Ji1a01d1a1PJ4kWF&#10;sCs5nfH1pTHjJojPdIggp+HX9cjNLSSjWXjWL1emNM1fuFhOadbyW5k1qVTJ4lL4w5zGT5oSnnAY&#10;CwIgAAIgAAIgAAIgAAIgAAIgAAIfHAHT31h9cFvDhkAABEAABEAABEAABEAABEAABD5WAixM6dez&#10;HY2Y6EPXRAkltl2itBMf1oyFGyy8YGGG0ThOx9YN6XchcOA4LNBhcQMfllauRCGqXNaUscey39Hr&#10;jBk8iMsvPQx8rKeUKJRX++FxPNK4Uvd2zWjouBlyGpfmslaei8UP7VqYZwuJqnvnskwqQw2XDYsT&#10;J3Z4bkmOZYHLz53byOfLz4QzIK3dvMtmHC7t1KtjS5vZh1iUxGIaFsKwiMlaKbQvKpUO9X7wgp+V&#10;L0F37j+gjdv3SSEQZzziw9L4Xvkds7Rvv6lD9+4/lEz4Prj0kyr/ZBzboFZVKYAxttnym9b7gib5&#10;LJXdnPVHZf5R41lg4xLTxWZGKTXO2pmFQ3HjxhHipZBMLSym4YP51K9ZJdSUMsULSHGO6uDsVBlE&#10;JihbxgIyo92++yDKxDm8TvOmjc3EOXwdHaxrpw4iA04G6ti1u9zumbO+xIcty583D40cNoQSJIgf&#10;akjOHNlpvs8MatikhexjQY9R1KMmpEqZkubOmmYmUFN9kTk3qP8V3bh5U4qNuFTazNlz5GEZk8U0&#10;A/r+atns0HWliuWpbOlSxCXMWOgzYvQYeRgn/9i5Y6g2Yz98EAABEAABEAABEAABEAABEAABEPiQ&#10;CaCs1Yf8dLA3EAABEAABEAABEAABEAABEPiICbDApW+376R4gsUEtoyFGb/3aGdVeMFzOFNKrx9a&#10;EItvrJXicU+dkjq1bkQtGoRknrC2jotL+P71mLPnKCuQO0QMoa4tzy5CWKTM2v5yZPGmHu2by6wy&#10;apw6J0qYgMoUK0gDev1AKZIlVc367Ix718HeOVy6iUUobOEtafUuhDxl9k5PQ3/tLLLUZLb6XHhQ&#10;7NixiLPVDPq5E6UVGZPsWde231BtkZnGkiHHqFOtItWrYTtbSOM61WQ/87Q0zmLTsHZV6tv9O7OS&#10;aWocr9ft+6ZS2GW5Nl/z+9lTvH+fVyippuhzzBghz95yXonC+eQcFsJYGj9vFjbFs/GZiBkzhp7C&#10;WVUsjT9Lv3VtSyWL5AvFynIsXydPmoS4vJUye1lzeExZ8TlTpbAyiqw5ubJlVFMjdGYRkjJLTtxe&#10;sUJ5YtEJG2eFYQGHpXG5OWUx3jFX18bPdkzDONVv66wyMMUT70dErW7tL2nnlg1UsbztjFCJEiak&#10;Qf370j9LF1LWLJltLlWmVEla4DOTShQPLTDkGCwG2vrvWvLy9DSLYWRq5GQ2SFwYn4ORmRrXpeMP&#10;NGTg7zJbj2pTZ34uw4f8QXNmTKX48c3FRUbmxr2oueqcMEECmSGIy3qp5636cmTPRovmzhIZgSqp&#10;JnIxZMjiRrVORMSEOigcEAABEAABEAABEAABEAABEAABEIhCAjHEfxH3NgrjIzQIgAAIgAAIgAAI&#10;gAAIgAAIOEzgxImQrCl58uR3eI61gcZ/zVH+mzdv6e3bN+J4K7NnvBYlat68fkOv37wWZUFu0NMn&#10;T6hYsSLWwqdbz0UAAEAASURBVKHtPRF4LMpb+fkHiPI6dyhB/HjkLTLUcAYRzhDjqL1+/VqWBOJS&#10;WXHjxCE3kXEmOv1Y+/RZEN0VWVr4PXV3TSkEGnEdvXVy1r3/u20vzV22Vq7bRQhiWDzjDOP7uiJK&#10;Wd0XJZs4s453hrRWBUfGtVr/2E9+XlkA079Xe9nFbO6Islhc+onFLalELHs/+hvj8VzOePTg0WOK&#10;Kd6r1CmTU0IrmUqMc4w+l7bidR89fkKJxDw3IfwKz/tpjKX84BcvZEmpWLFciIVkShSi+iNz5neC&#10;S8TxfbMwydZeu/cboUtpjfy9u8wMFda6z4Key89pWOPQH0KAn8XVa9fo9JmzFCTYpROluTJ6e5Fr&#10;avuiNGv8AgMD6UZAAL0V/1xLlSqlKBVnKmVmbbwz2/hd4sw2d+/ek++Th0daSpwokTOXkLE4U8/D&#10;h49kiayUKVI4PT4CgsCnSGDfvgOUUHxe06VLKwV5MYUwmQXE/M9Q/ucDixuVANT4zwuj/ylywz2D&#10;AAiAAAiAAAiAAAiAgLMIoKyVs0giDgiAAAiAAAiAAAiAAAiAAAiAQKQIJBaljXJnzySPiAbizBBc&#10;AoqP6GgsFAmPWMR4j86695NnL+iw2TN5aT+yDoto+Iis8Y+EEX3GPJczxfAREeMfMFnQw4ezjEVk&#10;xsw1zorLcfidsJYtyLjGrv1HtTCnYJ7sDglzeD4L6GCOE+Bn4e3lJQ/HZ1kfmSRJEuLjvzD+DLEY&#10;KKoFQWnTpCE+YCAAAiAAAiAAAiAAAiAAAiAAAiDwsRCAOOdjeZK4DxAAARAAARAAARAAARAAARAA&#10;ARBwAgHfS34yCgtg7JUbc8JSCPEfEeAMTZzB6PiZ87Ri/Va9i3o1qmgfDgiAAAiAAAiAAAiAAAiA&#10;AAiAAAiAAAiAgPMIQJzjPJaIBAIgAAIgAAIgAAIgAAIgAAIgAALRmkDAnXsUHPxC3kPu7Jmj9b1g&#10;87YJrNm0k/gwWvmShWUZOWMbfBAAARAAARAAARAAARAAARAAARAAARAAAecQgDjHORwRBQRAAARA&#10;AARAAARAAARAAARAAASiPQH/G7coduyQvyrIk+O/F+dw6aTgFy8ocaIE0Z7th3oDnB2pRuUyVKNK&#10;2Q91i9gXCIAACIAACIAACIAACIAACIAACIAACER7AjHeCov2d4EbAAEQAAEQAAEQAAEQAAEQ+CgI&#10;nDhxVN5Hnjz5I3U/xn/NUf6bN2/p7ds34nhLb968odfiePOaz6/J3/8GPX3yhIoVKxKpdTEZBEAA&#10;BKIDgaDnwfT4yVNKmCC+PKLDnrFHEAABEACByBHYt+8AJUyUiNKlS0suMV0opktMcY5JMcURI0YM&#10;cbAfQy7C18qMvmrDGQRAAARAAARAAARAAARAIPwEkDkn/MwwAwRAAARAAARAAARAAARAAARAAARA&#10;AASiLYH48eISHzAQAAEQAAEQAAEQAAEQAAEQAAEQAAEQAIH3QyDm+1kGq4AACIAACIAACIAACIAA&#10;CIAACIAACIAACIAACIAACIAACIAACIAACIAACIAACIAACIDAp0cA4pxP75njjkEABEAABEAABEAA&#10;BEAABEAABEAABEAABEAABEAABEAABEAABEAABEAABEAABEAABN4TAYhz3hNoLAMCIAACIAACIAAC&#10;IAACIAACIAACIAACIAACIAACIAACIAACIAACIAACIAACIAACIPDpEYA459N75rhjEAABEAABEAAB&#10;EAABEAABEAABEAABEAABEAABEAABEAABEAABEAABEAABEAABEACB90QA4pz3BBrLgAAIgAAIgAAI&#10;gAAIgAAIgAAIgAAIgAAIgAAIgAAIgAAIgAAIgAAIgAAIgAAIgAAIfHoEIM759J457hgEQAAEQAAE&#10;QAAEQAAEQAAEQAAEQAAEQAAEQAAEQAAEQAAEQAAEQAAEQAAEQAAEQOA9EYA45z2BxjIgAAIgAAIg&#10;AAIgAAIgAAIgAAIgAAIgAAIgAAIgAAIgAAIgAAIgAAIgAAIgAAIgAAKfHgGIcz69Z447BgEQAAEQ&#10;AAEQAAEQAAEQAAEQAAEQAAEQAAEQAAEQAAEQAAEQAAEQAAEQAAEQAAEQeE8EYr2ndbAMCIAACIAA&#10;CIAACIAACIAACIAACIRJ4MatO3TtegDdvveAnj8PpuRJk5BHGlfKlsmTYsbEf18SJsBPYMCbN2/o&#10;2jV/On3Wl674+ZGXpyflzJGdMqRPRzFixLBJ4OXLl/Ty5SvZnyBBfJvjjB2vXr+mF8EvZFO8eHFD&#10;vYPPngXp4Y7G1BOEY9xTnDixKVYs87+mier4xr0on/nyZy84OJgSJUpIsWPHVl02z68Fp+B3nKwN&#10;ih07VrjjxI0bh1xcXMzCGXmYddi4sBbDOPTJ06d0VrxHp8+clc38HuUQR8IECYzD4IMACIAACIAA&#10;CIAACIAACIAACIAACIBApAmY/61PpMMhAAiAAAiAAAiAAAiAAAiAAAiAAAiEn8DxM+dp6epN5Od/&#10;0+pk/nG/fo0qVKVccav9aPz4Cbx69YoGDP6T5s1fSCyqsLRECRPSd9+2os4d2ocSdfDY7r1+psXL&#10;lstpR/bvItfUqS1DhLqePWce/fK/32X77OlTqGL5snrMNf/rVLxMBX29bNE8Klq4kL52xKnfuCkd&#10;OHhYDm3ZrAkN6PebnhbV8fVCFs7SFf9Q5x97ytZiRQrT0oVzLUaEvly+chV16tojdIehJU/uXJJP&#10;0SKFqHq1z60KqYxxxo0eQbW/rKEjWPLQHXacv0b+SV/VrhVqxNHjJ8T70IfOCGGONcufNw+N+HMw&#10;ZcuaxVo32kAABEAABEAABEAABEAABEAABEAABEAg3ATwnx2GGxkmgAAIgAAIgAAIgAAIgAAIgAAI&#10;OJPAivVbaeREH5vCHF6LM57MXbaWxs9cRJzNxNl2/vJVat97kDxWb9zh7PCIF0kCd+/do68bN6PJ&#10;U6dbFeZweBbsDB81hpq1aksPHjwMteLbt29NbQbX1BjaM5tj0W3Z5zNnvsUI+5csDFHCHB75xrg/&#10;cR3V8W3tbuHipbpr34GD5H/9ur6OjHPi5CmaOmMWffdDZ+rx0y9hfo45g4/RLHkY+2z51uYsXrqc&#10;qtf6yqYwh2OxeKdi1eq0as1aW6HRDgIgAAIgAAIgAAIgAAIgAAIgAAIgAALhIoDMOeHChcEgAAIg&#10;AAIgAAIgAAIgAAIgAALOJLBywzZavnaLDplElNH5smo5yuSVXpYQuuTnT0dP+dKxU+fkmP1HTtJV&#10;kV2nX492xGWAnGXPn7+goOfPZbjAJ6GzsjhrHcQJPwEumVS/UVM6d/6CnMwZcrp37UR5RXaTtGnS&#10;SPEIi1yGDBsh+7du30Fde/SmGVMmhH+xSMxYsnwF/fZLb0qVMqVDUebMW+DQODUoquPzOpydZtfu&#10;vWpJeV7+zyrq0O47szZ7F3Vq1aTCBQvqIW/pLd26dYuOHT9J23fuku3zFiyix4+f0MRxo/W48Dic&#10;hafOlzXDnJIvTx6zMavXrqfO3UKyAnFHpYrlqWH9epQlcyZiMdD5Cxdo2ozZxKIkNhYSrf0nPeXN&#10;k1te4w8QAAEQAAEQAAEQAAEQAAEQAAEQAAEQiCgBiHMiSg7zQAAEQAAEQAAEQAAEQAAEQAAEIkXg&#10;9t37tHTNZh2jcL6c1K55fSnKUY0ZPNypfMnCtO/wCZrks1T+gB5w5x5xtp36NauoYTh/xAS27dil&#10;hTmeGdLTonmzySNtWn3H6dN5UIliRUWppKr0xZd1ZQadfzdtptu375Cra9ilq3QgJziLliyjdm3b&#10;hBnp8ZMnNH2WT5jjLAdEdfwVojyVpc0VZcR++L6t1TJUlmP5umL5clS39pfWumjHrt3UsEkL2cdZ&#10;aS5f6UreXl5Wx9przCvEOVzCLLw25m+TYKt3j25CdGR+X1zGqlrVz2jgkD9p4uRpMvzS5f9AnBNe&#10;0BgPAiAAAiAAAiAAAiAAAiAAAiAAAiAQigDKWoVCggYQAAEQAAEQAAEQAAEQAAEQAIH3QWDuUlPJ&#10;mIye6ah9i6/NhDnGPRQrmIdaNaqlm9Zt2S2FOrrBwgl6HkznLvnJjDsPHgZa9JouX716RU+fBems&#10;Odzz4sVL2cbt7NsyXuPS1et06PgZuVagyATiqHFcP5EBiOdeuHyNgoNf6KlqfY5vzzijzPWA23Ts&#10;9Dl5n/43b4VZKuh5cLC8t+AXpvV4HY7BGYq4ZJhan+/fWlkg4554Lo8z7t/Y7wz/5KnTOkzDr+ub&#10;CXN0h3AyZfSmjj98r5vWrNug/fflTJ0+i/i5hGX/rFoT1hCr/VEZn581C3HYWAT1U89u0ve7eo2O&#10;Hjsu/cj+UaZUSerZrYsOs29/SIYa3RCFDn/WubSWsjYtm1kVHLm4uNCPnTsSZ2hi4yw/UVFKT+0D&#10;ZxAAARAAARAAARAAARAAARAAARAAgU+DADLnfBrPGXcJAiAAAiAAAiAAAiAAAiAAAh8UAflD+dmQ&#10;MkW8MRbexIgRw+4eSxbOR4tXbqSHgY9DStBcukrZMnuZzdl76DjNEaKfJ0+fmbXHjh2LCuTOTt9+&#10;U4dixTL9q/D0Bf/Q7gPHzMZu3X2Q+GDzTJeG+nY3CT647bEoe+WzZA1xiS1Ly5rRk1o0+JLSuKWy&#10;7JLXLIBYuPJf2rB1TyhxUZliBalh7ar019R55Hvhihw/bWTfUFw4xpLVm2jDtj308uUrs3X4PiuU&#10;LEINan1mVej0w0+D5brpRUaiDi0b0MiJPsSZiJSN6NeN5i9fr++NMxkVLWC9pM+jwCfU5bc/5dTk&#10;yZLQiL4hYg5u4BJBp3wvkXeGtELkkECFj9A5KMj0LD080tiN0aJZEypapLAcwxl13pexkOPJ06d0&#10;MyCAONNPxfJl7S49feZs2c8lsO7eM/G3NSmq4/O6R44eIxbisDWo/xXV/KIaDRo6XF4vWbaCCuTP&#10;J/3I/lG2dCkaOnyUDLNn735q+HW9yIZ0aD4L05SlcXen+PHjq8tQZ+a9YukCChTfNTHF91IsIdiB&#10;gQAIgAAIgAAIgAAIgAAIgAAIgAAIgEBkCCBzTmToYS4IgAAIgAAIgAAIgAAIgAAIgECECJz0vajF&#10;KcmSJCYPd9cw47B45+cubah3x1bySOtuXrJo/MxFNHH2klDCHA7MIhYW0/QbPklmelGLvX3zVrkO&#10;nVlUNGTsDC1esZzE2Xr6j5xMtrLozBGinnWbd+l7N87fse8w/TF6Kr1+ZT/zyvT5/9DqjTtCCXM4&#10;Ft8ni3aYgz3jTDdDx80wE+ao8aWK5Fcu7dp/VPuWzr4jJ3RT6aIFtM/CnG59R9CIibOp489D6Mq1&#10;G7ovIo5RFLJg0RKRpccksrCMx6KKooULyYMFGO/LWrdsrpea5TNX+9acg4cO05mzvrKrRbNvrA0J&#10;1RbV8XlBLt+krIYQ5nh6ZqCCBULeBS6nZY+7mufIOXbs2HqYUTCjG6PI4XcjR/ZsMnqIiGqn3ZWy&#10;Z80q36PChQraHYdOEAABEAABEAABEAABEAABEAABEAABEHCEAMQ5jlDCGBAAARAAARAAARAAARAA&#10;ARAAAacSuOofoONlEFlcHLVUKZJRtkye8kicKKTsDM89L7LoGDPZVKtYirq0/Yb69WhHLRvW0tlb&#10;uPTTxh379HJ1q1einzq1Ij4ry5crq2zj9rZNvlLNssTT2GkLZCkpbuRsMXWqVaReHVpS4zrVKF0a&#10;Nzk26PlzGvTXtFDimU079xMfygrnyyni16Ue7ZtT1fIl5R65TNWFKyHZS9Q443nFuq3EIh62mDFj&#10;Emfb6di6EXX+tjGVL1mYOHMOG7NYsGK99K39cfvufbr34BElEQwrly1G3zerR20a16HEIstNnhyZ&#10;KW7cOHIai6hslfYyZhwqV9wkYDgvynRxdiNlO/YdUW6EzkogwpN37d5LDZo0p5279nxQpYaSJ09G&#10;Tb9pJO/v302byf/6dZv36jNvge5zNGtMVMdn4Q0LcNjy5M4lS4SxX69OSCk5zgq0ZdsOboq0HTeU&#10;luLyWe/TSouyWsoaN2tF4ydNoVu3bqsmnEEABEAABEAABEAABEAABEAABEAABEAgygiYcnlH2RII&#10;DAIgAAIgAAIgAAIgAAIgAAIgAALmBB49fqIbPNOn1X5EnS27DsipLFhpI0pXlSiUV4di8U92Uf6q&#10;14DRsu3kmQtUq2p56bPYh4/g4Jd6vFvqlMTlqSxts1jj2OlzsplFLf17tqeECUJK43D8CqWLUL9h&#10;E4kFQFwqaq3IkPNl1XJyPGfc8Vm8WodkMU+VcsX1dc6sGemz8sWpz6CxYi8vdLvR4Qw0y9dt0U3d&#10;2zWjHFm89XX+XNmIs94MHD1Ftq3bspvyi1JeLGayZl6Ce28hLFJCHOOYMsUK0Mbt+2SGn6OnfEOV&#10;tuLMQH7+N+UULv2VUjBU5iWu+TlwBh223Nkyqa4Inbn004ihg+jHnj/J+QcOHpYCHc6E8kW1qsSZ&#10;TQoXLEBZs2QOVQIsQgtGcNI3Db+m2XPmydnzFy6h7l07hYp07/59LYLh7DThye4TlfE3b90uy3Lx&#10;huvVra33Xa3qZ9Tnt37yeuHipfT5Z5V1X0QcFi316/+Hnlq+bGnth8c5LEpwjfl7ot0pyZIm0YIp&#10;NbBLh/a0d99+OvFOIDRg0FDio5gohVayRHGZKahI4YKUOFEiNQVnEAABEAABEAABEAABEAABEAAB&#10;EAABEHAKAYhznIIRQUAABEAABEAABEAABEAABEAABMJD4OGjQD2cxR2RtbZNvyI+bJlrqhTEB2eM&#10;uXTVdlYTW/O5fdueQ7q7Z4cWWpijGmO5uFDPH5pTp1+Gyqbzl/1UlxCymDIFcWYaozBHDUqRLCl1&#10;bduEBo+ZpprMzrsOmEpM1axS1kyYowZm9k5P9WpUpsWrNsqmnfuP2BTndGjZwKowhyeWL1FYinPY&#10;59JWRQvkZlfbvsMntc8Ze4zGYp+BP3Wg3WJe5owZKE/2zMbuCPkN6n8lhTe/9u2vRSSczYUFI3yw&#10;sYinccP61KJpE3JzC7tMWoQ2YmcSZ5zJnzcPHT1+giZPnU6dO7QTmYxim81YsnSFvm72LtOObgjD&#10;icr4KmsOb6FGtc/1TlxdU1P5smVo6/YdtP7fjXT33j3JWQ+w4nBmnGTJTGItHnJfiJJOnz1LEyeb&#10;3m0WwbAgJiLGZcFUaTBb81n4pLIZqTHJxGds/uwZ1KZdB9qz15RBa9+Bg8SHsvpf1RFZg2pTqZLF&#10;/1PBl9oPziAAAiAAAiAAAiAAAiAAAiAAAiAAAtGfAMpaRf9niDsAARAAARAAARAAARAAARAAgWhH&#10;IEaMGHrPb9++1X5UOa9ev6bX4mBTGV3CsxbPuXY9RGDDpaM83K2LP7jUFmfVYbt4xSQCumgoVVVA&#10;ZLOxZVmFmIWzzlizM+cu6+ZCoiSWLTP2nTl3yeqwRKJ8lTHbjeUgjzSuUszE7dZKWxmFQsYsRSqO&#10;u8g+xKXC8ubI4jRxw9f16tLRA7tp4rjRVLF8WbWUPrNw5K9xE6hspaphCjf0JCc7rVo2kxFZOMRi&#10;FqPx+zdjto9syujtJYQpxYzdDvlREZ+5qb2yGMXdPaQ8m9pQndo1lUurVq/Tvi2HhUlNW7YxOzp3&#10;6xlKmDNhTEgmK1txItseJ465MErFY4HO4nmzaeu/a4WAqr1VsRGLlbh8GmcNisj3hVoLZxAAARAA&#10;ARAAARAAARAAARAAARAAARBQBJA5R5HAGQRAAARAAARAAARAAARAAARA4L0RSJYksV6LyyMVtiM2&#10;0QPDcFjkc+LsBTpx5jydPX+FuPRSUHAwvXz5KoyZYXc/CjSV4eJ4bXv0tzlJrRf0/LnI8vKMWAhz&#10;/vJVPd47g4f2LR0WLaVP66ZLRhn7jaXAPNxTG7vMfDeRIUhZ4JOnyjU7G/mbdRguKoiMOAv+2RCq&#10;tBXHVCWtCuTOZjP7jiGU09z48eMTl4Pi4+mzZ3Tq9Bnat/8grV67TpcqYmFM7XoN6Z+lCylb1ixO&#10;W9uRQNU/r0p9fukrs/vMmD1X7lPN27l7D/ldvSYvW7doHiHRUlTENwpuKleoQI+fmN513myJYkXV&#10;LdD8RYupRbNv9HVEnL9G/kl1vqxpU4TmSMxGDerTn4MG2B1qFABaG5glcybq2a0L9fixM10Vz4Uz&#10;Hm3Ztp3WrtugszPN8plL/L0yeEBIaS9rcdAGAiAAAiAAAiAAAiAAAiAAAiAAAiAAAo4QsP6f4zky&#10;E2NAAARAAARAAARAAARAAARAIAoJPH8eTAG37tJlvxvyYJ/bYB8HgaRJjeKcG5G+qafPgmjIuBk0&#10;cqKPLMfkf/MWsYhECWUiuwCLbIzGcW0dxnH3H4aU7zJmw3kTRqYgW/3Pgp7L0Fw2KlYs2/+tDYsS&#10;WBDEFpn7L1U0v4zBf3BpK2X7jSWtShVRze/9nDBBAipauBB1bP8drVu5jBbOmaWzoLBAZ+XqtTb3&#10;5Gi2JpVtyWYgi4548eIJ8UoT2cplk86dv6BHzJ4zT/t1atXQfnicqIjPghtl/QYOoux5CpodRUuV&#10;V91SAOV77ry+tuaw4GXT+lX62Lh2JXGJKWUJ4ieIlDCH48QU7zi/5/YOtV5YZ47h6ZmBatWsTqOG&#10;DaGDe3eYlcPi58ZCMBgIgAAIgAAIgAAIgAAIgAAIgAAIgAAIRIaA7b/Ni0xUzAUBEAABEAABEAAB&#10;EAABEACBSBJ4+OgxHTnmSzeFKIctjVsqKpAvG7nHixvJyJj+IRDw9Eijt3Ht+i3tR9QZNn4WXbkW&#10;IvJhIUyxArmJSzMlTZyIEiaITwkTxqcRQrgTHPwiQksosYua3L7F18oNdX7x8iXFiR1SUkdlscns&#10;lZ72Hzkpx17286eMNrLnsGjk+s3boWJyQ4L48WQmHr6HFy/EGjbK9nAZHiUmYiFPRI1LdOXI4k1n&#10;zl/Wpa14TVXSimPnyZ45ouGdPo9LMk0YO4rqNWoqY+/es5eoaye9TjzDd8e5CxfIzc1V99lyzvqe&#10;013xHGTZqEE9Gjt+opw3d8Ei6vvLT3Tj5k1au/5f2db0m0aUNGlSHTe8jjPjnz13TmcccnQfy1b8&#10;Q717dLM5PH26dJQ9a1az/l/79KL2nbrKtv5/DKZKFcqJ9zfi76ZZcCdfJE6UiP74/X904eIlYoEV&#10;27Fjx0UZsuJOXgnhQAAEQAAEQAAEQAAEQAAEQAAEQAAEPiUCEOd8Sk8b9woCIAACIAACIAACIAAC&#10;0YhA0PMXUphzRWTOUZb9ubdycY7mBHJlyyizZ7CQ5GHgY1kmyTOdSbBj6/YmzV4ixSLc377l15TF&#10;OwM9F6WrlDCH20f+3p2SCGGJpbG4JaLinCSJTfFix45FRfLnsgxv9zqTd3rdv//IKapUppi+Njon&#10;z16UZaSMbcrnUlRKdHPj1h3ySp9WdZmdA27f09fWOOhOB5zyorQVi3P4OR095UvZhVhHsS5dtECE&#10;SjM5sKwe8ur1a5o6bSa9efuGPNKmpS9rfKH7rDlFihTWzRcvXdY+O2nTmt6vg4cOU5lSJc36rV1s&#10;275TN7u5uWnfnuPl6UkVy5elzVu307z5C6nnj11owaIlekqTRg20HxHHmfGXr1ipt1C1SmWqV7e2&#10;vjY6Qc+DqFPXHrJp3oLF1F3cUywXF+MQu37N6tVo/KQpUgjEpb185i2gVs1DRFR2Jzqxc//BQ3To&#10;8BEZsfaXNcyy+VguwwK/suL9UOIc/+umfw5ZjsU1CIAACIAACIAACIAACIAACIAACIAACDhCAGWt&#10;HKGEMSAAAiAAAiAAAiAAAiAAAiAAAk4l4CJ+2C+QO5uOOXXecpuiFDXowpVrtOfQcSnmCRaZYzJ5&#10;ppNdvhf81BAqKjLmWBOkPBDlpfhwxB4/fhpqGO/Xwz0k0wqXivLzvxlqjGp48CiQbt+9T3fvP1RN&#10;lMHDVNbn3CU/Wr52i+5TTsDtuzRq8hx1GeqcO3sm3aay1+gGg8OMlOXKZpqj2sJzLpg3hy5BxKWt&#10;zEpalSwUnlARGusiRBIzfebQgEFDqV3HLnT7zh27cY4ePab7M2QwCaK4MU8uk6Dqn1VrhNAp9HPW&#10;k4XDAp6bAQGyKVHChJQ+nYex267fomlIaSteY8my5TRjVshzLVggP+XOldPuXEc6nRGfhU8stFE2&#10;dtRw+uLzz6weX9WuRQ2/rieH3r13T4tW1Nywzix2+bl3iLiHxw75cwQ9evQorGlO7b95M0C+R/wu&#10;TZ42I8zYe/bt12PSpDF9fnUjHBAAARAAARAAARAAARAAARAAARAAARAIBwGIc8IBC0NBAARAAARA&#10;AARAAARAAATeH4H48eLIUlZenmmJDy5rxW2wj4dAozrVtPDj2vUAGjnJh1gwYM3OX7pKoyfP1V3V&#10;K5fWc11TpdDtd+490L5yOFvO3zMWqkur53iGd+uU70WrY8qWKKjbh4ydQSzCsbRLV6/Tj/8bTr0G&#10;jKZ+w0NKG/EYzjLSpnEdPXzF+q006K9ptG7zLtq+9xBNFBmBfvtzvF2BEmeqUbZx+z46cuKsutRn&#10;zryz6t/t+rpMcdOedWM4HN53ySL55IyTgsvmXSGChdQpk1O6NLYzyRwWexs6bgbxfb569SocK5oP&#10;jREjBnEZKGW/9RtoU9Rx+/Yd+mPIMDWUSpUwz05UrlwZSpUypew/d/4CNWnRmh4/fqzHG53DR45S&#10;rXoNdRPvITxlmHitNO4hgo7ev/yPWNDC1rJZiGhHB46g44z4nBVG7atendqUQJR/s2ecbUbZ4iXL&#10;levwmTMVlS9bRo5n0dKYv02fD4eDRGLgZ5UrEous2CZOnkbbdpiyIlmGXSwEVdt37tLNuXNGXlCl&#10;g8EBARAAARAAARAAARAAARAAARAAARD4JAmgrNUn+dhx0yAAAiAAAiAAAiAAAiDw4RNIljQxFciX&#10;jVQpKxbmcBvs4yGQMnlSalDrM5q3bJ28KRaWdOgzmKpXLiOz4nD5KBbt+F70o/1HTuobjxs3jigL&#10;VVRfhwi34lHQ8+d0WYhj+o+cTCUL56W0ItPNRZFtZ+vug3Tvgf0sHe6pQ0QbHDTwyVMZo0ShvOSR&#10;xpVyiFJObFXKFqdTYo/Hz5yXa/08aBwVK5ibODsNl31iUc/2vYflWP6jVtXy2menVNH8xOWo1mwK&#10;EQVwBh0+jMalvbj8FpeSsjTeyzd1v6A5S9fIrrHTF1C+nFkoX65sorwU0fHT5+nISV89rV6NypQx&#10;g+PZXvREC6d8icK0c98ReY83b92VvVzuypY9CnxCY6bOk918H0kTJyJ7423FUe11a30pM57w9crV&#10;a2TWlrZtWlK2rFlkqaubAbfo9JkzNGbcBJ0Nh0UYKruMisNCoz8HD6CW37aTTQcOHqaqNWqLTDFV&#10;iTPapBXZUU6f9aUDovzRwsVL1TQpsmn//bf62hGH12rVoikNHPynHs574sw0zjBnxDcKbGoZhDe2&#10;9leieDEpbmFhDYtXBvz+GyVOlMjWcKvtP/XsRlu375B9XOaqaeOG5OmZwepYe40HRFaj4aPG2Bsi&#10;+5h3juwhGbrix49PjRp+TZOnTpd9jZu1oprVv5AlyDJ6e1Gs2LHp3LnztHHzFlq9dr2O3aHdd5Q8&#10;eTJ9DQcEQAAEQAAEQAAEQAAEQAAEQAAEQAAEIkIA4pyIUMMcEAABEAABEAABEAABEACBKCcQL15c&#10;chcH7OMm8Fm5EhRD/G/usrXyRjnLzdLVm2zedGav9NSpTSOKF9f83Wha7wua5BMiqLjk5098GI0F&#10;PC4xXcj/5i1js/YTJ0ooRThKFKNisFimb/fv5TjO4tKxdUP6XYh/WDTEYiAW/vBhaeVKFKLKZc0z&#10;t/CY+jWrSPHNSpHdhu9VGZf9qVq+hBT0jJ0+XzWHOnPMew8fyYw7LAhiMY5RkKMmsBiGRU7OsExe&#10;6ShZksSynJiKV7qYKYuPalNny4xCt+6EZI1R/eE9u7m50vpVy6lt+47kd/WazPZizJBjGS9rlsw0&#10;Y/IEcncPndnns8qVqH/fX+nXvv3lNI7HIhFbxpl2ZkyZQCmSJ7c1xGZ7/a/qmIlzWjZvQvHixbM5&#10;PrwdkYn/+MkTKbDhNVk0VKZUiTCXZ0FQowb1dUmo9Rs2Ur26tcOcZxzAJb04Sw+Le9j+GDqcJo4b&#10;bRzikM+Zj0aMDluc4+mZXotzOPAvorRW7Fix6O+Jk+U6LPbiw5axmOiH79va6v4/e3cfY1d+3gX8&#10;N2PveLy7ftnUXXubpskmIbOh3UzcUkJES0uiUvVFKW1K0ko0jRqESkEJEPGilDcJCUEF/AVFqqAC&#10;/kJFbQVJG6Sq/JG0qgoSWzdSwVGzssNmN971Jna8jccmnuE85865c2c8s2vP2z73uZ8Tzdxzz733&#10;3Of5PBPlROfrc2wnQIAAAQIECBAgQIAAAQIECNyzgNta3TOVNxIgQIAAAQIECBAgQIDAQQh8z3f9&#10;qfaxD3+oLb35DTvu/uGHHmw//H3vah/7yIe6q3WMbk0z+eZ3/onl9rf/6gdbXI1n6/Kd7/jW9rMf&#10;+UtdoOflb4v2Mx98X/vB7/kz3e3Tdg5QHO1O7P+d7nsifBOBmq1LXIHnwx/68fbB979n60vj5xGa&#10;+Tf/9GPtX/6jj/Z1/dzf/+vt3/6Lf9De954/1+KqQCsrG6Gd8YcmVt7fve/9P/S9XajiwYmto9Wo&#10;/Ud+4N3tA39h4xZEd72p23DkyN21b/e+Ydt3ToRx3vLG17eT28xgeO8bXvcN7cm3vrl/Gu9713ds&#10;XOVoeM/9Pkao45P/9VdaBFKGWxNt3UcEaX7sfT/aPv6r//llr8byUz/5E+3X/ssvt3e/67u37mL8&#10;PL7jQx/8QPvUb/63Ft+93TJpGH8XW5evP3OmvffP/9B484+//33j9e1Wjmz5ezrI/X/q0xu3bArT&#10;B7qrxtzL8p4f/P7x2z7x66MrXsWGCL4Ny5EuxPNyy0f/xofHL3/i1z/Z/s/Fz46fv9x+Jj3GH3iF&#10;lfm5zX/nMaef7QI6v/gLP98ixLXT8uS3fHP7j//uF1pcNSdCeRYCBAgQIECAAAECBAgQIECAwF4F&#10;5ta6Za878XkCBAgQIECAAAECBAjsh8BnPvN7/W6efPLtXUDhVrt2/UZ3dZJRUGG4rVVcUeeVlsn/&#10;mzOsr66utbW11e5nrb89z53uqiOrd1bbndU77Zlnnm1/1F1J4h3v+PZX2rXXD1jgy9e+0v5vd3Wb&#10;F65+qZtV628rFWGP4/cw96G0W7dvt7j90tGjR1qEZbYLTgzv3e4x/kb+6Ks3+5fie3cKG9y5c6e/&#10;XVbcBuvYwkI7e+Y1bWFh+5BDXOXmuedHt4SKK3c82r13uyW++6/83X/SX1Ungkb//B/+ze3e1m+L&#10;98YtpL50/Sv980e6277FFW4OIkzwH37p4+MrBP30B360u53XkzvWNbzw1Zsr/dwOop4vdrey+t8X&#10;L7bnn3+hv0LOW5eW2qOPfv3w1ff8+MLVq3045PkXXmi3uysZnehuwXXu7Nn2tie/pZvly4e57vlL&#10;vDGtwEp39as//NzT/U8UGYGdN7/pjWafdmIKI0BgLwK/+7v/sz3U3Y7wG7/xG/pQ5XwX1I1gaISN&#10;43+r57pA4/z8KJA4+b/dk+t7+X6fJUCAAAECBAgQIDDrAnf/065ZF9E/AQIECBAgQIAAAQIpBCKY&#10;89SFi33IIgqK2xKdX15yq6sU0zm4Ih45fbLFz16WCMpEoGe3S5yE2u6qNFv3F6GdCNnsFLTZ+v5/&#10;3N0Oa7iV1V/7qR9r3/a2t259S/ulj//G+D3nn3zirtcnN0SdpyOQ0/0c5PJ8F5Qabt0VLt/+9m++&#10;p6978PjOVyC6px28zJvillXb3bbqZT6y7UtxdZv4scymQNxmLK6MtNPVkWZTRdcECBAgQIAAAQIE&#10;CBAgQIDAQQgI5xyEqn0SIECAAAECBAgQILBngbhiTlz95NLlZ8f7emLl8fG6FQLTJBD/Kv373/Ud&#10;7Vc/+d/7sv/VL/6ntvzH39Le8qbXt7Pd1X1e/PK19qnf+V/tC198ftzWO86/8tVpxm/e55W4KtAX&#10;X3ixPX35mfaJ3/j0eO8//H1/dtvbeY3fYIUAAQIECBAgQIAAAQIECBAgQIAAgbsEhHPuIrGBAAEC&#10;BAgQIECAAAECBAjsv8D3fvc728XPXWp/8Nmn+51f+IPPtvjZukSQ56M//RPtzY+/butLh/b8s09/&#10;vv3cv/73m74vbhH2Xe/8tk3bPCFAgAABAgQIECBAgAABAgQIECBA4JUFhHNe2cg7CBAgQIAAAQIE&#10;CBB4FQSOLy70t7IavjpuaxXbLASmVeDYsYX2t37mJ9tv/4/fa7/2m59uV174UltdXR2383WPnGpv&#10;esPr2nt/4N33fKus8YcPcCXCQt/a3WLrL//F97a4lZeFAAECBAgQIECAAAECBAgQIECAAIH7ExDO&#10;uT8v7yZAgAABAgQIECBA4JAETp860c4vL7XhVlYRzIltFgLTLvCn/+TbW/zEcu0rN9rNm7e6MM4j&#10;qYIvf+yN39T+2d/7SFtYeKCdPum/d9P+N6d+AgQIECBAgAABAgQIECBAgACBV1dAOOfV9fftBAgQ&#10;IECAAAECBAjsILC4eKyd634sBCoLRPAlY/jlaHeFnEfPvKYyvd4IECBAgAABAgQIECBAgAABAgQI&#10;HJrA/KF9ky8iQIAAAQIECBAgQIAAAQIECBAgQIAAAQIECBAgQIAAAQIECBAgMGMCrpwzYwPXLgEC&#10;BAgQIECAAIFpEVhZudWuXe9u+bNyuy95uK1VXFHHQoAAAQIECBAgQIAAAQIECBAgQIAAAQIEpkVA&#10;OGdaJqVOAgQIECBAgAABAjMmEMGcpy5cbM9dudp3/tjZM+388pJbXc3Y34F2CRAgQIAAAQIECBAg&#10;QIAAAQIECBAgMO0CwjnTPkH1EyBAgAABAgQIECgqEFfMiWDOpcvPjjt8YuXx8boVAgQIECBAgAAB&#10;AgQIECBAgAABAgQIECAwDQLz01CkGgkQIECAAAECBAgQIECAAAECBAgQIECAAAECBAgQIECAAAEC&#10;BAhMo4Ar50zj1NRMgAABAgQIECBAYAYEji8utLiV1bDEemyzECBAgAABAgQIECBAgAABAgQIECBA&#10;gACBaRIQzpmmaamVAAECBAgQIECAwAwJnD51op1fXmrDrawimBPbLAQIECBAgAABAgQIECBAgAAB&#10;AgQIECBAYJoEhHOmaVpqJUCAAAECBAgQIDBDAouLx9q57sdCgAABAgQIECBAgAABAgQIECBAgAAB&#10;AgSmWWB+motXOwECBAgQIECAAAECBAgQIECAAAECBAgQIECAAAECBAgQIECAAIHMAq6ck3k6aiNA&#10;gAABAgQIECAwwwIrK7fates32s2V273CcFuruKKOhQABAgQIECBAgAABAgQIECBAgAABAgQITIuA&#10;cM60TEqdBAgQIECAAAECBGZMIII5T1242J67crXv/LGzZ9r55SW3upqxvwPtEiBAgAABAgQIECBA&#10;gAABAgQIECBAYNoFhHOmfYLqJ0CAAAECBAgQIFBUIK6YE8GcS5efHXf4xMrj43UrBAgQIECAAAEC&#10;BAgQIECAAAECBAgQIEBgGgTmp6FINRIgQIAAAQIECBAgQIAAAQIECBAgQIAAAQIECBAgQIAAAQIE&#10;CBCYRgFXzpnGqamZAAECBAgQIECAwAwIHF9caHErq2GJ9dhmIUCAAAECBAgQIECAAAECBAgQIECA&#10;AAEC0yQgnDNN01IrAQIECBAgQIAAgRkSOH3qRDu/vNSGW1lFMCe2WQgQIECAAAECBAgQIECAAAEC&#10;BAgQIECAwDQJCOdM07TUSoAAAQIECBAgQGCGBBYXj7Vz3Y+FAAECBAgQIECAAAECBAgQIECAAAEC&#10;BAhMs8D8NBevdgIECBAgQIAAAQIECBAgQIAAAQIECBAgQIAAAQIECBAgQIAAAQKZBVw5J/N01EaA&#10;AAECBAgQIEBghgVWVm61a9dvtJsrt3uF4bZWcUUdCwECBAgQIECAAAECBAgQIECAAAECBAgQmBYB&#10;4ZxpmZQ6CRAgQIAAAQIECMyYQARznrpwsT135Wrf+WNnz7Tzy0tudTVjfwfaJUCAAAECBAgQIECA&#10;AAECBAgQIECAwLQLCOdM+wTVT4AAAQIECBAgQKCoQFwxJ4I5ly4/O+7wiZXHx+t7XZmb2MHk+sRm&#10;qwQIECBAgAABAgTKCEwe806ul2lQIwQIECBAgAABAgQSC8wnrk1pBAgQIECAAAECBAgQOFiB7qyE&#10;ExMHS2zvBAgQIECAAAECeQT6Y18HwHkGohICBAgQIECAAIGZEXDlnJkZtUYJECBAgAABAgQITJfA&#10;8cWFFreyGpZYj227Xea6kxBra7v9tM8RIECAAAECBAgQqCsQx8oWAgQIECBAgAABAgQOTkA45+Bs&#10;7ZkAAQIECBAgQIAAgT0InD51op1fXmrDrawimBPb9rRsSeg4B7EnTR8mQIAAAQIECBCYQoG7joEl&#10;c6ZwikomQIAAAQIECBCYNgHhnGmbmHoJECBAgAABAgQIzIjA4uKxdq77Ofhl/fTEXWcpDv6bfQMB&#10;AgQIECBAgACBQxEYH+uOVw7la30JAQIECBAgQIAAAQIjgXkQBAgQIECAAAECBAgQKC0w8S+BN05F&#10;xNr6s4nV0g6aI0CAAAECBAgQmG2BTce9G0/Wj4pHNhPHzrONpXsCBAgQIECAAAEC+yvgyjn762lv&#10;BAgQIECAAAECBAjsk8DKyq127fqNdnPldr/H4bZWcUWdvS1zbW5urfvp9tL9Gp2WiMe5trq62ubn&#10;/RuGvfn6NAECBAgQIECAQCaBOMYdHe2Ojn37Y+DuIHiUw9kUzclUtloIECBAgAABAgQIlBIQzik1&#10;Ts0QIECAAAECBAgQqCMQwZynLlxsz1252jf12Nkz7fzy0j3d6mquO9Owtra2LUachBheGp2KmGtH&#10;jh7pTk7Mt5deeqmdPHly28/ZSIAAAQIECBAgQGAaBeIYN45145g3rh45GccZBXS27yqOqS0ECBAg&#10;QIAAAQIECOyPgHDO/jjaCwECBAgQIECAAAEC+ywQV8yJYM6ly8+O9/zEyuPj9b2tdCca+pMN3cmJ&#10;bjWuxnPjxo125crzwjl7g/VpAgQIECBAgACBZAJxjNtlc/pj3lHeZuNYOFmpyiFAgAABAgQIECBQ&#10;VsD12suOVmMECBAgQIAAAQIECIRAd+rh7iXOR8Rr67+OLx5vR44cac984QvdrbSu3/1+WwgQIECA&#10;AAECBAhMoUAc28YxbhzrxjFvHADHMXAcBm93oNxvn8I+lUyAAAECBAgQIEAgu4Ar52SfkPoIECBA&#10;gAABAgQIzKjA8cWFFreyGpZYj217W+J0w1p/HmJ006u4rP9cO3ZsoT388MPtq1+92S5c+P22/LYn&#10;2+nTp/f2VT5NgAABAgQIECBA4FUUuHbtWrvw+59pCwvH+mPdOOaNY98hlbMRxNlYexXL9dUECBAg&#10;QIAAAQIESgsI55Qer+YIECBAgAABAgQITK/A6VMn2vnlpTbcyiqCObFtt8tcf5mciOTMtbXuIZ7P&#10;zXVBne5cRKw/8ppH2srNlfbiiy+23/rt32lveP03tde+9rXt1KmTbX7eRUd36+5zBAgQIECAAAEC&#10;hyewurrarl//SvtCd7WcS5c/3x5+6KF28sSJ/lh3dPwbx76j49/ud38cvPH88Or0TQQIECBAgAAB&#10;AgRmTUA4Z9Ymrl8CBAgQIECAAAECUyKwuHisnet+drvEyYe1SOHEEmcchvXh6fhkxFwfvnmgu9T/&#10;uXOPdu9d666ts9Y+/8wz7Q8/93S7c+dOW+0+u7ba/fT7iMe4/k4so5X1b+m3+EWAAAECBAgQIEDg&#10;oAT6a9ys/4qHOMwdh2zmu+PabkPcwmqhu0rOQw892L7uzGvaubOPtjjWjcD5KKDTfah73+izE5VO&#10;bIj3WQgQIECAAAECBAgQ2D8B4Zz9s7QnAgQIECBAgAABAgSmQiBONKzf2qo/KTH6F8Pz80fa0aMP&#10;tLOPnu1un/Vg+/L1a+2ll15qt2/dbndW74wCORHSiSTOekhnPaGzEdSZiv4VSYAAAQIECBAgMJ0C&#10;3XHrUHi/0v3qj2fjYRS2OdId00YwJ27Z+sip0+3kyRP9MW4c624K5gz72djjeIsVAgQIECBAgAAB&#10;AgT2X0A4Z/9N7ZEAAQIECBAgQIAAgX0QWFm51a5dv9Furtzu9zbc1iquqHO/yyiOMzppMbrmzei0&#10;xuicRpzImO/+JfFqd+IiTlq0dvr0qfbgQ8fb1/7f19rX7nytrcZVc9avnNOt9V/fP65fMmfYdr91&#10;eT8BAgQIECBAgACB+xEYx3O6Y9ZhPR774E1cOaf7OXrkaDv6wNG28MBCf3wbV9KJ7XHMOwR0Nh6H&#10;Y+TYn4UAAQIECBAgQIAAgYMSEM45KFn7JUCAAAECBAgQIEBgTwIRzHnqwsX23JWr/X4eO3umnV9e&#10;2v2triJ101/xZqOs/gRE/Cvj+W7b6uiERXfuolvidgDz7c4Dq91H1kbhnO4x1of/9HsRzukZ/CJA&#10;gAABAgQIEDgcge6IdfRF44fYEsexo59RCGd0LBthnDimHYdy+oBOvHubJY6VLQQIECBAgAABAgQI&#10;HJiAcM6B0doxAQIECBAgQIAAAQJ7EYgr5kQw59LlZ8e7eWLl8fH6vazESYoI1MQSpxtiLbZtXUbZ&#10;nNHVc9bW4ll8rjtxMT8/CuSsB3NiB0NAp9/HejhntOfh99a9e06AAAECBAgQIEBgbwIbR7Dra+OH&#10;USgnDnaHgE48znc/o6tDjl7v1/ttw/ONx6hsY//bHy/vrXqfJkCAAAECBAgQIEBAOMffAAECBAgQ&#10;IECAAAECsyMQwZwhrBPrE0uXw2mrEczpbl8Vt7iKkM7ceignPtLfuqp/PqxPfLhfHSd1+hDQ1lc9&#10;J0CAAAECBAgQIHC/ApuPWDc/6wM53a/+sDaCN+vrkyGd/qo5cbureH3Lz7iWfgfjZ1YIECBAgAAB&#10;AgQIEDgAAeGcA0C1SwIECBAgQIAAAQIE9i5wfHGhxa2shiXWY9v9LnESYrur54y2rZ/MWN9pXDMn&#10;8jkRzOmvkLMpjNPHc+LFUfhmnMUZr/R72fzsfqv1fgIECBAgQIAAAQKbBbZEcroX17d0D/1ahG7i&#10;I/3j6Ph2axBn8vnw+djWf6z/Pfo1bJvYZJUAAQIECBAgQIAAgX0QEM7ZB0S7IECAAAECBAgQIEBg&#10;/wVOnzrRzi8vteFWVhHMiW27WeIkwzigs74+OvHQBW3i9lWj8xKjXceTLoAzedWcbkNs6pYhmLM5&#10;gjN+Nl7ZTZU+Q4AAAQIECBAgQGAHgfXj1cnD1v6d3bHraNtwTLsRzunDOuuvx7Hv6Ph34vVuB6Nt&#10;o++cXN+hCpsJECBAgAABAgQIENilgHDOLuF8jAABAgQIECBAgACBgxVYXDzWznU/B7IMAZx47K+D&#10;s3GaY9iyFicw+ivnROKmC/dEIaOEzvCw/tl4YfMio7PZwzMCBAgQIECAAIHdCWwcpW79/OiV/nA2&#10;Xopj1/W39CGb9edD4CYeJ9f7t44/vP5BDwQIECBAgAABAgQIHJiAcM6B0doxAQIECBAgQIAAAQJZ&#10;BfoATpyMiCvkdI9xVZ3hZMVQc/+e7hTH3NzoajndQ3fSY2K9f6MYzuDlkQABAgQIECBA4DAF1qM4&#10;3cNobbQyrA+5m+EYd+tjd5A7DvMcZtW+iwABAgQIECBAgMCsCgjnzOrk9U2AAAECBAgQIEAgucDK&#10;yq127fqNdnPldl/pcFuruKLObpYhhDN8tj9xsUMwZ3SKIwI7o4vljN4bn4wgTzwMoZzR6Y9hnx4J&#10;ECBAgAABAgQIHK5AhMk3f+MQxIlj1+G1jW3d1mHjxMe22zbxslUCBAgQIECAAAECBPYoIJyzR0Af&#10;J0CAAAECBAgQIEDgYAQimPPUhYvtuStX+y947OyZdn55aU+3uoqTDnGVnMml3xYbNl09p0/grL8t&#10;znZsfCbOZXSxnVFqZ/0dHggQIECAAAECBAgcukB3YLoll9OVsBHIiXo2hW62ff+W9xx6E76QAAEC&#10;BAgQIECAwGwICOfMxpx1SYAAAQIECBAgQGDqBOKKORHMuXT52XHtT6w8Pl7f7cq2AZ3YWQR34nFT&#10;SKffEC/Gynjpn0VKZ5tlS/Znm3fYRIAAAQIECBAgQODeBXY47NxxB5sCOfGuHUI5o5e2P6bdcede&#10;IECAAAECBAgQIEBgVwLCObti8yECBAgQIECAAAECBKZZYPKExeSVdIbQzfg6OXcFdV656/s9efLK&#10;e/QOAgQIECBAgAABAvcpsH5Qul30ZvJY+D736u0ECBAgQIAAAQIECOxSQDhnl3A+RoAAAQIECBAg&#10;QIDAwQocX1xocSurYYn12Lbfy45X0okvmkjajAM7sd3lcULBQoAAAQIECBAg8GoLTByvbhfE2Vqe&#10;YM5WEc8JECBAgAABAgQIHI6AcM7hOPsWAgQIECBAgAABAgTuU+D0qRPt/PJSG25lFcGc2HYQy3CS&#10;YvIqOlu/Z9PJjomTIFvf5zkBAgQIECBAgACBbALD8W62utRDgAABAgQIECBAYFYEhHNmZdL6JECA&#10;AAECBAgQIDBlAouLx9q57ucwl60nLV4urHOYdfkuAgQIECBAgAABAvcjsPW49n4+670ECBAgQIAA&#10;AQIECOy/gHDO/pvaIwECBAgQIECAAAECRQR2OqkhtFNkwNogQIAAAQIECEy5wE7Hq1PelvIJECBA&#10;gAABAgQIlBMQzik3Ug0RIECAAAECBAgQIHDQAk6CHLSw/RMgQIAAAQIECBAgQIAAAQIECBAgQKCO&#10;wHydVnRCgAABAgQIECBAgAABAgQIECBAgAABAgQIECBAgAABAgQIECBAIJeAcE6ueaiGAAECBAgQ&#10;IECAAAECBAgQIECAAAECBAgQIECAAAECBAgQIECgkIBwTqFhaoUAAQIECBAgQIAAAQIECBAgQIAA&#10;AQIECBAgQIAAAQIECBAgQCCXgHBOrnmohgABAgQIECBAgAABAgQIECBAgAABAgQIECBAgAABAgQI&#10;ECBAoJCAcE6hYWqFAAECBAgQIECAAAECBAgQIECAAAECBAgQIECAAAECBAgQIEAgl4BwTq55qIYA&#10;AQIECBAgQIAAAQIECBAgQIAAAQIECBAgQIAAAQIECBAgQKCQgHBOoWFqhQABAgQIECBAgAABAgQI&#10;ECBAgAABAgQIECBAgAABAgQIECBAIJeAcE6ueaiGAAECBAgQIECAAAECBAgQIECAAAECBAgQIECA&#10;AAECBAgQIECgkIBwTqFhaoUAAQIECBAgQIAAAQIECBAgQIAAAQIECBAgQIAAAQIECBAgQCCXgHBO&#10;rnmohgABAgQIECBAgAABAgQIECBAgAABAgQIECBAgAABAgQIECBAoJCAcE6hYWqFAAECBAgQIECA&#10;AAECBAgQIECAAAECBAgQIECAAAECBAgQIEAgl4BwTq55qIYAAQIECBAgQIAAAQIECBAgQIAAAQIE&#10;CBAgQIAAAQIECBAgQKCQgHBOoWFqhQABAgQIECBAgAABAgQIECBAgAABAgQIECBAgAABAgQIECBA&#10;IJeAcE6ueaiGAAECBAgQIECAAAECBAgQIECAAAECBAgQIECAAAECBAgQIECgkIBwTqFhaoUAAQIE&#10;CBAgQIAAAQIECBAgQIAAAQIECBAgQIAAAQIECBAgQCCXgHBOrnmohgABAgQIECBAgAABAgQIECBA&#10;gAABAgQIECBAgAABAgQIECBAoJCAcE6hYWqFAAECBAgQIECAAAECBAgQIECAAAECBAgQIECAAAEC&#10;BAgQIEAgl4BwTq55qIYAAQIECBAgQIAAAQIECBAgQIAAAQIECBAgQIAAAQIECBAgQKCQgHBOoWFq&#10;hQABAgQIECBAgAABAgQIECBAgAABAgQIECBAgAABAgQIECBAIJeAcE6ueahGFV2aAABAAElEQVSG&#10;AAECBAgQIECAAAECBAgQIECAAAECBAgQIECAAAECBAgQIECgkIBwTqFhaoUAAQIECBAgQIAAAQIE&#10;CBAgQIAAAQIECBAgQIAAAQIECBAgQCCXgHBOrnmohgABAgQIECBAgAABAgQIECBAgAABAgQIECBA&#10;gAABAgQIECBAoJCAcE6hYWqFAAECBAgQIECAAAECBAgQIECAAAECBAgQIECAAAECBAgQIEAgl4Bw&#10;Tq55qIYAAQIECBAgQIAAAQIECBAgQIAAAQIECBAgQIAAAQIECBAgQKCQgHBOoWFqhQABAgQIECBA&#10;gAABAgQIECBAgAABAgQIECBAgAABAgQIECBAIJeAcE6ueaiGAAECBAgQIECAAAECBAgQIECAAAEC&#10;BAgQIECAAAECBAgQIECgkIBwTqFhaoUAAQIECBAgQIAAAQIECBAgQIAAAQIECBAgQIAAAQIECBAg&#10;QCCXgHBOrnmohgABAgQIECBAgAABAgQIECBAgAABAgQIECBAgAABAgQIECBAoJCAcE6hYWqFAAEC&#10;BAgQIECAAAECBAgQIECAAAECBAgQIECAAAECBAgQIEAgl4BwTq55qIYAAQIECBAgQIAAAQIECBAg&#10;QIAAAQIECBAgQIAAAQIECBAgQKCQgHBOoWFqhQABAgQIECBAgAABAgQIECBAgAABAgQIECBAgAAB&#10;AgQIECBAIJeAcE6ueaiGAAECBAgQIECAAAECBAgQIECAAAECBAgQIECAAAECBAgQIECgkIBwTqFh&#10;aoUAAQIECBAgQIAAAQIECBAgQIAAAQIECBAgQIAAAQIECBAgQCCXgHBOrnmohgABAgQIECBAgAAB&#10;AgQIECBAgAABAgQIECBAgAABAgQIECBAoJCAcE6hYWqFAAECBAgQIECAAAECBAgQIECAAAECBAgQ&#10;IECAAAECBAgQIEAgl4BwTq55qIYAAQIECBAgQIAAAQIECBAgQIAAAQIECBAgQIAAAQIECBAgQKCQ&#10;gHBOoWFqhQABAgQIECBAgAABAgQIECBAgAABAgQIECBAgAABAgQIECBAIJeAcE6ueaiGAAECBAgQ&#10;IECAAAECBAgQIECAAAECBAgQIECAAAECBAgQIECgkIBwTqFhaoUAAQIECBAgQIAAAQIECBAgQIAA&#10;AQIECBAgQIAAAQIECBAgQCCXgHBOrnmohgABAgQIECBAgAABAgQIECBAgAABAgQIECBAgAABAgQI&#10;ECBAoJCAcE6hYWqFAAECBAgQIECAAAECBAgQIECAAAECBAgQIECAAAECBAgQIEAgl4BwTq55qIYA&#10;AQIECBAgQIAAAQIECBAgQIAAAQIECBAgQIAAAQIECBAgQKCQgHBOoWFqhQABAgQIECBAgAABAgQI&#10;ECBAgAABAgQIECBAgAABAgQIECBAIJeAcE6ueaiGAAECBAgQIECAAAECBAgQIECAAAECBAgQIECA&#10;AAECBAgQIECgkIBwTqFhaoUAAQIECBAgQIAAAQIECBAgQIAAAQIECBAgQIAAAQIECBAgQCCXgHBO&#10;rnmohgABAgQIECBAgAABAgQIECBAgAABAgQIECBAgAABAgQIECBAoJCAcE6hYWqFAAECBAgQIECA&#10;AAECBAgQIECAAAECBAgQIECAAAECBAgQIEAgl4BwTq55qIYAAQIECBAgQIAAAQIECBAgQIAAAQIE&#10;CBAgQIAAAQIECBAgQKCQgHBOoWFqhQABAgQIECBAgAABAgQIECBAgAABAgQIECBAgAABAgQIECBA&#10;IJeAcE6ueaiGAAECBAgQIECAAAECBAgQIECAAAECBAgQIECAAAECBAgQIECgkIBwTqFhaoUAAQIE&#10;CBAgQIAAAQIECBAgQIAAAQIECBAgQIAAAQIECBAgQCCXgHBOrnmohgABAgQIECBAgAABAgQIECBA&#10;gAABAgQIECBAgAABAgQIECBAoJCAcE6hYWqFAAECBAgQIECAAAECBAgQIECAAAECBAgQIECAAAEC&#10;BAgQIEAgl4BwTq55qIYAAQIECBAgQIAAAQIECBAgQIAAAQIECBAgQIAAAQIECBAgQKCQgHBOoWFq&#10;hQABAgQIECBAgAABAgQIECBAgAABAgQIECBAgAABAgQIECBAIJeAcE6ueaiGAAECBAgQIECAAAEC&#10;BAgQIECAAAECBAgQIECAAAECBAgQIECgkIBwTqFhaoUAAQIECBAgQIAAAQIECBAgQIAAAQIECBAg&#10;QIAAAQIECBAgQCCXgHBOrnmohgABAgQIECBAgAABAgQIECBAgAABAgQIECBAgAABAgQIECBAoJCA&#10;cE6hYWqFAAECBAgQIECAAAECBAgQIECAAAECBAgQIECAAAECBAgQIEAgl4BwTq55qIYAAQIECBAg&#10;QIAAAQIECBAgQIAAAQIECBAgQIAAAQIECBAgQKCQgHBOoWFqhQABAgQIECBAgAABAgQIECBAgAAB&#10;AgQIECBAgAABAgQIECBAIJeAcE6ueaiGAAECBAgQIECAAAECBAgQIECAAAECBAgQIECAAAECBAgQ&#10;IECgkIBwTqFhaoUAAQIECBAgQIAAAQIECBAgQIAAAQIECBAgQIAAAQIECBAgQCCXgHBOrnmohgAB&#10;AgQIECBAgAABAgQIECBAgAABAgQIECBAgAABAgQIECBAoJCAcE6hYWqFAAECBAgQIECAAAECBAgQ&#10;IECAAAECBAgQIECAAAECBAgQIEAgl4BwTq55qIYAAQIECBAgQIAAAQIECBAgQIAAAQIECBAgQIAA&#10;AQIECBAgQKCQgHBOoWFqhQABAgQIECBAgAABAgQIECBAgAABAgQIECBAgAABAgQIECBAIJeAcE6u&#10;eaiGAAECBAgQIECAAAECBAgQIECAAAECBAgQIECAAAECBAgQIECgkIBwTqFhaoUAAQIECBAgQIAA&#10;AQIECBAgQIAAAQIECBAgQIAAAQIECBAgQCCXgHBOrnmohgABAgQIECBAgAABAgQIECBAgAABAgQI&#10;ECBAgAABAgQIECBAoJCAcE6hYWqFAAECBAgQIECAAAECBAgQIECAAAECBAgQIECAAAECBAgQIEAg&#10;l4BwTq55qIYAAQIECBAgQIAAAQIECBAgQIAAAQIECBAgQIAAAQIECBAgQKCQgHBOoWFqhQABAgQI&#10;ECBAgAABAgQIECBAgAABAgQIECBAgAABAgQIECBAIJeAcE6ueaiGAAECBAgQIECAAAECBAgQIECA&#10;AAECBAgQIECAAAECBAgQIECgkIBwTqFhaoUAAQIECBAgQIAAAQIECBAgQIAAAQIECBAgQIAAAQIE&#10;CBAgQCCXgHBOrnmohgABAgQIECBAgAABAgQIECBAgAABAgQIECBAgAABAgQIECBAoJCAcE6hYWqF&#10;AAECBAgQIECAAAECBAgQIECAAAECBAgQIECAAAECBAgQIEAgl4BwTq55qIYAAQIECBAgQIAAAQIE&#10;CBAgQIAAAQIECBAgQIAAAQIECBAgQKCQgHBOoWFqhQABAgQIECBAgAABAgQIECBAgAABAgQIECBA&#10;gAABAgQIECBAIJeAcE6ueaiGAAECBAgQIECAAAECBAgQIECAAAECBAgQIECAAAECBAgQIECgkIBw&#10;TqFhaoUAAQIECBAgQIAAAQIECBAgQIAAAQIECBAgQIAAAQIECBAgQCCXgHBOrnmohgABAgQIECBA&#10;gAABAgQIECBAgAABAgQIECBAgAABAgQIECBAoJCAcE6hYWqFAAECBAgQIECAAAECBAgQIECAAAEC&#10;BAgQIECAAAECBAgQIEAgl4BwTq55qIYAAQIECBAgQIAAAQIECBAgQIAAAQIECBAgQIAAAQIECBAg&#10;QKCQgHBOoWFqhQABAgQIECBAgAABAgQIECBAgAABAgQIECBAgAABAgQIECBAIJeAcE6ueaiGAAEC&#10;BAgQIECAAAECBAgQIECAAAECBAgQIECAAAECBAgQIECgkIBwTqFhaoUAAQIECBAgQIAAAQIECBAg&#10;QIAAAQIECBAgQIAAAQIECBAgQCCXgHBOrnmohgABAgQIECBAgAABAgQIECBAgAABAgQIECBAgAAB&#10;AgQIECBAoJCAcE6hYWqFAAECBAgQIECAAAECBAgQIECAAAECBAgQIECAAAECBAgQIEAgl4BwTq55&#10;qIYAAQIECBAgQIAAAQIECBAgQIAAAQIECBAgQIAAAQIECBAgQKCQgHBOoWFqhQABAgQIECBAgAAB&#10;AgQIECBAgAABAgQIECBAgAABAgQIECBAIJeAcE6ueaiGAAECBAgQIECAAAECBAgQIECAAAECBAgQ&#10;IECAAAECBAgQIECgkIBwTqFhaoUAAQIECBAgQIAAAQIECBAgQIAAAQIECBAgQIAAAQIECBAgQCCX&#10;gHBOrnmohgABAgQIECBAgAABAgQIECBAgAABAgQIECBAgAABAgQIECBAoJCAcE6hYWqFAAECBAgQ&#10;IECAAAECBAgQIECAAAECBAgQIECAAAECBAgQIEAgl4BwTq55qIYAAQIECBAgQIAAAQIECBAgQIAA&#10;AQIECBAgQIAAAQIECBAgQKCQgHBOoWFqhQABAgQIECBAgAABAgQIECBAgAABAgQIECBAgAABAgQI&#10;ECBAIJeAcE6ueaiGAAECBAgQIECAAAECBAgQIECAAAECBAgQIECAAAECBAgQIECgkIBwTqFhaoUA&#10;AQIECBAgQIAAAQIECBAgQIAAAQIECBAgQIAAAQIECBAgQCCXgHBOrnmohgABAgQIECBAgAABAgQI&#10;ECBAgAABAgQIECBAgAABAgQIECBAoJCAcE6hYWqFAAECBAgQIECAAAECBAgQIECAAAECBAgQIECA&#10;AAECBAgQIEAgl4BwTq55qIYAAQIECBAgQIAAAQIECBAgQIAAAQIECBAgQIAAAQIECBAgQKCQgHBO&#10;oWFqhQABAgQIECBAgAABAgQIECBAgAABAgQIECBAgAABAgQIECBAIJeAcE6ueaiGAAECBAgQIECA&#10;AAECBAgQIECAAAECBAgQIECAAAECBAgQIECgkIBwTqFhaoUAAQIECBAgQIAAAQIECBAgQIAAAQIE&#10;CBAgQIAAAQIECBAgQCCXgHBOrnmohgABAgQIECBAgAABAgQIECBAgAABAgQIECBAgAABAgQIECBA&#10;oJCAcE6hYWqFAAECBAgQIECAAAECBAgQIECAAAECBAgQIECAAAECBAgQIEAgl4BwTq55qIYAAQIE&#10;CBAgQIAAAQIECBAgQIAAAQIECBAgQIAAAQIECBAgQKCQgHBOoWFqhQABAgQIECBAgAABAgQIECBA&#10;gAABAgQIECBAgAABAgQIECBAIJeAcE6ueaiGAAECBAgQIECAAAECBAgQIECAAAECBAgQIECAAAEC&#10;BAgQIECgkIBwTqFhaoUAAQIECBAgQIAAAQIECBAgQIAAAQIECBAgQIAAAQIECBAgQCCXgHBOrnmo&#10;hgABAgQIECBAgAABAgQIECBAgAABAgQIECBAgAABAgQIECBAoJCAcE6hYWqFAAECBAgQIECAAAEC&#10;BAgQIECAAAECBAgQIECAAAECBAgQIEAgl4BwTq55qIYAAQIECBAgQIAAAQIECBAgQIAAAQIECBAg&#10;QIAAAQIECBAgQKCQgHBOoWFqhQABAgQIECBAgAABAgQIECBAgAABAgQIECBAgAABAgQIECBAIJeA&#10;cE6ueaiGAAECBAgQIECAAAECBAgQIECAAAECBAgQIECAAAECBAgQIECgkIBwTqFhaoUAAQIECBAg&#10;QIAAAQIECBAgQIAAAQIECBAgQIAAAQIECBAgQCCXgHBOrnmohgABAgQIECBAgAABAgQIECBAgAAB&#10;AgQIECBAgAABAgQIECBAoJCAcE6hYWqFAAECBAgQIECAAAECBAgQIECAAAECBAgQIECAAAECBAgQ&#10;IEAgl4BwTq55qIYAAQIECBAgQIAAAQIECBAgQIAAAQIECBAgQIAAAQIECBAgQKCQgHBOoWFqhQAB&#10;AgQIECBAgAABAgQIECBAgAABAgQIECBAgAABAgQIECBAIJeAcE6ueaiGAAECBAgQIECAAAECBAgQ&#10;IECAAAECBAgQIECAAAECBAgQIECgkIBwTqFhaoUAAQIECBAgQIAAAQIECBAgQIAAAQIECBAgQIAA&#10;AQIECBAgQCCXgHBOrnmohgABAgQIECBAgAABAgQIECBAgAABAgQIECBAgAABAgQIECBAoJCAcE6h&#10;YWqFAAECBAgQIECAAAECBAgQIECAAAECBAgQIECAAAECBAgQIEAgl4BwTq55qIYAAQIECBAgQIAA&#10;AQIECBAgQIAAAQIECBAgQIAAAQIECBAgQKCQgHBOoWFqhQABAgQIECBAgAABAgQIECBAgAABAgQI&#10;ECBAgAABAgQIECBAIJeAcE6ueaiGAAECBAgQIECAAAECBAgQIECAAAECBAgQIECAAAECBAgQIECg&#10;kIBwTqFhaoUAAQIECBAgQIAAAQIECBAgQIAAAQIECBAgQIAAAQIECBAgQCCXgHBOrnmohgABAgQI&#10;ECBAgAABAgQIECBAgAABAgQIECBAgAABAgQIECBAoJCAcE6hYWqFAAECBAgQIECAAAECBAgQIECA&#10;AAECBAgQIECAAAECBAgQIEAgl4BwTq55qIYAAQIECBAgQIAAAQIECBAgQIAAAQIECBAgQIAAAQIE&#10;CBAgQKCQgHBOoWFqhQABAgQIECBAgAABAgQIECBAgAABAgQIECBAgAABAgQIECBAIJeAcE6ueaiG&#10;AAECBAgQIECAAAECBAgQIECAAAECBAgQIECAAAECBAgQIECgkIBwTqFhaoUAAQIECBAgQIAAAQIE&#10;CBAgQIAAAQIECBAgQIAAAQIECBAgQCCXgHBOrnmohgABAgQIECBAgAABAgQIECBAgAABAgQIECBA&#10;gAABAgQIECBAoJCAcE6hYWqFAAECBAgQIECAAAECBAgQIECAAAECBAgQIECAAAECBAgQIEAgl4Bw&#10;Tq55qIYAAQIECBAgQIAAAQIECBAgQIAAAQIECBAgQIAAAQIECBAgQKCQgHBOoWFqhQABAgQIECBA&#10;gAABAgQIECBAgAABAgQIECBAgAABAgQIECBAIJeAcE6ueaiGAAECBAgQIECAAAECBAgQIECAAAEC&#10;BAgQIECAAAECBAgQIECgkIBwTqFhaoUAAQIECBAgQIAAAQIECBAgQIAAAQIECBAgQIAAAQIECBAg&#10;QCCXgHBOrnmohgABAgQIECBAgAABAgQIECBAgAABAgQIECBAgAABAgQIECBAoJCAcE6hYWqFAAEC&#10;BAgQIECAAAECBAgQIECAAAECBAgQIECAAAECBAgQIEAgl4BwTq55qIYAAQIECBAgQIAAAQIECBAg&#10;QIAAAQIECBAgQIAAAQIECBAgQKCQgHBOoWFqhQABAgQIECBAgAABAgQIECBAgAABAgQIECBAgAAB&#10;AgQIECBAIJeAcE6ueaiGAAECBAgQIECAAAECBAgQIECAAAECBAgQIECAAAECBAgQIECgkIBwTqFh&#10;aoUAAQIECBAgQIAAAQIECBAgQIAAAQIECBAgQIAAAQIECBAgQCCXgHBOrnmohgABAgQIECBAgAAB&#10;AgQIECBAgAABAgQIECBAgAABAgQIECBAoJCAcE6hYWqFAAECBAgQIECAAAECBAgQIECAAAECBAgQ&#10;IECAAAECBAgQIEAgl4BwTq55qIYAAQIECBAgQIAAAQIECBAgQIAAAQIECBAgQIAAAQIECBAgQKCQ&#10;gHBOoWFqhQABAgQIECBAgAABAgQIECBAgAABAgQIECBAgAABAgQIECBAIJeAcE6ueaiGAAECBAgQ&#10;IECAAAECBAgQIECAAAECBAgQIECAAAECBAgQIECgkIBwTqFhaoUAAQIECBAgQIAAAQIECBAgQIAA&#10;AQIECBAgQIAAAQIECBAgQCCXgHBOrnmohgABAgQIECBAgAABAgQIECBAgAABAgQIECBAgAABAgQI&#10;ECBAoJCAcE6hYWqFAAECBAgQIECAAAECBAgQIECAAAECBAgQIECAAAECBAgQIEAgl4BwTq55qIYA&#10;AQIECBAgQIAAAQIECBAgQIAAAQIECBAgQIAAAQIECBAgQKCQgHBOoWFqhQABAgQIECBAgAABAgQI&#10;ECBAgAABAgQIECBAgAABAgQIECBAIJeAcE6ueaiGAAECBAgQIECAAAECBAgQIECAAAECBAgQIECA&#10;AAECBAgQIECgkIBwTqFhaoUAAQIECBAgQIAAAQIECBAgQIAAAQIECBAgQIAAAQIECBAgQCCXgHBO&#10;rnmohgABAgQIECBAgAABAgQIECBAgAABAgQIECBAgAABAgQIECBAoJCAcE6hYWqFAAECBAgQIECA&#10;AAECBAgQIECAAAECBAgQIECAAAECBAgQIEAgl4BwTq55qIYAAQIECBAgQIAAAQIECBAgQIAAAQIE&#10;CBAgQIAAAQIECBAgQKCQgHBOoWFqhQABAgQIECBAgAABAgQIECBAgAABAgQIECBAgAABAgQIECBA&#10;IJeAcE6ueaiGAAECBAgQIECAAAECBAgQIECAAAECBAgQIECAAAECBAgQIECgkIBwTqFhaoUAAQIE&#10;CBAgQIAAAQIECBAgQIAAAQIECBAgQIAAAQIECBAgQCCXgHBOrnmohgABAgQIECBAgAABAgQIECBA&#10;gAABAgQIECBAgAABAgQIECBAoJCAcE6hYWqFAAECBAgQIECAAAECBAgQIECAAAECBAgQIECAAAEC&#10;BAgQIEAgl4BwTq55qIYAAQIECBAgQIAAAQIECBAgQIAAAQIECBAgQIAAAQIECBAgQKCQgHBOoWFq&#10;hQABAgQIECBAgAABAgQIECBAgAABAgQIECBAgAABAgQIECBAIJeAcE6ueaiGAAECBAgQIECAAAEC&#10;BAgQIECAAAECBAgQIECAAAECBAgQIECgkIBwTqFhaoUAAQIECBAgQIAAAQIECBAgQIAAAQIECBAg&#10;QIAAAQIECBAgQCCXgHBOrnmohgABAgQIECBAgAABAgQIECBAgAABAgQIECBAgAABAgQIECBAoJCA&#10;cE6hYWqFAAECBAgQIECAAAECBAgQIECAAAECBAgQIECAAAECBAgQIEAgl4BwTq55qIYAAQIECBAg&#10;QIAAAQIECBAgQIAAAQIECBAgQIAAAQIECBAgQKCQgHBOoWFqhQABAgQIECBAgAABAgQIECBAgAAB&#10;AgQIECBAgAABAgQIECBAIJeAcE6ueaiGAAECBAgQIECAAAECBAgQIECAAAECBAgQIECAAAECBAgQ&#10;IECgkIBwTqFhaoUAAQIECBAgQIAAAQIECBAgQIAAAQIECBAgQIAAAQIECBAgQCCXgHBOrnmohgAB&#10;AgQIECBAgAABAgQIECBAgAABAgQIECBAgAABAgQIECBAoJCAcE6hYWqFAAECBAgQIECAAAECBAgQ&#10;IECAAAECBAgQIECAAAECBAgQIEAgl4BwTq55qIYAAQIECBAgQIAAAQIECBAgQIAAAQIECBAgQIAA&#10;AQIECBAgQKCQgHBOoWFqhQABAgQIECBAgAABAgQIECBAgAABAgQIECBAgAABAgQIECBAIJeAcE6u&#10;eaiGAAECBAgQIECAAAECBAgQIECAAAECBAgQIECAAAECBAgQIECgkIBwTqFhaoUAAQIECBAgQIAA&#10;AQIECBAgQIAAAQIECBAgQIAAAQIECBAgQCCXgHBOrnmohgABAgQIECBAgAABAgQIECBAgAABAgQI&#10;ECBAgAABAgQIECBAoJCAcE6hYWqFAAECBAgQIECAAAECBAgQIECAAAECBAgQIECAAAECBAgQIEAg&#10;l4BwTq55qIYAAQIECBAgQIAAAQIECBAgQIAAAQIECBAgQIAAAQIECBAgQKCQgHBOoWFqhQABAgQI&#10;ECBAgAABAgQIECBAgAABAgQIECBAgAABAgQIECBAIJeAcE6ueaiGAAECBAgQIECAAAECBAgQIECA&#10;AAECBAgQIECAAAECBAgQIECgkIBwTqFhaoUAAQIECBAgQIAAAQIECBAgQIAAAQIECBAgQIAAAQIE&#10;CBAgQCCXgHBOrnmohgABAgQIECBAgAABAgQIECBAgAABAgQIECBAgAABAgQIECBAoJCAcE6hYWqF&#10;AAECBAgQIECAAAECBAgQIECAAAECBAgQIECAAAECBAgQIEAgl4BwTq55qIYAAQIECBAgQIAAAQIE&#10;CBAgQIAAAQIECBAgQIAAAQIECBAgQKCQgHBOoWFqhQABAgQIECBAgAABAgQIECBAgAABAgQIECBA&#10;gAABAgQIECBAIJeAcE6ueaiGAAECBAgQIECAAAECBAgQIECAAAECBAgQIECAAAECBAgQIECgkIBw&#10;TqFhaoUAAQIECBAgQIAAAQIECBAgQIAAAQIECBAgQIAAAQIECBAgQCCXgHBOrnmohgABAgQIECBA&#10;gAABAgQIECBAgAABAgQIECBAgAABAgQIECBAoJCAcE6hYWqFAAECBAgQIECAAAECBAgQIECAAAEC&#10;BAgQIECAAAECBAgQIEAgl4BwTq55qIYAAQIECBAgQIAAAQIECBAgQIAAAQIECBAgQIAAAQIECBAg&#10;QKCQgHBOoWFqhQABAgQIECBAgAABAgQIECBAgAABAgQIECBAgAABAgQIECBAIJeAcE6ueaiGAAEC&#10;BAgQIECAAAECBAgQIECAAAECBAgQIECAAAECBAgQIECgkIBwTqFhaoUAAQIECBAgQIAAAQIECBAg&#10;QIAAAQIECBAgQIAAAQIECBAgQCCXgHBOrnmohgABAgQIECBAgAABAgQIECBAgAABAgQIECBAgAAB&#10;AgQIECBAoJCAcE6hYWqFAAECBAgQIECAAAECBAgQIECAAAECBAgQIECAAAECBAgQIEAgl4BwTq55&#10;qIYAAQIECBAgQIAAAQIECBAgQIAAAQIECBAgQIAAAQIECBAgQKCQgHBOoWFqhQABAgQIECBAgAAB&#10;AgQIECBAgAABAgQIECBAgAABAgQIECBAIJeAcE6ueaiGAAECBAgQIECAAAECBAgQIECAAAECBAgQ&#10;IECAAAECBAgQIECgkIBwTqFhaoUAAQIECBAgQIAAAQIECBAgQIAAAQIECBAgQIAAAQIECBAgQCCX&#10;gHBOrnmohgABAgQIECBAgAABAgQIECBAgAABAgQIECBAgAABAgQIECBAoJCAcE6hYWqFAAECBAgQ&#10;IECAAAECBAgQIECAAAECBAgQIECAAAECBAgQIEAgl4BwTq55qIYAAQIECBAgQIAAAQIECBAgQIAA&#10;AQIECBAgQIAAAQIECBAgQKCQgHBOoWFqhQABAgQIECBAgAABAgQIECBAgAABAgQIECBAgAABAgQI&#10;ECBAIJeAcE6ueaiGAAECBAgQIECAAAECBAgQIECAAAECBAgQIECAAAECBAgQIECgkIBwTqFhaoUA&#10;AQIECBAgQIAAAQIECBAgQIAAAQIECBAgQIAAAQIECBAgQCCXgHBOrnmohgABAgQIECBAgAABAgQI&#10;ECBAgAABAgQIECBAgAABAgQIECBAoJCAcE6hYWqFAAECBAgQIECAAAECBAgQIECAAAECBAgQIECA&#10;AAECBAgQIEAgl4BwTq55qIYAAQIECBAgQIAAAQIECBAgQIAAAQIECBAgQIAAAQIECBAgQKCQgHBO&#10;oWFqhQABAgQIECBAgAABAgQIECBAgAABAgQIECBAgAABAgQIECBAIJeAcE6ueaiGAAECBAgQIECA&#10;AAECBAgQIECAAAECBAgQIECAAAECBAgQIECgkIBwTqFhaoUAAQIECBAgQIAAAQIECBAgQIAAAQIE&#10;CBAgQIAAAQIECBAgQCCXgHBOrnmohgABAgQIECBAgAABAgQIECBAgAABAgQIECBAgAABAgQIECBA&#10;oJCAcE6hYWqFAAECBAgQIECAAAECBAgQIECAAAECBAgQIECAAAECBAgQIEAgl4BwTq55qIYAAQIE&#10;CBAgQIAAAQIECBAgQIAAAQIECBAgQIAAAQIECBAgQKCQgHBOoWFqhQABAgQIECBAgAABAgQIECBA&#10;gAABAgQIECBAgAABAgQIECBAIJeAcE6ueaiGAAECBAgQIECAAAECBAgQIECAAAECBAgQIECAAAEC&#10;BAgQIECgkIBwTqFhaoUAAQIECBAgQIAAAQIECBAgQIAAAQIECBAgQIAAAQIECBAgQCCXgHBOrnmo&#10;hgABAgQIECBAgAABAgQIECBAgAABAgQIECBAgAABAgQIECBAoJCAcE6hYWqFAAECBAgQIECAAAEC&#10;BAgQIECAAAECBAgQIECAAAECBAgQIEAgl4BwTq55qIYAAQIECBAgQIAAAQIECBAgQIAAAQIECBAg&#10;QIAAAQIECBAgQKCQgHBOoWFqhQABAgQIECBAgAABAgQIECBAgAABAgQIECBAgAABAgQIECBAIJeA&#10;cE6ueaiGAAECBAgQIECAAAECBAgQIECAAAECBAgQIECAAAECBAgQIECgkIBwTqFhaoUAAQIECBAg&#10;QIAAAQIECBAgQIAAAQIECBAgQIAAAQIECBAgQCCXgHBOrnmohgABAgQIECBAgAABAgQIECBAgAAB&#10;AgQIECBAgAABAgQIECBAoJCAcE6hYWqFAAECBAgQIECAAAECBAgQIECAAAECBAgQIECAAAECBAgQ&#10;IEAgl4BwTq55qIYAAQIECBAgQIAAAQIECBAgQIAAAQIECBAgQIAAAQIECBAgQKCQgHBOoWFqhQAB&#10;AgQIECBAgAABAgQIECBAgAABAgQIECBAgAABAgQIECBAIJeAcE6ueaiGAAECBAgQIECAAAECBAgQ&#10;IECAAAECBAgQIECAAAECBAgQIECgkIBwTqFhaoUAAQIECBAgQIAAAQIECBAgQIAAAQIECBAgQIAA&#10;AQIECBAgQCCXgHBOrnmohgABAgQIECBAgAABAgQIECBAgAABAgQIECBAgAABAgQIECBAoJCAcE6h&#10;YWqFAAECBAgQIECAAAECBAgQIECAAAECBAgQIECAAAECBAgQIEAgl4BwTq55qIYAAQIECBAgQIAA&#10;AQIECBAgQIAAAQIECBAgQIAAAQIECBAgQKCQgHBOoWFqhQABAgQIECBAgAABAgQIECBAgAABAgQI&#10;ECBAgAABAgQIECBAIJeAcE6ueaiGAAECBAgQIECAAAECBAgQIECAAAECBAgQIECAAAECBAgQIECg&#10;kIBwTqFhaoUAAQIECBAgQIAAAQIECBAgQIAAAQIECBAgQIAAAQIECBAgQCCXgHBOrnmohgABAgQI&#10;ECBAgAABAgQIECBAgAABAgQIECBAgAABAgQIECBAoJCAcE6hYWqFAAECBAgQIECAAAECBAgQIECA&#10;AAECBAgQIECAAAECBAgQIEAgl4BwTq55qIYAAQIECBAgQIAAAQIECBAgQIAAAQIECBAgQIAAAQIE&#10;CBAgQKCQgHBOoWFqhQABAgQIECBAgAABAgQIECBAgAABAgQIECBAgAABAgQIECBAIJeAcE6ueaiG&#10;AAECBAgQIECAAAECBAgQIECAAAECBAgQIECAAAECBAgQIECgkIBwTqFhaoUAAQIECBAgQIAAAQIE&#10;CBAgQIAAAQIECBAgQIAAAQIECBAgQCCXgHBOrnmohgABAgQIECBAgAABAgQIECBAgAABAgQIECBA&#10;gAABAgQIECBAoJCAcE6hYWqFAAECBAgQIECAAAECBAgQIECAAAECBAgQIECAAAECBAgQIEAgl4Bw&#10;Tq55qIYAAQIECBAgQIAAAQIECBAgQIAAAQIECBAgQIAAAQIECBAgQKCQgHBOoWFqhQABAgQIECBA&#10;gAABAgQIECBAgAABAgQIECBAgAABAgQIECBAIJeAcE6ueaiGAAECBAgQIECAAAECBAgQIECAAAEC&#10;BAgQIECAAAECBAgQIECgkIBwTqFhaoUAAQIECBAgQIAAAQIECBAgQIAAAQIECBAgQIAAAQIECBAg&#10;QCCXgHBOrnmohgABAgQIECBAgAABAgQIECBAgAABAgQIECBAgAABAgQIECBAoJCAcE6hYWqFAAEC&#10;BAgQIECAAAECBAgQIECAAAECBAgQIECAAAECBAgQIEAgl4BwTq55qIYAAQIECBAgQIAAAQIECBAg&#10;QIAAAQIECBAgQIAAAQIECBAgQKCQgHBOoWFqhQABAgQIECBAgAABAgQIECBAgAABAgQIECBAgAAB&#10;AgQIECBAIJeAcE6ueaiGAAECBAgQIECAAAECBAgQIECAAAECBAgQIECAAAECBAgQIECgkIBwTqFh&#10;aoUAAQIECBAgQIAAAQIECBAgQIAAAQIECBAgQIAAAQIECBAgQCCXgHBOrnmohgABAgQIECBAgAAB&#10;AgQIECBAgAABAgQIECBAgAABAgQIECBAoJCAcE6hYWqFAAECBAgQIECAAAECBAgQIECAAAECBAgQ&#10;IECAAAECBAgQIEAgl4BwTq55qIYAAQIECBAgQIAAAQIECBAgQIAAAQIECBAgQIAAAQIECBAgQKCQ&#10;gHBOoWFqhQABAgQIECBAgAABAgQIECBAgAABAgQIECBAgAABAgQIECBAIJeAcE6ueaiGAAECBAgQ&#10;IECAAAECBAgQIECAAAECBAgQIECAAAECBAgQIECgkIBwTqFhaoUAAQIECBAgQIAAAQIECBAgQIAA&#10;AQIECBAgQIAAAQIECBAgQCCXgHBOrnmohgABAgQIECBAgAABAgQIECBAgAABAgQIECBAgAABAgQI&#10;ECBAoJCAcE6hYWqFAAECBAgQIECAAAECBAgQIECAAAECBAgQIECAAAECBAgQIEAgl4BwTq55qIYA&#10;AQIECBAgQIAAAQIECBAgQIAAAQIECBAgQIAAAQIECBAgQKCQgHBOoWFqhQABAgQIECBAgAABAgQI&#10;ECBAgAABAgQIECBAgAABAgQIECBAIJeAcE6ueaiGAAECBAgQIECAAAECBAgQIECAAAECBAgQIECA&#10;AAECBAgQIECgkIBwTqFhaoUAAQIECBAgQIAAAQIECBAgQIAAAQIECBAgQIAAAQIECBAgQCCXgHBO&#10;rnmohgABAgQIECBAgAABAgQIECBAgAABAgQIECBAgAABAgQIECBAoJCAcE6hYWqFAAECBAgQIECA&#10;AAECBAgQIECAAAECBAgQIECAAAECBAgQIEAgl4BwTq55qIYAAQIECBAgQIAAAQIECBAgQIAAAQIE&#10;CBAgQIAAAQIECBAgQKCQgHBOoWFqhQABAgQIECBAgAABAgQIECBAgAABAgQIECBAgAABAgQIECBA&#10;IJeAcE6ueaiGAAECBAgQIECAAAECBAgQIECAAAECBAgQIECAAAECBAgQIECgkIBwTqFhaoUAAQIE&#10;CBAgQIAAAQIECBAgQIAAAQIECBAgQIAAAQIECBAgQCCXgHBOrnmohgABAgQIECBAgAABAgQIECBA&#10;gAABAgQIECBAgAABAgQIECBAoJCAcE6hYWqFAAECBAgQIECAAAECBAgQIECAAAECBAgQIECAAAEC&#10;BAgQIEAgl4BwTq55qIYAAQIECBAgQIAAAQIECBAgQIAAAQIECBAgQIAAAQIECBAgQKCQgHBOoWFq&#10;hQABAgQIECBAgAABAgQIECBAgAABAgQIECBAgAABAgQIECBAIJeAcE6ueaiGAAECBAgQIECAAAEC&#10;BAgQIECAAAECBAgQIECAAAECBAgQIECgkIBwTqFhaoUAAQIECBAgQIAAAQIECBAgQIAAAQIECBAg&#10;QIAAAQIECBAgQCCXgHBOrnmohgABAgQIECBAgAABAgQIECBAgAABAgQIECBAgAABAgQIECBAoJCA&#10;cE6hYWqFAAECBAgQIECAAAECBAgQIECAAAECBAgQIECAAAECBAgQIEAgl4BwTq55qIYAAQIECBAg&#10;QIAAAQIECBAgQIAAAQIECBAgQIAAAQIECBAgQKCQgHBOoWFqhQABAgQIECBAgAABAgQIECBAgAAB&#10;AgQIECBAgAABAgQIECBAIJeAcE6ueaiGAAECBAgQIECAAAECBAgQIECAAAECBAgQIECAAAECBAgQ&#10;IECgkIBwTqFhaoUAAQIECBAgQIAAAQIECBAgQIAAAQIECBAgQIAAAQIECBAgQCCXgHBOrnmohgAB&#10;AgQIECBAgAABAgQIECBAgAABAgQIECBAgAABAgQIECBAoJCAcE6hYWqFAAECBAgQIECAAAECBAgQ&#10;IECAAAECBAgQIECAAAECBAgQIEAgl4BwTq55qIYAAQIECBAgQIAAAQIECBAgQIAAAQIECBAgQIAA&#10;AQIECBAgQKCQgHBOoWFqhQABAgQIECBAgAABAgQIECBAgAABAgQIECBAgAABAgQIECBAIJeAcE6u&#10;eaiGAAECBAgQIECAAAECBAgQIECAAAECBAgQIECAAAECBAgQIECgkIBwTqFhaoUAAQIECBAgQIAA&#10;AQIECBAgQIAAAQIECBAgQIAAAQIECBAgQCCXgHBOrnmohgABAgQIECBAgAABAgQIECBAgAABAgQI&#10;ECBAgAABAgQIECBAoJCAcE6hYWqFAAECBAgQIECAAAECBAgQIECAAAECBAgQIECAAAECBAgQIEAg&#10;l4BwTq55qIYAAQIECBAgQIAAAQIECBAgQIAAAQIECBAgQIAAAQIECBAgQKCQgHBOoWFqhQABAgQI&#10;ECBAgAABAgQIECBAgAABAgQIECBAgAABAgQIECBAIJeAcE6ueaiGAAECBAgQIECAAAECBAgQIECA&#10;AAECBAgQIECAAAECBAgQIECgkIBwTqFhaoUAAQIECBAgQIAAAQIECBAgQIAAAQIECBAgQIAAAQIE&#10;CBAgQCCXgHBOrnmohgABAgQIECBAgAABAgQIECBAgAABAgQIECBAgAABAgQIECBAoJCAcE6hYWqF&#10;AAECBAgQIECAAAECBAgQIECAAAECBAgQIECAAAECBAgQIEAgl4BwTq55qIYAAQIECBAgQIAAAQIE&#10;CBAgQIAAAQIECBAgQIAAAQIECBAgQKCQgHBOoWFqhQABAgQIECBAgAABAgQIECBAgAABAgQIECBA&#10;gAABAgQIECBAIJeAcE6ueaiGAAECBAgQIECAAAECBAgQIECAAAECBAgQIECAAAECBAgQIECgkIBw&#10;TqFhaoUAAQIECBAgQIAAAQIECBAgQIAAAQIECBAgQIAAAQIECBAgQCCXgHBOrnmohgABAgQIECBA&#10;gAABAgQIECBAgAABAgQIECBAgAABAgQIECBAoJCAcE6hYWqFAAECBAgQIECAAAECBAgQIECAAAEC&#10;BAgQIECAAAECBAgQIEAgl4BwTq55qIYAAQIECBAgQIAAAQIECBAgQIAAAQIECBAgQIAAAQIECBAg&#10;QKCQgHBOoWFqhQABAgQIECBAgAABAgQIECBAgAABAgQIECBAgAABAgQIECBAIJeAcE6ueaiGAAEC&#10;BAgQIECAAAECBAgQIECAAAECBAgQIECAAAECBAgQIECgkIBwTqFhaoUAAQIECBAgQIAAAQIECBAg&#10;QIAAAQIECBAgQIAAAQIECBAgQCCXgHBOrnmohgABAgQIECBAgAABAgQIECBAgAABAgQIECBAgAAB&#10;AgQIECBAoJCAcE6hYWqFAAECBAgQIECAAAECBAgQIECAAAECBAgQIECAAAECBAgQIEAgl4BwTq55&#10;qIYAAQIECBAgQIAAAQIECBAgQIAAAQIECBAgQIAAAQIECBAgQKCQgHBOoWFqhQABAgQIECBAgAAB&#10;AgQIECBAgAABAgQIECBAgAABAgQIECBAIJeAcE6ueaiGAAECBAgQIECAAAECBAgQIECAAAECBAgQ&#10;IECAAAECBAgQIECgkIBwTqFhaoUAAQIECBAgQIAAAQIECBAgQIAAAQIECBAgQIAAAQIECBAgQCCX&#10;gHBOrnmohgABAgQIECBAgAABAgQIECBAgAABAgQIECBAgAABAgQIECBAoJCAcE6hYWqFAAECBAgQ&#10;IECAAAECBAgQIECAAAECBAgQIECAAAECBAgQIEAgl4BwTq55qIYAAQIECBAgQIAAAQIECBAgQIAA&#10;AQIECBAgQIAAAQIECBAgQKCQgHBOoWFqhQABAgQIECBAgAABAgQIECBAgAABAgQIECBAgAABAgQI&#10;ECBAIJeAcE6ueaiGAAECBAgQIECAAAECBAgQIECAAAECBAgQIECAAAECBAgQIECgkIBwTqFhaoUA&#10;AQIECBAgQIAAAQIECBAgQIAAAQIECBAgQIAAAQIECBAgQCCXgHBOrnmohgABAgQIECBAgAABAgQI&#10;ECBAgAABAgQIECBAgAABAgQIECBAoJCAcE6hYWqFAAECBAgQIECAAAECBAgQIECAAAECBAgQIECA&#10;AAECBAgQIEAgl4BwTq55qIYAAQIECBAgQIAAAQIECBAgQIAAAQIECBAgQIAAAQIECBAgQKCQgHBO&#10;oWFqhQABAgQIECBAgAABAgQIECBAgAABAgQIECBAgAABAgQIECBAIJeAcE6ueaiGAAECBAgQIECA&#10;AAECBAgQIECAAAECBAgQIECAAAECBAgQIECgkIBwTqFhaoUAAQIECBAgQIAAAQIECBAgQIAAAQIE&#10;CBAgQIAAAQIECBAgQCCXgHBOrnmohgABAgQIECBAgAABAgQIECBAgAABAgQIECBAgAABAgQIECBA&#10;oJCAcE6hYWqFAAECBAgQIECAAAECBAgQIECAAAECBAgQIECAAAECBAgQIEAgl4BwTq55qIYAAQIE&#10;CBAgQIAAAQIECBAgQIAAAQIECBAgQIAAAQIECBAgQKCQgHBOoWFqhQABAgQIECBAgAABAgQIECBA&#10;gAABAgQIECBAgAABAgQIECBAIJeAcE6ueaiGAAECBAgQIECAAAECBAgQIECAAAECBAgQIECAAAEC&#10;BAgQIECgkIBwTqFhaoUAAQIECBAgQIAAAQIECBAgQIAAAQIECBAgQIAAAQIECBAgQCCXgHBOrnmo&#10;hgABAgQIECBAgAABAgQIECBAgAABAgQIECBAgAABAgQIECBAoJCAcE6hYWqFwP9v145pAAAAEIb5&#10;d42NhdQBlBcCBAgQIECAAAECBAgQIECAAAECBAgQIECAAAECBAgQIECAQEvAOae1hzQECBAgQIAA&#10;AQIECBAgQIAAAQIECBAgQIAAAQIECBAgQIAAAQJHAs45R2OqQoAAAQIECBAgQIAAAQIECBAgQIAA&#10;AQIECBAgQIAAAQIECBAg0BJwzmntIQ0BAgQIECBAgAABAgQIECBAgAABAgQIECBAgAABAgQIECBA&#10;gMCRgHPO0ZiqECBAgAABAgQIECBAgAABAgQIECBAgAABAgQIECBAgAABAgQItAScc1p7SEOAAAEC&#10;BAgQIECAAAECBAgQIECAAAECBAgQIECAAAECBAgQIHAk4JxzNKYqBAgQIECAAAECBAgQIECAAAEC&#10;BAgQIECAAAECBAgQIECAAAECLQHnnNYe0hAgQIAAAQIECBAgQIAAAQIECBAgQIAAAQIECBAgQIAA&#10;AQIECBwJOOccjakKAQIECBAgQIAAAQIECBAgQIAAAQIECBAgQIAAAQIECBAgQIBAS8A5p7WHNAQI&#10;ECBAgAABAgQIECBAgAABAgQIECBAgAABAgQIECBAgAABAkcCzjlHY6pCgAABAgQIECBAgAABAgQI&#10;ECBAgAABAgQIECBAgAABAgQIECDQEnDOae0hDQECBAgQIECAAAECBAgQIECAAAECBAgQIECAAAEC&#10;BAgQIECAwJGAc87RmKoQIECAAAECBAgQIECAAAECBAgQIECAAAECBAgQIECAAAECBAi0BJxzWntI&#10;Q4AAAQIECBAgQIAAAQIECBAgQIAAAQIECBAgQIAAAQIECBAgcCTgnHM0pioECBAgQIAAAQIECBAg&#10;QIAAAQIECBAgQIAAAQIECBAgQIAAAQItAeec1h7SECBAgAABAgQIECBAgAABAgQIECBAgAABAgQI&#10;ECBAgAABAgQIHAk45xyNqQoBAgQIECBAgAABAgQIECBAgAABAgQIECBAgAABAgQIECBAgEBLwDmn&#10;tYc0BAgQIECAAAECBAgQIECAAAECBAgQIECAAAECBAgQIECAAAECRwLOOUdjqkKAAAECBAgQIECA&#10;AAECBAgQIECAAAECBAgQIECAAAECBAgQINAScM5p7SENAQIECBAgQIAAAQIECBAgQIAAAQIECBAg&#10;QIAAAQIECBAgQIDAkYBzztGYqhAgQIAAAQIECBAgQIAAAQIECBAgQIAAAQIECBAgQIAAAQIECLQE&#10;nHNae0hDgAABAgQIECBAgAABAgQIECBAgAABAgQIECBAgAABAgQIECBwJOCcczSmKgQIECBAgAAB&#10;AgQIECBAgAABAgQIECBAgAABAgQIECBAgAABAi0B55zWHtIQIECAAAECBAgQIECAAAECBAgQIECA&#10;AAECBAgQIECAAAECBAgcCTjnHI2pCgECBAgQIECAAAECBAgQIECAAAECBAgQIECAAAECBAgQIECA&#10;QEvAOae1hzQECBAgQIAAAQIECBAgQIAAAQIECBAgQIAAAQIECBAgQIAAAQJHAs45R2OqQoAAAQIE&#10;CBAgQIAAAQIECBAgQIAAAQIECBAgQIAAAQIECBAg0BJwzmntIQ0BAgQIECBAgAABAgQIECBAgAAB&#10;AgQIECBAgAABAgQIECBAgMCRgHPO0ZiqECBAgAABAgQIECBAgAABAgQIECBAgAABAgQIECBAgAAB&#10;AgQItAScc1p7SEOAAAECBAgQIECAAAECBAgQIECAAAECBAgQIECAAAECBAgQIHAk4JxzNKYqBAgQ&#10;IECAAAECBAgQIECAAAECBAgQIECAAAECBAgQIECAAAECLQHnnNYe0hAgQIAAAQIECBAgQIAAAQIE&#10;CBAgQIAAAQIECBAgQIAAAQIECBwJOOccjakKAQIECBAgQIAAAQIECBAgQIAAAQIECBAgQIAAAQIE&#10;CBAgQIBAS8A5p7WHNAQIECBAgAABAgQIECBAgAABAgQIECBAgAABAgQIECBAgAABAkcCzjlHY6pC&#10;gAABAgQIECBAgAABAgQIECBAgAABAgQIECBAgAABAgQIECDQEnDOae0hDQECBAgQIECAAAECBAgQ&#10;IECAAAECBAgQIECAAAECBAgQIECAwJGAc87RmKoQIECAAAECBAgQIECAAAECBAgQIECAAAECBAgQ&#10;IECAAAECBAi0BJxzWntIQ4AAAQIECBAgQIAAAQIECBAgQIAAAQIECBAgQIAAAQIECBAgcCTgnHM0&#10;pioECBAgQIAAAQIECBAgQIAAAQIECBAgQIAAAQIECBAgQIAAAQItAeec1h7SECBAgAABAgQIECBA&#10;gAABAgQIECBAgAABAgQIECBAgAABAgQIHAk45xyNqQoBAgQIECBAgAABAgQIECBAgAABAgQIECBA&#10;gAABAgQIECBAgEBLwDmntYc0BAgQIECAAAECBAgQIECAAAECBAgQIECAAAECBAgQIECAAAECRwLO&#10;OUdjqkKAAAECBAgQIECAAAECBAgQIECAAAECBAgQIECAAAECBAgQINAScM5p7SENAQIECBAgQIAA&#10;AQIECBAgQIAAAQIECBAgQIAAAQIECBAgQIDAkYBzztGYqhAgQIAAAQIECBAgQIAAAQIECBAgQIAA&#10;AQIECBAgQIAAAQIECLQEnHNae0hDgAABAgQIECBAgAABAgQIECBAgAABAgQIECBAgAABAgQIECBw&#10;JOCcczSmKgQIECBAgAABAgQIECBAgAABAgQIECBAgAABAgQIECBAgAABAi0B55zWHtIQIECAAAEC&#10;BAgQIECAAAECBAgQIECAAAECBAgQIECAAAECBAgcCTjnHI2pCgECBAgQIECAAAECBAgQIECAAAEC&#10;BAgQIECAAAECBAgQIECAQEvAOae1hzQECBAgQIAAAQIECBAgQIAAAQIECBAgQIAAAQIECBAgQIAA&#10;AQJHAs45R2OqQoAAAQIECBAgQIAAAQIECBAgQIAAAQIECBAgQIAAAQIECBAg0BJwzmntIQ0BAgQI&#10;ECBAgAABAgQIECBAgAABAgQIECBAgAABI85qnwAAKLlJREFUAgQIECBAgMCRgHPO0ZiqECBAgAAB&#10;AgQIECBAgAABAgQIECBAgAABAgQIECBAgAABAgQItAScc1p7SEOAAAECBAgQIECAAAECBAgQIECA&#10;AAECBAgQIECAAAECBAgQIHAk4JxzNKYqBAgQIECAAAECBAgQIECAAAECBAgQIECAAAECBAgQIECA&#10;AAECLQHnnNYe0hAgQIAAAQIECBAgQIAAAQIECBAgQIAAAQIECBAgQIAAAQIECBwJOOccjakKAQIE&#10;CBAgQIAAAQIECBAgQIAAAQIECBAgQIAAAQIECBAgQIBAS8A5p7WHNAQIECBAgAABAgQIECBAgAAB&#10;AgQIECBAgAABAgQIECBAgAABAkcCzjlHY6pCgAABAgQIECBAgAABAgQIECBAgAABAgQIECBAgAAB&#10;AgQIECDQEnDOae0hDQECBAgQIECAAAECBAgQIECAAAECBAgQIECAAAECBAgQIECAwJGAc87RmKoQ&#10;IECAAAECBAgQIECAAAECBAgQIECAAAECBAgQIECAAAECBAi0BJxzWntIQ4AAAQIECBAgQIAAAQIE&#10;CBAgQIAAAQIECBAgQIAAAQIECBAgcCTgnHM0pioECBAgQIAAAQIECBAgQIAAAQIECBAgQIAAAQIE&#10;CBAgQIAAAQItAeec1h7SECBAgAABAgQIECBAgAABAgQIECBAgAABAgQIECBAgAABAgQIHAk45xyN&#10;qQoBAgQIECBAgAABAgQIECBAgAABAgQIECBAgAABAgQIECBAgEBLwDmntYc0BAgQIECAAAECBAgQ&#10;IECAAAECBAgQIECAAAECBAgQIECAAAECRwLOOUdjqkKAAAECBAgQIECAAAECBAgQIECAAAECBAgQ&#10;IECAAAECBAgQINAScM5p7SENAQIECBAgQIAAAQIECBAgQIAAAQIECBAgQIAAAQIECBAgQIDAkYBz&#10;ztGYqhAgQIAAAQIECBAgQIAAAQIECBAgQIAAAQIECBAgQIAAAQIECLQEnHNae0hDgAABAgQIECBA&#10;gAABAgQIECBAgAABAgQIECBAgAABAgQIECBwJOCcczSmKgQIECBAgAABAgQIECBAgAABAgQIECBA&#10;gAABAgQIECBAgAABAi0B55zWHtIQIECAAAECBAgQIECAAAECBAgQIECAAAECBAgQIECAAAECBAgc&#10;CTjnHI2pCgECBAgQIECAAAECBAgQIECAAAECBAgQIECAAAECBAgQIECAQEvAOae1hzQECBAgQIAA&#10;AQIECBAgQIAAAQIECBAgQIAAAQIECBAgQIAAAQJHAs45R2OqQoAAAQIECBAgQIAAAQIECBAgQIAA&#10;AQIECBAgQIAAAQIECBAg0BJwzmntIQ0BAgQIECBAgAABAgQIECBAgAABAgQIECBAgAABAgQIECBA&#10;gMCRgHPO0ZiqECBAgAABAgQIECBAgAABAgQIECBAgAABAgQIECBAgAABAgQItAScc1p7SEOAAAEC&#10;BAgQIECAAAECBAgQIECAAAECBAgQIECAAAECBAgQIHAk4JxzNKYqBAgQIECAAAECBAgQIECAAAEC&#10;BAgQIECAAAECBAgQIECAAAECLQHnnNYe0hAgQIAAAQIECBAgQIAAAQIECBAgQIAAAQIECBAgQIAA&#10;AQIECBwJOOccjakKAQIECBAgQIAAAQIECBAgQIAAAQIECBAgQIAAAQIECBAgQIBAS8A5p7WHNAQI&#10;ECBAgAABAgQIECBAgAABAgQIECBAgAABAgQIECBAgAABAkcCzjlHY6pCgAABAgQIECBAgAABAgQI&#10;ECBAgAABAgQIECBAgAABAgQIECDQEnDOae0hDQECBAgQIECAAAECBAgQIECAAAECBAgQIECAAAEC&#10;BAgQIECAwJGAc87RmKoQIECAAAECBAgQIECAAAECBAgQIECAAAECBAgQIECAAAECBAi0BJxzWntI&#10;Q4AAAQIECBAgQIAAAQIECBAgQIAAAQIECBAgQIAAAQIECBAgcCTgnHM0pioECBAgQIAAAQIECBAg&#10;QIAAAQIECBAgQIAAAQIECBAgQIAAAQItAeec1h7SECBAgAABAgQIECBAgAABAgQIECBAgAABAgQI&#10;ECBAgAABAgQIHAk45xyNqQoBAgQIECBAgAABAgQIECBAgAABAgQIECBAgAABAgQIECBAgEBLwDmn&#10;tYc0BAgQIECAAAECBAgQIECAAAECBAgQIECAAAECBAgQIECAAAECRwLOOUdjqkKAAAECBAgQIECA&#10;AAECBAgQIECAAAECBAgQIECAAAECBAgQINAScM5p7SENAQIECBAgQIAAAQIECBAgQIAAAQIECBAg&#10;QIAAAQIECBAgQIDAkYBzztGYqhAgQIAAAQIECBAgQIAAAQIECBAgQIAAAQIECBAgQIAAAQIECLQE&#10;nHNae0hDgAABAgQIECBAgAABAgQIECBAgAABAgQIECBAgAABAgQIECBwJOCcczSmKgQIECBAgAAB&#10;AgQIECBAgAABAgQIECBAgAABAgQIECBAgAABAi0B55zWHtIQIECAAAECBAgQIECAAAECBAgQIECA&#10;AAECBAgQIECAAAECBAgcCTjnHI2pCgECBAgQIECAAAECBAgQIECAAAECBAgQIECAAAECBAgQIECA&#10;QEvAOae1hzQECBAgQIAAAQIECBAgQIAAAQIECBAgQIAAAQIECBAgQIAAAQJHAs45R2OqQoAAAQIE&#10;CBAgQIAAAQIECBAgQIAAAQIECBAgQIAAAQIECBAg0BJwzmntIQ0BAgQIECBAgAABAgQIECBAgAAB&#10;AgQIECBAgAABAgQIECBAgMCRgHPO0ZiqECBAgAABAgQIECBAgAABAgQIECBAgAABAgQIECBAgAAB&#10;AgQItAScc1p7SEOAAAECBAgQIECAAAECBAgQIECAAAECBAgQIECAAAECBAgQIHAk4JxzNKYqBAgQ&#10;IECAAAECBAgQIECAAAECBAgQIECAAAECBAgQIECAAAECLQHnnNYe0hAgQIAAAQIECBAgQIAAAQIE&#10;CBAgQIAAAQIECBAgQIAAAQIECBwJOOccjakKAQIECBAgQIAAAQIECBAgQIAAAQIECBAgQIAAAQIE&#10;CBAgQIBAS8A5p7WHNAQIECBAgAABAgQIECBAgAABAgQIECBAgAABAgQIECBAgAABAkcCzjlHY6pC&#10;gAABAgQIECBAgAABAgQIECBAgAABAgQIECBAgAABAgQIECDQEnDOae0hDQECBAgQIECAAAECBAgQ&#10;IECAAAECBAgQIECAAAECBAgQIECAwJGAc87RmKoQIECAAAECBAgQIECAAAECBAgQIECAAAECBAgQ&#10;IECAAAECBAi0BJxzWntIQ4AAAQIECBAgQIAAAQIECBAgQIAAAQIECBAgQIAAAQIECBAgcCTgnHM0&#10;pioECBAgQIAAAQIECBAgQIAAAQIECBAgQIAAAQIECBAgQIAAAQItAeec1h7SECBAgAABAgQIECBA&#10;gAABAgQIECBAgAABAgQIECBAgAABAgQIHAk45xyNqQoBAgQIECBAgAABAgQIECBAgAABAgQIECBA&#10;gAABAgQIECBAgEBLwDmntYc0BAgQIECAAAECBAgQIECAAAECBAgQIECAAAECBAgQIECAAAECRwLO&#10;OUdjqkKAAAECBAgQIECAAAECBAgQIECAAAECBAgQIECAAAECBAgQINAScM5p7SENAQIECBAgQIAA&#10;AQIECBAgQIAAAQIECBAgQIAAAQIECBAgQIDAkYBzztGYqhAgQIAAAQIECBAgQIAAAQIECBAgQIAA&#10;AQIECBAgQIAAAQIECLQEnHNae0hDgAABAgQIECBAgAABAgQIECBAgAABAgQIECBAgAABAgQIECBw&#10;JOCcczSmKgQIECBAgAABAgQIECBAgAABAgQIECBAgAABAgQIECBAgAABAi0B55zWHtIQIECAAAEC&#10;BAgQIECAAAECBAgQIECAAAECBAgQIECAAAECBAgcCTjnHI2pCgECBAgQIECAAAECBAgQIECAAAEC&#10;BAgQIECAAAECBAgQIECAQEvAOae1hzQECBAgQIAAAQIECBAgQIAAAQIECBAgQIAAAQIECBAgQIAA&#10;AQJHAs45R2OqQoAAAQIECBAgQIAAAQIECBAgQIAAAQIECBAgQIAAAQIECBAg0BJwzmntIQ0BAgQI&#10;ECBAgAABAgQIECBAgAABAgQIECBAgAABAgQIECBAgMCRgHPO0ZiqECBAgAABAgQIECBAgAABAgQI&#10;ECBAgAABAgQIECBAgAABAgQItAScc1p7SEOAAAECBAgQIECAAAECBAgQIECAAAECBAgQIECAAAEC&#10;BAgQIHAk4JxzNKYqBAgQIECAAAECBAgQIECAAAECBAgQIECAAAECBAgQIECAAAECLQHnnNYe0hAg&#10;QIAAAQIECBAgQIAAAQIECBAgQIAAAQIECBAgQIAAAQIECBwJOOccjakKAQIECBAgQIAAAQIECBAg&#10;QIAAAQIECBAgQIAAAQIECBAgQIBAS8A5p7WHNAQIECBAgAABAgQIECBAgAABAgQIECBAgAABAgQI&#10;ECBAgAABAkcCzjlHY6pCgAABAgQIECBAgAABAgQIECBAgAABAgQIECBAgAABAgQIECDQEnDOae0h&#10;DQECBAgQIECAAAECBAgQIECAAAECBAgQIECAAAECBAgQIECAwJGAc87RmKoQIECAAAECBAgQIECA&#10;AAECBAgQIECAAAECBAgQIECAAAECBAi0BJxzWntIQ4AAAQIECBAgQIAAAQIECBAgQIAAAQIECBAg&#10;QIAAAQIECBAgcCTgnHM0pioECBAgQIAAAQIECBAgQIAAAQIECBAgQIAAAQIECBAgQIAAAQItAeec&#10;1h7SECBAgAABAgQIECBAgAABAgQIECBAgAABAgQIECBAgAABAgQIHAk45xyNqQoBAgQIECBAgAAB&#10;AgQIECBAgAABAgQIECBAgAABAgQIECBAgEBLwDmntYc0BAgQIECAAAECBAgQIECAAAECBAgQIECA&#10;AAECBAgQIECAAAECRwLOOUdjqkKAAAECBAgQIECAAAECBAgQIECAAAECBAgQIECAAAECBAgQINAS&#10;cM5p7SENAQIECBAgQIAAAQIECBAgQIAAAQIECBAgQIAAAQIECBAgQIDAkYBzztGYqhAgQIAAAQIE&#10;CBAgQIAAAQIECBAgQIAAAQIECBAgQIAAAQIECLQEnHNae0hDgAABAgQIECBAgAABAgQIECBAgAAB&#10;AgQIECBAgAABAgQIECBwJOCcczSmKgQIECBAgAABAgQIECBAgAABAgQIECBAgAABAgQIECBAgAAB&#10;Ai0B55zWHtIQIECAAAECBAgQIECAAAECBAgQIECAAAECBAgQIECAAAECBAgcCTjnHI2pCgECBAgQ&#10;IECAAAECBAgQIECAAAECBAgQIECAAAECBAgQIECAQEvAOae1hzQECBAgQIAAAQIECBAgQIAAAQIE&#10;CBAgQIAAAQIECBAgQIAAAQJHAs45R2OqQoAAAQIECBAgQIAAAQIECBAgQIAAAQIECBAgQIAAAQIE&#10;CBAg0BJwzmntIQ0BAgQIECBAgAABAgQIECBAgAABAgQIECBAgAABAgQIECBAgMCRgHPO0ZiqECBA&#10;gAABAgQIECBAgAABAgQIECBAgAABAgQIECBAgAABAgQItAScc1p7SEOAAAECBAgQIECAAAECBAgQ&#10;IECAAAECBAgQIECAAAECBAgQIHAk4JxzNKYqBAgQIECAAAECBAgQIECAAAECBAgQIECAAAECBAgQ&#10;IECAAAECLQHnnNYe0hAgQIAAAQIECBAgQIAAAQIECBAgQIAAAQIECBAgQIAAAQIECBwJOOccjakK&#10;AQIECBAgQIAAAQIECBAgQIAAAQIECBAgQIAAAQIECBAgQIBAS8A5p7WHNAQIECBAgAABAgQIECBA&#10;gAABAgQIECBAgAABAgQIECBAgAABAkcCzjlHY6pCgAABAgQIECBAgAABAgQIECBAgAABAgQIECBA&#10;gAABAgQIECDQEnDOae0hDQECBAgQIECAAAECBAgQIECAAAECBAgQIECAAAECBAgQIECAwJGAc87R&#10;mKoQIECAAAECBAgQIECAAAECBAgQIECAAAECBAgQIECAAAECBAi0BJxzWntIQ4AAAQIECBAgQIAA&#10;AQIECBAgQIAAAQIECBAgQIAAAQIECBAgcCTgnHM0pioECBAgQIAAAQIECBAgQIAAAQIECBAgQIAA&#10;AQIECBAgQIAAAQItAeec1h7SECBAgAABAgQIECBAgAABAgQIECBAgAABAgQIECBAgAABAgQIHAk4&#10;5xyNqQoBAgQIECBAgAABAgQIECBAgAABAgQIECBAgAABAgQIECBAgEBLwDmntYc0BAgQIECAAAEC&#10;BAgQIECAAAECBAgQIECAAAECBAgQIECAAAECRwLOOUdjqkKAAAECBAgQIECAAAECBAgQIECAAAEC&#10;BAgQIECAAAECBAgQINAScM5p7SENAQIECBAgQIAAAQIECBAgQIAAAQIECBAgQIAAAQIECBAgQIDA&#10;kYBzztGYqhAgQIAAAQIECBAgQIAAAQIECBAgQIAAAQIECBAgQIAAAQIECLQEnHNae0hDgAABAgQI&#10;ECBAgAABAgQIECBAgAABAgQIECBAgAABAgQIECBwJOCcczSmKgQIECBAgAABAgQIECBAgAABAgQI&#10;ECBAgAABAgQIECBAgAABAi0B55zWHtIQIECAAAECBAgQIECAAAECBAgQIECAAAECBAgQIECAAAEC&#10;BAgcCTjnHI2pCgECBAgQIECAAAECBAgQIECAAAECBAgQIECAAAECBAgQIECAQEvAOae1hzQECBAg&#10;QIAAAQIECBAgQIAAAQIECBAgQIAAAQIECBAgQIAAAQJHAs45R2OqQoAAAQIECBAgQIAAAQIECBAg&#10;QIAAAQIECBAgQIAAAQIECBAg0BJwzmntIQ0BAgQIECBAgAABAgQIECBAgAABAgQIECBAgAABAgQI&#10;ECBAgMCRgHPO0ZiqECBAgAABAgQIECBAgAABAgQIECBAgAABAgQIECBAgAABAgQItAScc1p7SEOA&#10;AAECBAgQIECAAAECBAgQIECAAAECBAgQIECAAAECBAgQIHAk4JxzNKYqBAgQIECAAAECBAgQIECA&#10;AAECBAgQIECAAAECBAgQIECAAAECLQHnnNYe0hAgQIAAAQIECBAgQIAAAQIECBAgQIAAAQIECBAg&#10;QIAAAQIECBwJOOccjakKAQIECBAgQIAAAQIECBAgQIAAAQIECBAgQIAAAQIECBAgQIBAS8A5p7WH&#10;NAQIECBAgAABAgQIECBAgAABAgQIECBAgAABAgQIECBAgAABAkcCzjlHY6pCgAABAgQIECBAgAAB&#10;AgQIECBAgAABAgQIECBAgAABAgQIECDQEnDOae0hDQECBAgQIECAAAECBAgQIECAAAECBAgQIECA&#10;AAECBAgQIECAwJGAc87RmKoQIECAAAECBAgQIECAAAECBAgQIECAAAECBAgQIECAAAECBAi0BJxz&#10;WntIQ4AAAQIECBAgQIAAAQIECBAgQIAAAQIECBAgQIAAAQIECBAgcCTgnHM0pioECBAgQIAAAQIE&#10;CBAgQIAAAQIECBAgQIAAAQIECBAgQIAAAQItAeec1h7SECBAgAABAgQIECBAgAABAgQIECBAgAAB&#10;AgQIECBAgAABAgQIHAk45xyNqQoBAgQIECBAgAABAgQIECBAgAABAgQIECBAgAABAgQIECBAgEBL&#10;wDmntYc0BAgQIECAAAECBAgQIECAAAECBAgQIECAAAECBAgQIECAAAECRwLOOUdjqkKAAAECBAgQ&#10;IECAAAECBAgQIECAAAECBAgQIECAAAECBAgQINAScM5p7SENAQIECBAgQIAAAQIECBAgQIAAAQIE&#10;CBAgQIAAAQIECBAgQIDAkYBzztGYqhAgQIAAAQIECBAgQIAAAQIECBAgQIAAAQIECBAgQIAAAQIE&#10;CLQEnHNae0hDgAABAgQIECBAgAABAgQIECBAgAABAgQIECBAgAABAgQIECBwJOCcczSmKgQIECBA&#10;gAABAgQIECBAgAABAgQIECBAgAABAgQIECBAgAABAi0B55zWHtIQIECAAAECBAgQIECAAAECBAgQ&#10;IECAAAECBAgQIECAAAECBAgcCTjnHI2pCgECBAgQIECAAAECBAgQIECAAAECBAgQIECAAAECBAgQ&#10;IECAQEvAOae1hzQECBAgQIAAAQIECBAgQIAAAQIECBAgQIAAAQIECBAgQIAAAQJHAs45R2OqQoAA&#10;AQIECBAgQIAAAQIECBAgQIAAAQIECBAgQIAAAQIECBAg0BJwzmntIQ0BAgQIECBAgAABAgQIECBA&#10;gAABAgQIECBAgAABAgQIECBAgMCRgHPO0ZiqECBAgAABAgQIECBAgAABAgQIECBAgAABAgQIECBA&#10;gAABAgQItAScc1p7SEOAAAECBAgQIECAAAECBAgQIECAAAECBAgQIECAAAECBAgQIHAk4JxzNKYq&#10;BAgQIECAAAECBAgQIECAAAECBAgQIECAAAECBAgQIECAAAECLQHnnNYe0hAgQIAAAQIECBAgQIAA&#10;AQIECBAgQIAAAQIECBAgQIAAAQIECBwJOOccjakKAQIECBAgQIAAAQIECBAgQIAAAQIECBAgQIAA&#10;AQIECBAgQIBAS8A5p7WHNAQIECBAgAABAgQIECBAgAABAgQIECBAgAABAgQIECBAgAABAkcCzjlH&#10;Y6pCgAABAgQIECBAgAABAgQIECBAgAABAgQIECBAgAABAgQIECDQEnDOae0hDQECBAgQIECAAAEC&#10;BAgQIECAAAECBAgQIECAAAECBAgQIECAwJGAc87RmKoQIECAAAECBAgQIECAAAECBAgQIECAAAEC&#10;BAgQIECAAAECBAi0BJxzWntIQ4AAAQIECBAgQIAAAQIECBAgQIAAAQIECBAgQIAAAQIECBAgcCTg&#10;nHM0pioECBAgQIAAAQIECBAgQIAAAQIECBAgQIAAAQIECBAgQIAAAQItAeec1h7SECBAgAABAgQI&#10;ECBAgAABAgQIECBAgAABAgQIECBAgAABAgQIHAk45xyNqQoBAgQIECBAgAABAgQIECBAgAABAgQI&#10;ECBAgAABAgQIECBAgEBLwDmntYc0BAgQIECAAAECBAgQIECAAAECBAgQIECAAAECBAgQIECAAAEC&#10;RwLOOUdjqkKAAAECBAgQIECAAAECBAgQIECAAAECBAgQIECAAAECBAgQINAScM5p7SENAQIECBAg&#10;QIAAAQIECBAgQIAAAQIECBAgQIAAAQIECBAgQIDAkYBzztGYqhAgQIAAAQIECBAgQIAAAQIECBAg&#10;QIAAAQIECBAgQIAAAQIECLQEnHNae0hDgAABAgQIECBAgAABAgQIECBAgAABAgQIECBAgAABAgQI&#10;ECBwJOCcczSmKgQIECBAgAABAgQIECBAgAABAgQIECBAgAABAgQIECBAgAABAi0B55zWHtIQIECA&#10;AAECBAgQIECAAAECBAgQIECAAAECBAgQIECAAAECBAgcCTjnHI2pCgECBAgQIECAAAECBAgQIECA&#10;AAECBAgQIECAAAECBAgQIECAQEvAOae1hzQECBAgQIAAAQIECBAgQIAAAQIECBAgQIAAAQIECBAg&#10;QIAAAQJHAs45R2OqQoAAAQIECBAgQIAAAQIECBAgQIAAAQIECBAgQIAAAQIECBAg0BJwzmntIQ0B&#10;AgQIECBAgAABAgQIECBAgAABAgQIECBAgAABAgQIECBAgMCRgHPO0ZiqECBAgAABAgQIECBAgAAB&#10;AgQIECBAgAABAgQIECBAgAABAgQItAScc1p7SEOAAAECBAgQIECAAAECBAgQIECAAAECBAgQIECA&#10;AAECBAgQIHAk4JxzNKYqBAgQIECAAAECBAgQIECAAAECBAgQIECAAAECBAgQIECAAAECLQHnnNYe&#10;0hAgQIAAAQIECBAgQIAAAQIECBAgQIAAAQIECBAgQIAAAQIECBwJOOccjakKAQIECBAgQIAAAQIE&#10;CBAgQIAAAQIECBAgQIAAAQIECBAgQIBAS8A5p7WHNAQIECBAgAABAgQIECBAgAABAgQIECBAgAAB&#10;AgQIECBAgAABAkcCzjlHY6pCgAABAgQIECBAgAABAgQIECBAgAABAgQIECBAgAABAgQIECDQEnDO&#10;ae0hDQECBAgQIECAAAECBAgQIECAAAECBAgQIECAAAECBAgQIECAwJGAc87RmKoQIECAAAECBAgQ&#10;IECAAAECBAgQIECAAAECBAgQIECAAAECBAi0BJxzWntIQ4AAAQIECBAgQIAAAQIECBAgQIAAAQIE&#10;CBAgQIAAAQIECBAgcCTgnHM0pioECBAgQIAAAQIECBAgQIAAAQIECBAgQIAAAQIECBAgQIAAAQIt&#10;Aeec1h7SECBAgAABAgQIECBAgAABAgQIECBAgAABAgQIECBAgAABAgQIHAk45xyNqQoBAgQIECBA&#10;gAABAgQIECBAgAABAgQIECBAgAABAgQIECBAgEBLwDmntYc0BAgQIECAAAECBAgQIECAAAECBAgQ&#10;IECAAAECBAgQIECAAAECRwLOOUdjqkKAAAECBAgQIECAAAECBAgQIECAAAECBAgQIECAAAECBAgQ&#10;INAScM5p7SENAQIECBAgQIAAAQIECBAgQIAAAQIECBAgQIAAAQIECBAgQIDAkYBzztGYqhAgQIAA&#10;AQIECBAgQIAAAQIECBAgQIAAAQIECBAgQIAAAQIECLQEnHNae0hDgAABAgQIECBAgAABAgQIECBA&#10;gAABAgQIECBAgAABAgQIECBwJOCcczSmKgQIECBAgAABAgQIECBAgAABAgQIECBAgAABAgQIECBA&#10;gAABAi0B55zWHtIQIECAAAECBAgQIECAAAECBAgQIECAAAECBAgQIECAAAECBAgcCTjnHI2pCgEC&#10;BAgQIECAAAECBAgQIECAAAECBAgQIECAAAECBAgQIECAQEvAOae1hzQECBAgQIAAAQIECBAgQIAA&#10;AQIECBAgQIAAAQIECBAgQIAAAQJHAs45R2OqQoAAAQIECBAgQIAAAQIECBAgQIAAAQIECBAgQIAA&#10;AQIECBAg0BJwzmntIQ0BAgQIECBAgAABAgQIECBAgAABAgQIECBAgAABAgQIECBAgMCRgHPO0Ziq&#10;ECBAgAABAgQIECBAgAABAgQIECBAgAABAgQIECBAgAABAgQItAScc1p7SEOAAAECBAgQIECAAAEC&#10;BAgQIECAAAECBAgQIECAAAECBAgQIHAk4JxzNKYqBAgQIECAAAECBAgQIECAAAECBAgQIECAAAEC&#10;BAgQIECAAAECLQHnnNYe0hAgQIAAAQIECBAgQIAAAQIECBAgQIAAAQIECBAgQIAAAQIECBwJOOcc&#10;jakKAQIECBAgQIAAAQIECBAgQIAAAQIECBAgQIAAAQIECBAgQIBAS8A5p7WHNAQIECBAgAABAgQI&#10;ECBAgAABAgQIECBAgAABAgQIECBAgAABAkcCzjlHY6pCgAABAgQIECBAgAABAgQIECBAgAABAgQI&#10;ECBAgAABAgQIECDQEnDOae0hDQECBAgQIECAAAECBAgQIECAAAECBAgQIECAAAECBAgQIECAwJGA&#10;c87RmKoQIECAAAECBAgQIECAAAECBAgQIECAAAECBAgQIECAAAECBAi0BJxzWntIQ4AAAQIECBAg&#10;QIAAAQIECBAgQIAAAQIECBAgQIAAAQIECBAgcCTgnHM0pioECBAgQIAAAQIECBAgQIAAAQIECBAg&#10;QIAAAQIECBAgQIAAAQItAeec1h7SECBAgAABAgQIECBAgAABAgQIECBAgAABAgQIECBAgAABAgQI&#10;HAk45xyNqQoBAgQIECBAgAABAgQIECBAgAABAgQIECBAgAABAgQIECBAgEBLwDmntYc0BAgQIECA&#10;AAECBAgQIECAAAECBAgQIECAAAECBAgQIECAAAECRwLOOUdjqkKAAAECBAgQIECAAAECBAgQIECA&#10;AAECBAgQIECAAAECBAgQINAScM5p7SENAQIECBAgQIAAAQIECBAgQIAAAQIECBAgQIAAAQIECBAg&#10;QIDAkYBzztGYqhAgQIAAAQIECBAgQIAAAQIECBAgQIAAAQIECBAgQIAAAQIECLQEnHNae0hDgAAB&#10;AgQIECBAgAABAgQIECBAgAABAgQIECBAgAABAgQIECBwJOCcczSmKgQIECBAgAABAgQIECBAgAAB&#10;AgQIECBAgAABAgQIECBAgAABAi0B55zWHtIQIECAAAECBAgQIECAAAECBAgQIECAAAECBAgQIECA&#10;AAECBAgcCTjnHI2pCgECBAgQIECAAAECBAgQIECAAAECBAgQIECAAAECBAgQIECAQEvAOae1hzQE&#10;CBAgQIAAAQIECBAgQIAAAQIECBAgQIAAAQIECBAgQIAAAQJHAs45R2OqQoAAAQIECBAgQIAAAQIE&#10;CBAgQIAAAQIECBAgQIAAAQIECBAg0BJwzmntIQ0BAgQIECBAgAABAgQIECBAgAABAgQIECBAgAAB&#10;AgQIECBAgMCRgHPO0ZiqECBAgAABAgQIECBAgAABAgQIECBAgAABAgQIECBAgAABAgQItAScc1p7&#10;SEOAAAECBAgQIECAAAECBAgQIECAAAECBAgQIECAAAECBAgQIHAk4JxzNKYqBAgQIECAAAECBAgQ&#10;IECAAAECBAgQIECAAAECBAgQIECAAAECLQHnnNYe0hAgQIAAAQIECBAgQIAAAQIECBAgQIAAAQIE&#10;CBAgQIAAAQIECBwJOOccjakKAQIECBAgQIAAAQIECBAgQIAAAQIECBAgQIAAAQIECBAgQIBAS8A5&#10;p7WHNAQIECBAgAABAgQIECBAgAABAgQIECBAgAABAgQIECBAgAABAkcCzjlHY6pCgAABAgQIECBA&#10;gAABAgQIECBAgAABAgQIECBAgAABAgQIECDQEnDOae0hDQECBAgQIECAAAECBAgQIECAAAECBAgQ&#10;IECAAAECBAgQIECAwJGAc87RmKoQIECAAAECBAgQIECAAAECBAgQIECAAAECBAgQIECAAAECBAi0&#10;BJxzWntIQ4AAAQIECBAgQIAAAQIECBAgQIAAAQIECBAgQIAAAQIECBAgcCTgnHM0pioECBAgQIAA&#10;AQIECBAgQIAAAQIECBAgQIAAAQIECBAgQIAAAQItAeec1h7SECBAgAABAgQIECBAgAABAgQIECBA&#10;gAABAgQIECBAgAABAgQIHAk45xyNqQoBAgQIECBAgAABAgQIECBAgAABAgQIECBAgAABAgQIECBA&#10;gEBLwDmntYc0BAgQIECAAAECBAgQIECAAAECBAgQIECAAAECBAgQIECAAAECRwLOOUdjqkKAAAEC&#10;BAgQIECAAAECBAgQIECAAAECBAgQIECAAAECBAgQINAScM5p7SENAQIECBAgQIAAAQIECBAgQIAA&#10;AQIECBAgQIAAAQIECBAgQIDAkYBzztGYqhAgQIAAAQIECBAgQIAAAQIECBAgQIAAAQIECBAgQIAA&#10;AQIECLQEnHNae0hDgAABAgQIECBAgAABAgQIECBAgAABAgQIECBAgAABAgQIECBwJOCcczSmKgQI&#10;ECBAgAABAgQIECBAgAABAgQIECBAgAABAgQIECBAgAABAi0B55zWHtIQIECAAAECBAgQIECAAAEC&#10;BAgQIECAAAECBAgQIECAAAECBAgcCTjnHI2pCgECBAgQIECAAAECBAgQIECAAAECBAgQIECAAAEC&#10;BAgQIECAQEvAOae1hzQECBAgQIAAAQIECBAgQIAAAQIECBAgQIAAAQIECBAgQIAAAQJHAs45R2Oq&#10;QoAAAQIECBAgQIAAAQIECBAgQIAAAQIECBAgQIAAAQIECBAg0BJwzmntIQ0BAgQIECBAgAABAgQI&#10;ECBAgAABAgQIECBAgAABAgQIECBAgMCRwAC/uw+j8ABkgQAAAABJRU5ErkJgglBLAQItABQABgAI&#10;AAAAIQCxgme2CgEAABMCAAATAAAAAAAAAAAAAAAAAAAAAABbQ29udGVudF9UeXBlc10ueG1sUEsB&#10;Ai0AFAAGAAgAAAAhADj9If/WAAAAlAEAAAsAAAAAAAAAAAAAAAAAOwEAAF9yZWxzLy5yZWxzUEsB&#10;Ai0AFAAGAAgAAAAhAFx+fQ/2AwAAbAsAAA4AAAAAAAAAAAAAAAAAOgIAAGRycy9lMm9Eb2MueG1s&#10;UEsBAi0AFAAGAAgAAAAhAC5s8ADFAAAApQEAABkAAAAAAAAAAAAAAAAAXAYAAGRycy9fcmVscy9l&#10;Mm9Eb2MueG1sLnJlbHNQSwECLQAUAAYACAAAACEAzsAqft0AAAAFAQAADwAAAAAAAAAAAAAAAABY&#10;BwAAZHJzL2Rvd25yZXYueG1sUEsBAi0ACgAAAAAAAAAhAK2+AcE7VwIAO1cCABQAAAAAAAAAAAAA&#10;AAAAYggAAGRycy9tZWRpYS9pbWFnZTEucG5nUEsBAi0ACgAAAAAAAAAhAATemKeR+QMAkfkDABQA&#10;AAAAAAAAAAAAAAAAz18CAGRycy9tZWRpYS9pbWFnZTIucG5nUEsFBgAAAAAHAAcAvgEAAJJZBg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 style="position:absolute;width:85293;height:37734;visibility:visible;mso-wrap-style:square" alt="Patients shared care record is display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qwgAAANsAAAAPAAAAZHJzL2Rvd25yZXYueG1sRE/LasJA&#10;FN0X/IfhCu7qxEelpI5BUlJcuGmq2OUlc5sEM3dCZpqkfr2zELo8nPc2GU0jeupcbVnBYh6BIC6s&#10;rrlUcPrKnl9BOI+ssbFMCv7IQbKbPG0x1nbgT+pzX4oQwi5GBZX3bSylKyoy6Oa2JQ7cj+0M+gC7&#10;UuoOhxBuGrmMoo00WHNoqLCltKLimv8aBZifN3l2ez/y5bL+yNIX/e0ar9RsOu7fQHga/b/44T5o&#10;BauwPnwJP0Du7gAAAP//AwBQSwECLQAUAAYACAAAACEA2+H2y+4AAACFAQAAEwAAAAAAAAAAAAAA&#10;AAAAAAAAW0NvbnRlbnRfVHlwZXNdLnhtbFBLAQItABQABgAIAAAAIQBa9CxbvwAAABUBAAALAAAA&#10;AAAAAAAAAAAAAB8BAABfcmVscy8ucmVsc1BLAQItABQABgAIAAAAIQDjq+BqwgAAANsAAAAPAAAA&#10;AAAAAAAAAAAAAAcCAABkcnMvZG93bnJldi54bWxQSwUGAAAAAAMAAwC3AAAA9gIAAAAA&#10;">
                  <v:imagedata croptop="6622f" cropbottom="15790f" o:title="Patients shared care record is displayed" r:id="rId39"/>
                  <v:path arrowok="t"/>
                </v:shape>
                <v:shape id="Picture 31" style="position:absolute;top:15841;width:85293;height:26297;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mixAAAANsAAAAPAAAAZHJzL2Rvd25yZXYueG1sRI9BawIx&#10;FITvQv9DeAVvmrVCLatxWQoFcS+tLUVvz81zd+nmZUmixn/fFAoeh5n5hlkV0fTiQs53lhXMphkI&#10;4trqjhsFX59vkxcQPiBr7C2Tght5KNYPoxXm2l75gy670IgEYZ+jgjaEIZfS1y0Z9FM7ECfvZJ3B&#10;kKRrpHZ4TXDTy6cse5YGO04LLQ702lL9szsbBdvDd+Xmx4oxvvNQbuK+qhZ7pcaPsVyCCBTDPfzf&#10;3mgF8xn8fUk/QK5/AQAA//8DAFBLAQItABQABgAIAAAAIQDb4fbL7gAAAIUBAAATAAAAAAAAAAAA&#10;AAAAAAAAAABbQ29udGVudF9UeXBlc10ueG1sUEsBAi0AFAAGAAgAAAAhAFr0LFu/AAAAFQEAAAsA&#10;AAAAAAAAAAAAAAAAHwEAAF9yZWxzLy5yZWxzUEsBAi0AFAAGAAgAAAAhAMqbGaLEAAAA2wAAAA8A&#10;AAAAAAAAAAAAAAAABwIAAGRycy9kb3ducmV2LnhtbFBLBQYAAAAAAwADALcAAAD4AgAAAAA=&#10;">
                  <v:imagedata croptop="2841f" cropbottom="27890f" o:title="A screenshot of a computer&#10;&#10;Description automatically generated" r:id="rId40"/>
                  <v:path arrowok="t"/>
                </v:shape>
                <w10:anchorlock/>
              </v:group>
            </w:pict>
          </mc:Fallback>
        </mc:AlternateContent>
      </w:r>
    </w:p>
    <w:p w:rsidR="006E2DA3" w:rsidP="003D7671" w:rsidRDefault="006E2DA3" w14:paraId="20E7C826" w14:textId="77777777">
      <w:pPr>
        <w:spacing w:after="0" w:line="240" w:lineRule="auto"/>
        <w:ind w:left="0"/>
        <w:jc w:val="center"/>
        <w:rPr>
          <w:rFonts w:ascii="Times New Roman" w:hAnsi="Times New Roman" w:eastAsia="Times New Roman" w:cs="Times New Roman"/>
          <w:iCs w:val="0"/>
          <w:szCs w:val="24"/>
          <w:lang w:eastAsia="en-GB"/>
        </w:rPr>
      </w:pPr>
    </w:p>
    <w:p w:rsidR="006E2DA3" w:rsidP="003D7671" w:rsidRDefault="006E2DA3" w14:paraId="39B258DA" w14:textId="5B859D40">
      <w:pPr>
        <w:spacing w:after="0" w:line="240" w:lineRule="auto"/>
        <w:ind w:left="0"/>
        <w:jc w:val="center"/>
        <w:rPr>
          <w:rFonts w:ascii="Times New Roman" w:hAnsi="Times New Roman" w:eastAsia="Times New Roman" w:cs="Times New Roman"/>
          <w:iCs w:val="0"/>
          <w:szCs w:val="24"/>
          <w:lang w:eastAsia="en-GB"/>
        </w:rPr>
      </w:pPr>
      <w:r>
        <w:rPr>
          <w:rFonts w:ascii="Times New Roman" w:hAnsi="Times New Roman" w:eastAsia="Times New Roman" w:cs="Times New Roman"/>
          <w:iCs w:val="0"/>
          <w:noProof/>
          <w:szCs w:val="24"/>
          <w:lang w:eastAsia="en-GB"/>
        </w:rPr>
        <w:drawing>
          <wp:inline distT="0" distB="0" distL="0" distR="0" wp14:anchorId="2FEE95D0" wp14:editId="347324DF">
            <wp:extent cx="6188710" cy="2189480"/>
            <wp:effectExtent l="0" t="0" r="2540" b="1270"/>
            <wp:docPr id="20736794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9405" name="Picture 1"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88710" cy="2189480"/>
                    </a:xfrm>
                    <a:prstGeom prst="rect">
                      <a:avLst/>
                    </a:prstGeom>
                  </pic:spPr>
                </pic:pic>
              </a:graphicData>
            </a:graphic>
          </wp:inline>
        </w:drawing>
      </w:r>
    </w:p>
    <w:p w:rsidRPr="00171160" w:rsidR="00171160" w:rsidP="00171160" w:rsidRDefault="00171160" w14:paraId="202C726D" w14:textId="48ACD21D">
      <w:pPr>
        <w:pStyle w:val="Heading3"/>
        <w:rPr>
          <w:rFonts w:eastAsia="Times New Roman"/>
          <w:b w:val="0"/>
          <w:lang w:eastAsia="en-GB"/>
        </w:rPr>
      </w:pPr>
      <w:r w:rsidRPr="00171160">
        <w:rPr>
          <w:rFonts w:eastAsia="Times New Roman"/>
          <w:b w:val="0"/>
          <w:lang w:eastAsia="en-GB"/>
        </w:rPr>
        <w:t>After viewing the document click on Person Summary to return to the panel view.</w:t>
      </w:r>
    </w:p>
    <w:p w:rsidRPr="00171160" w:rsidR="00171160" w:rsidP="00171160" w:rsidRDefault="00171160" w14:paraId="4021F28C" w14:textId="3B14C731">
      <w:pPr>
        <w:spacing w:after="0" w:line="240" w:lineRule="auto"/>
        <w:ind w:left="0"/>
        <w:jc w:val="center"/>
        <w:rPr>
          <w:rFonts w:ascii="Times New Roman" w:hAnsi="Times New Roman" w:eastAsia="Times New Roman" w:cs="Times New Roman"/>
          <w:iCs w:val="0"/>
          <w:szCs w:val="24"/>
          <w:lang w:eastAsia="en-GB"/>
        </w:rPr>
      </w:pPr>
      <w:r>
        <w:rPr>
          <w:noProof/>
          <w:lang w:eastAsia="en-GB"/>
        </w:rPr>
        <mc:AlternateContent>
          <mc:Choice Requires="wps">
            <w:drawing>
              <wp:anchor distT="0" distB="0" distL="114300" distR="114300" simplePos="0" relativeHeight="251678720" behindDoc="0" locked="0" layoutInCell="1" allowOverlap="1" wp14:anchorId="272A79F2" wp14:editId="261098B0">
                <wp:simplePos x="0" y="0"/>
                <wp:positionH relativeFrom="margin">
                  <wp:posOffset>2042769</wp:posOffset>
                </wp:positionH>
                <wp:positionV relativeFrom="paragraph">
                  <wp:posOffset>596748</wp:posOffset>
                </wp:positionV>
                <wp:extent cx="811987" cy="204826"/>
                <wp:effectExtent l="19050" t="19050" r="26670" b="24130"/>
                <wp:wrapNone/>
                <wp:docPr id="807943746" name="Rectangle 807943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987" cy="204826"/>
                        </a:xfrm>
                        <a:prstGeom prst="rect">
                          <a:avLst/>
                        </a:prstGeom>
                        <a:noFill/>
                        <a:ln w="28575"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7943746" style="position:absolute;margin-left:160.85pt;margin-top:47pt;width:63.95pt;height:16.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39" strokeweight="2.25pt" w14:anchorId="7B39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B8pwIAACwFAAAOAAAAZHJzL2Uyb0RvYy54bWysVMlu2zAQvRfoPxC8O7Jk2ZKNyIWXuigQ&#10;JEGTImeaohaAW0naclr03zuk5DhNeyrqAz2jGc7y5g2vP5wER0dmbKtkgeOrMUZMUlW2si7w18fd&#10;KMfIOiJLwpVkBX5mFn9Yvn933ekFS1SjeMkMgiDSLjpd4MY5vYgiSxsmiL1SmkkwVsoI4kA1dVQa&#10;0kF0waNkPJ5FnTKlNooya+HrtjfiZYhfVYy6u6qyzCFeYKjNhdOEc+/PaHlNFrUhumnpUAb5hyoE&#10;aSUkfQm1JY6gg2n/CCVaapRVlbuiSkSqqlrKQg/QTTx+081DQzQLvQA4Vr/AZP9fWHp7vDeoLQuc&#10;j7N5OsnSGUaSCBjVFwCPyJozdDH5FtnJ3Vg3SH2TPzZxPtlmu9lonc7zUTpZT0bzNF+P4izJ19Nk&#10;tZp9TH96sKPL/ajTdhHy+2kF8UHfG3DymgXR5zhVRvh/gAqdwtyeX+YGlSAKH/M4nucZRhRMyTjN&#10;k9mQ6nxZG+s+MSWQFwpsoLMwLXKETvqqzi4+l1S7lvNADS5RB0HzaTaF+AQYWnHiQBQaMLOyxojw&#10;GqhPnQkhreJt6a/7QNbU+w036EiAfrvdZDKfD5X95uZzb4lter9g8m5kIVoH28Fb4cfjf8NtLr2V&#10;BX4PHVww89Jelc8wV6N6wltNdy0kuSHW3RMDDIddgK11d3BUXEGLapAwapT5/rfv3h+IB1aMOtgY&#10;aP/bgRiGEf8sgZLzOE39igUlnWYJKOa1Zf/aIg9iowCVGN4HTYPo/R0/i5VR4gmWe+WzgolICrl7&#10;oAdl4/pNhueBstUquMFaaeJu5IOmPrjHycP7eHoiRg/zd0CcW3XeLrJ4Q4Pe19+UanVwqmoDRy64&#10;Ao29AisZCD08H37nX+vB6/LILX8BAAD//wMAUEsDBBQABgAIAAAAIQDwYQqi4QAAAAoBAAAPAAAA&#10;ZHJzL2Rvd25yZXYueG1sTI9BT4QwEIXvJv6HZky8GLcsS3AXKRtj4sF4WlySPQ60AkpbQtsF/fWO&#10;p/U4mS/vfS/fL3pgZzW53hoB61UETJnGyt60Ao7vL/dbYM6jkThYowR8Kwf74voqx0za2RzUufQt&#10;oxDjMhTQeT9mnLumUxrdyo7K0O/DTho9nVPL5YQzheuBx1GUco29oYYOR/XcqearDFrAqf9ZsKyr&#10;z7kK4a2qw/J6dzwIcXuzPD0C82rxFxj+9EkdCnKqbTDSsUHAJl4/ECpgl9AmApJklwKriYzTDfAi&#10;5/8nFL8AAAD//wMAUEsBAi0AFAAGAAgAAAAhALaDOJL+AAAA4QEAABMAAAAAAAAAAAAAAAAAAAAA&#10;AFtDb250ZW50X1R5cGVzXS54bWxQSwECLQAUAAYACAAAACEAOP0h/9YAAACUAQAACwAAAAAAAAAA&#10;AAAAAAAvAQAAX3JlbHMvLnJlbHNQSwECLQAUAAYACAAAACEA2cLAfKcCAAAsBQAADgAAAAAAAAAA&#10;AAAAAAAuAgAAZHJzL2Uyb0RvYy54bWxQSwECLQAUAAYACAAAACEA8GEKouEAAAAKAQAADwAAAAAA&#10;AAAAAAAAAAABBQAAZHJzL2Rvd25yZXYueG1sUEsFBgAAAAAEAAQA8wAAAA8GAAAAAA==&#10;">
                <w10:wrap anchorx="margin"/>
              </v:rect>
            </w:pict>
          </mc:Fallback>
        </mc:AlternateContent>
      </w:r>
      <w:r w:rsidRPr="00171160">
        <w:rPr>
          <w:noProof/>
          <w:lang w:eastAsia="en-GB"/>
        </w:rPr>
        <w:drawing>
          <wp:inline distT="0" distB="0" distL="0" distR="0" wp14:anchorId="089B1283" wp14:editId="133C653F">
            <wp:extent cx="2026310" cy="873257"/>
            <wp:effectExtent l="0" t="0" r="0" b="3175"/>
            <wp:docPr id="807943745" name="Picture 807943745" descr="C:\Users\kmille\AppData\Local\Microsoft\Windows\INetCache\Content.MSO\9DA3F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ille\AppData\Local\Microsoft\Windows\INetCache\Content.MSO\9DA3FCC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8986" cy="883029"/>
                    </a:xfrm>
                    <a:prstGeom prst="rect">
                      <a:avLst/>
                    </a:prstGeom>
                    <a:noFill/>
                    <a:ln>
                      <a:noFill/>
                    </a:ln>
                  </pic:spPr>
                </pic:pic>
              </a:graphicData>
            </a:graphic>
          </wp:inline>
        </w:drawing>
      </w:r>
    </w:p>
    <w:p w:rsidRPr="00430E81" w:rsidR="005E330D" w:rsidP="003D7671" w:rsidRDefault="005E330D" w14:paraId="71E90BBE" w14:textId="77777777">
      <w:pPr>
        <w:jc w:val="center"/>
        <w:rPr>
          <w:lang w:val="en-US"/>
        </w:rPr>
      </w:pPr>
    </w:p>
    <w:p w:rsidRPr="004A5194" w:rsidR="00784A21" w:rsidP="00784A21" w:rsidRDefault="00784A21" w14:paraId="09D5D538" w14:textId="77777777">
      <w:pPr>
        <w:pStyle w:val="Heading2"/>
        <w:rPr>
          <w:rFonts w:eastAsia="Times New Roman"/>
          <w:i/>
        </w:rPr>
      </w:pPr>
      <w:bookmarkStart w:name="_Hlk174978230" w:id="2"/>
      <w:r>
        <w:lastRenderedPageBreak/>
        <w:t>Locating data from EPUT services</w:t>
      </w:r>
    </w:p>
    <w:p w:rsidR="00784A21" w:rsidP="00784A21" w:rsidRDefault="00784A21" w14:paraId="6B6170BA" w14:textId="77777777">
      <w:r>
        <w:t>EPUT provides acute mental health services and community health services. Data from these services comes from different IT systems and is organised into different sections within the clinical document viewer tree. Users will find data from various EPUT services located in separate folders:</w:t>
      </w:r>
    </w:p>
    <w:p w:rsidR="00784A21" w:rsidP="00784A21" w:rsidRDefault="00784A21" w14:paraId="142E6FEE" w14:textId="77777777">
      <w:pPr>
        <w:pStyle w:val="Heading3"/>
        <w:spacing w:after="0"/>
      </w:pPr>
      <w:bookmarkStart w:name="_Hlk175066352" w:id="3"/>
      <w:r w:rsidRPr="008F63CD">
        <w:t>EPUT</w:t>
      </w:r>
      <w:r w:rsidRPr="004A5194">
        <w:rPr>
          <w:b w:val="0"/>
          <w:bCs/>
        </w:rPr>
        <w:t xml:space="preserve"> </w:t>
      </w:r>
      <w:r w:rsidRPr="008F63CD">
        <w:t xml:space="preserve">community health </w:t>
      </w:r>
      <w:r w:rsidRPr="004A5194">
        <w:rPr>
          <w:b w:val="0"/>
          <w:bCs/>
        </w:rPr>
        <w:t>data can be found under the</w:t>
      </w:r>
      <w:r>
        <w:t xml:space="preserve"> </w:t>
      </w:r>
      <w:r w:rsidRPr="008F63CD">
        <w:rPr>
          <w:bCs/>
        </w:rPr>
        <w:t>Community/Mental Health section</w:t>
      </w:r>
      <w:r>
        <w:t>.</w:t>
      </w:r>
    </w:p>
    <w:p w:rsidR="00784A21" w:rsidP="00784A21" w:rsidRDefault="00784A21" w14:paraId="5488C7B7" w14:textId="77777777">
      <w:r>
        <w:rPr>
          <w:noProof/>
          <w:lang w:eastAsia="en-GB"/>
        </w:rPr>
        <mc:AlternateContent>
          <mc:Choice Requires="wps">
            <w:drawing>
              <wp:anchor distT="0" distB="0" distL="114300" distR="114300" simplePos="0" relativeHeight="251667456" behindDoc="0" locked="0" layoutInCell="1" allowOverlap="1" wp14:anchorId="1892656A" wp14:editId="3BFD820F">
                <wp:simplePos x="0" y="0"/>
                <wp:positionH relativeFrom="column">
                  <wp:posOffset>470002</wp:posOffset>
                </wp:positionH>
                <wp:positionV relativeFrom="paragraph">
                  <wp:posOffset>784784</wp:posOffset>
                </wp:positionV>
                <wp:extent cx="1667865" cy="943661"/>
                <wp:effectExtent l="19050" t="19050" r="27940" b="2794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7865" cy="943661"/>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margin-left:37pt;margin-top:61.8pt;width:131.35pt;height:7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39" strokeweight="2.25pt" w14:anchorId="3D5E1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dl1gIAAOYFAAAOAAAAZHJzL2Uyb0RvYy54bWysVMlu2zAQvRfoPxC8O1osy7IRObCduigQ&#10;JEGSImeaoiwBFMmS9Nag/94hJctGGvRQ9CINOTNv+Ga7vjk0HO2YNrUUOY6uQoyYoLKoxSbH319W&#10;gwwjY4koCJeC5fjIDL6Zff50vVdTFstK8oJpBCDCTPcqx5W1ahoEhlasIeZKKiZAWUrdEAtHvQkK&#10;TfaA3vAgDsM02EtdKC0pMwZub1slnnn8smTUPpSlYRbxHMPbrP9q/127bzC7JtONJqqqafcM8g+v&#10;aEgtIGgPdUssQVtd/wHV1FRLI0t7RWUTyLKsKfMcgE0UvmPzXBHFPBdIjlF9msz/g6X3u0eN6gJq&#10;N8ZIkAZq9ARZI2LDGYI7R4od7J2xndTSeltG2fB2vEoHi2SSDZLhYjiYJNliEI3jbDGK5/P0S/LL&#10;pTc4+wd7ZaY+oquPF5/VowYjdzIguhiHUjfuD8lBB1+pY18peAmicBml6ThLRxhR0E2SYZpGXayT&#10;t9LGfmWyQU7IsQZOngvZAZX2WScTF0zIVc257wYu0D7HcTYaj7yHkbwunNbZGb1ZL7lGOwINtVoN&#10;h5NJF/jCDChzAczPrLxkj5w5DC6eWAk5Bx5xG8F1O+thCaVM2KhVVaRgbbRoFIa+YQHez4fz8Pn1&#10;gA65hFf22B3Ax9htBjp758r8sPTO4d8e1jr3Hj6yFLZ3bmoh9UcAHFh1kVv7U5La1LgsrWVxhI7U&#10;sh1Vo+iqhgreEWMfiYbZhCmGfWMf4FNyCZWSnYRRJfXPj+6dPYwMaDHaw6zn2PzYEs0w4t8EDNMk&#10;ShK3HPwhGY1jOOhLzfpSI7bNUkL1I9hsinrR2Vt+Ekstm1dYS3MXFVREUIidY2r16bC07Q6CxUbZ&#10;fO7NYCEoYu/Es6IO3GXVdejL4ZVo1bWxhQG4l6e9QKbvurm1dZ5CzrdWlrVv9XNeu3zDMvGN0y0+&#10;t60uz97qvJ5nvwEAAP//AwBQSwMEFAAGAAgAAAAhAGsROz/gAAAACgEAAA8AAABkcnMvZG93bnJl&#10;di54bWxMj0FPhDAQhe8m/odmTLwYt1gMGKRsjIkH42lxSTwOtAJKW0LbBf31jic9vnkvb75X7jcz&#10;sZNe/OishJtdAkzbzqnR9hKOr0/Xd8B8QKtwclZL+NIe9tX5WYmFcqs96FMdekYl1hcoYQhhLjj3&#10;3aAN+p2btSXv3S0GA8ml52rBlcrNxEWSZNzgaOnDgLN+HHT3WUcj4W383rBum4+1ifGlaeP2fHU8&#10;SHl5sT3cAwt6C39h+MUndKiIqXXRKs8mCfktTQl0F2kGjAJpmuXAWgkiFwJ4VfL/E6ofAAAA//8D&#10;AFBLAQItABQABgAIAAAAIQC2gziS/gAAAOEBAAATAAAAAAAAAAAAAAAAAAAAAABbQ29udGVudF9U&#10;eXBlc10ueG1sUEsBAi0AFAAGAAgAAAAhADj9If/WAAAAlAEAAAsAAAAAAAAAAAAAAAAALwEAAF9y&#10;ZWxzLy5yZWxzUEsBAi0AFAAGAAgAAAAhABcZN2XWAgAA5gUAAA4AAAAAAAAAAAAAAAAALgIAAGRy&#10;cy9lMm9Eb2MueG1sUEsBAi0AFAAGAAgAAAAhAGsROz/gAAAACgEAAA8AAAAAAAAAAAAAAAAAMAUA&#10;AGRycy9kb3ducmV2LnhtbFBLBQYAAAAABAAEAPMAAAA9BgAAAAA=&#10;"/>
            </w:pict>
          </mc:Fallback>
        </mc:AlternateContent>
      </w:r>
      <w:r w:rsidRPr="00D54F61">
        <w:rPr>
          <w:noProof/>
          <w:lang w:eastAsia="en-GB"/>
        </w:rPr>
        <w:drawing>
          <wp:inline distT="0" distB="0" distL="0" distR="0" wp14:anchorId="71795212" wp14:editId="7EE2E2F5">
            <wp:extent cx="1375989" cy="2596896"/>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43"/>
                    <a:srcRect l="723"/>
                    <a:stretch/>
                  </pic:blipFill>
                  <pic:spPr bwMode="auto">
                    <a:xfrm>
                      <a:off x="0" y="0"/>
                      <a:ext cx="1392265" cy="2627613"/>
                    </a:xfrm>
                    <a:prstGeom prst="rect">
                      <a:avLst/>
                    </a:prstGeom>
                    <a:ln>
                      <a:noFill/>
                    </a:ln>
                    <a:extLst>
                      <a:ext uri="{53640926-AAD7-44D8-BBD7-CCE9431645EC}">
                        <a14:shadowObscured xmlns:a14="http://schemas.microsoft.com/office/drawing/2010/main"/>
                      </a:ext>
                    </a:extLst>
                  </pic:spPr>
                </pic:pic>
              </a:graphicData>
            </a:graphic>
          </wp:inline>
        </w:drawing>
      </w:r>
    </w:p>
    <w:p w:rsidRPr="006D6AC9" w:rsidR="006D6AC9" w:rsidP="006D6AC9" w:rsidRDefault="00784A21" w14:paraId="0ED79BE1" w14:textId="7FAC9519">
      <w:pPr>
        <w:pStyle w:val="Heading3"/>
        <w:spacing w:after="0"/>
      </w:pPr>
      <w:r w:rsidRPr="008F63CD">
        <w:t>EPUT</w:t>
      </w:r>
      <w:r w:rsidRPr="004A5194">
        <w:rPr>
          <w:b w:val="0"/>
          <w:bCs/>
        </w:rPr>
        <w:t xml:space="preserve"> </w:t>
      </w:r>
      <w:r w:rsidRPr="008F63CD">
        <w:t>acute mental health</w:t>
      </w:r>
      <w:r w:rsidRPr="004A5194">
        <w:rPr>
          <w:b w:val="0"/>
          <w:bCs/>
        </w:rPr>
        <w:t xml:space="preserve"> data can be located</w:t>
      </w:r>
      <w:r w:rsidR="003B39A3">
        <w:rPr>
          <w:b w:val="0"/>
          <w:bCs/>
        </w:rPr>
        <w:t xml:space="preserve"> throughout the tree view</w:t>
      </w:r>
      <w:r>
        <w:t>.</w:t>
      </w:r>
    </w:p>
    <w:p w:rsidR="00784A21" w:rsidP="00784A21" w:rsidRDefault="00784A21" w14:paraId="46766813" w14:textId="4AFA9D0C">
      <w:r>
        <w:rPr>
          <w:noProof/>
          <w:lang w:eastAsia="en-GB"/>
        </w:rPr>
        <mc:AlternateContent>
          <mc:Choice Requires="wps">
            <w:drawing>
              <wp:anchor distT="0" distB="0" distL="114300" distR="114300" simplePos="0" relativeHeight="251666432" behindDoc="0" locked="0" layoutInCell="1" allowOverlap="1" wp14:anchorId="1D0B8BA7" wp14:editId="5EF93685">
                <wp:simplePos x="0" y="0"/>
                <wp:positionH relativeFrom="column">
                  <wp:posOffset>481736</wp:posOffset>
                </wp:positionH>
                <wp:positionV relativeFrom="paragraph">
                  <wp:posOffset>1134516</wp:posOffset>
                </wp:positionV>
                <wp:extent cx="1707211" cy="2040382"/>
                <wp:effectExtent l="19050" t="19050" r="26670" b="1714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7211" cy="2040382"/>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margin-left:37.95pt;margin-top:89.35pt;width:134.45pt;height:16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39" strokeweight="2.25pt" w14:anchorId="0CAA0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2D1AIAAOcFAAAOAAAAZHJzL2Uyb0RvYy54bWysVEtv2zAMvg/YfxB0T/2I0zhBnSFJl2FA&#10;0RZth54VWYoNyJImKa8N+++jZMcJumKHYRebFMmPb958OjQC7ZixtZIFTq5ijJikqqzlpsDfXlaD&#10;HCPriCyJUJIV+Mgs/jT7+OFmr6csVZUSJTMIQKSd7nWBK+f0NIosrVhD7JXSTIKQK9MQB6zZRKUh&#10;e0BvRJTG8XW0V6bURlFmLbzetkI8C/icM+oeOLfMIVFgiM2Frwnftf9Gsxsy3Riiq5p2YZB/iKIh&#10;tQSnPdQtcQRtTf0HVFNTo6zi7oqqJlKc15SFHCCbJH6TzXNFNAu5QHGs7stk/x8svd89GlSX0Dvo&#10;lCQN9OgJqkbkRjAEbz4pdnB31nVUm9bPZZIPb8er68Eim+SDbLgYDiZZvhgk4zRfjNL5/Ppz9suX&#10;NzrbR3ttp8Gj708gn/WjASXPWSC9jwM3jf9DcdAhdOrYdwoiQRQek3E8TpMEIwqyNM7iYZ52zk7m&#10;2lj3hakGeaLABpIKyZAd5NLGdVLx3qRa1UKEcRAS7QE1H41HwcIqUZde6vWs2ayXwqAdgYlarYbD&#10;yaRzfKEGOQsJqZ/TCpQ7CuYxhHxiHIoOiaStBz/urIcllDLpklZUkZK13pJRHIeJBfiwIN4iFDgA&#10;emQOUfbYHcD72G0FOn1vysK29Mbx3wJrjXuL4FlJ1xs3tVTmPQABWXWeW/1TkdrS+CqtVXmEkTSq&#10;3VWr6aqGDt4R6x6JgeWENYaD4x7gw4WCTqmOwqhS5sd7714fdgakGO1h2Qtsv2+JYRiJrxK2aZJk&#10;mb8OgclG4xQYcylZX0rktlkq6D6MH0QXSK/vxInkRjWvcJfm3iuIiKTgu8DUmROzdO0RgstG2Xwe&#10;1OAiaOLu5LOmHtxX1U/oy+GVGN2NsYMNuFenw0Cmb6a51fWWUs23TvE6jPq5rl294ZqEwekunz9X&#10;l3zQOt/n2W8AAAD//wMAUEsDBBQABgAIAAAAIQCLV0984AAAAAoBAAAPAAAAZHJzL2Rvd25yZXYu&#10;eG1sTI/BTsMwDIbvSLxDZCQuiCXARkdpOiEkDojTyipxTJvQFhqnapI18PSYExxtf/r9/cUu2ZEd&#10;zewHhxKuVgKYwdbpATsJh9enyy0wHxRqNTo0Er6Mh115elKoXLsF9+ZYhY5RCPpcSehDmHLOfdsb&#10;q/zKTQbp9u5mqwKNc8f1rBYKtyO/FuKWWzUgfejVZB57035W0Up4G76Tqpr6Y6ljfKmbmJ4vDnsp&#10;z8/Swz2wYFL4g+FXn9ShJKfGRdSejRKyzR2RtM+2GTACbtZr6tJI2AghgJcF/1+h/AEAAP//AwBQ&#10;SwECLQAUAAYACAAAACEAtoM4kv4AAADhAQAAEwAAAAAAAAAAAAAAAAAAAAAAW0NvbnRlbnRfVHlw&#10;ZXNdLnhtbFBLAQItABQABgAIAAAAIQA4/SH/1gAAAJQBAAALAAAAAAAAAAAAAAAAAC8BAABfcmVs&#10;cy8ucmVsc1BLAQItABQABgAIAAAAIQARPX2D1AIAAOcFAAAOAAAAAAAAAAAAAAAAAC4CAABkcnMv&#10;ZTJvRG9jLnhtbFBLAQItABQABgAIAAAAIQCLV0984AAAAAoBAAAPAAAAAAAAAAAAAAAAAC4FAABk&#10;cnMvZG93bnJldi54bWxQSwUGAAAAAAQABADzAAAAOwYAAAAA&#10;"/>
            </w:pict>
          </mc:Fallback>
        </mc:AlternateContent>
      </w:r>
      <w:r w:rsidRPr="00D54F61">
        <w:rPr>
          <w:noProof/>
          <w:lang w:eastAsia="en-GB"/>
        </w:rPr>
        <w:drawing>
          <wp:inline distT="0" distB="0" distL="0" distR="0" wp14:anchorId="19AD76A4" wp14:editId="2EAD41C1">
            <wp:extent cx="1719120" cy="3198981"/>
            <wp:effectExtent l="0" t="0" r="0" b="190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4"/>
                    <a:stretch>
                      <a:fillRect/>
                    </a:stretch>
                  </pic:blipFill>
                  <pic:spPr>
                    <a:xfrm>
                      <a:off x="0" y="0"/>
                      <a:ext cx="1731327" cy="3221695"/>
                    </a:xfrm>
                    <a:prstGeom prst="rect">
                      <a:avLst/>
                    </a:prstGeom>
                  </pic:spPr>
                </pic:pic>
              </a:graphicData>
            </a:graphic>
          </wp:inline>
        </w:drawing>
      </w:r>
    </w:p>
    <w:p w:rsidR="006D6AC9" w:rsidP="00171160" w:rsidRDefault="006D6AC9" w14:paraId="52209EED" w14:textId="3CFFD655">
      <w:r w:rsidRPr="006D6AC9">
        <w:rPr>
          <w:b/>
          <w:color w:val="FF0000"/>
        </w:rPr>
        <w:t>Note:</w:t>
      </w:r>
      <w:r w:rsidRPr="006D6AC9">
        <w:rPr>
          <w:color w:val="FF0000"/>
        </w:rPr>
        <w:t xml:space="preserve"> </w:t>
      </w:r>
      <w:r w:rsidRPr="006D6AC9">
        <w:rPr>
          <w:rStyle w:val="normaltextrun"/>
          <w:rFonts w:ascii="Arial" w:hAnsi="Arial" w:cs="Arial"/>
          <w:bCs/>
          <w:shd w:val="clear" w:color="auto" w:fill="FFFFFF"/>
        </w:rPr>
        <w:t xml:space="preserve">EPUT are working towards sharing more MH patient data with the MSE Shared Care record. Please look out for additional categories and sub-folders </w:t>
      </w:r>
      <w:proofErr w:type="gramStart"/>
      <w:r w:rsidRPr="006D6AC9">
        <w:rPr>
          <w:rStyle w:val="normaltextrun"/>
          <w:rFonts w:ascii="Arial" w:hAnsi="Arial" w:cs="Arial"/>
          <w:bCs/>
          <w:shd w:val="clear" w:color="auto" w:fill="FFFFFF"/>
        </w:rPr>
        <w:t>in the near future</w:t>
      </w:r>
      <w:proofErr w:type="gramEnd"/>
      <w:r w:rsidRPr="006D6AC9">
        <w:rPr>
          <w:rStyle w:val="normaltextrun"/>
          <w:rFonts w:ascii="Arial" w:hAnsi="Arial" w:cs="Arial"/>
          <w:bCs/>
          <w:shd w:val="clear" w:color="auto" w:fill="FFFFFF"/>
        </w:rPr>
        <w:t>.</w:t>
      </w:r>
      <w:r w:rsidRPr="006D6AC9">
        <w:rPr>
          <w:rStyle w:val="normaltextrun"/>
          <w:rFonts w:ascii="Arial" w:hAnsi="Arial" w:cs="Arial"/>
          <w:b/>
          <w:bCs/>
          <w:shd w:val="clear" w:color="auto" w:fill="FFFFFF"/>
        </w:rPr>
        <w:t> </w:t>
      </w:r>
      <w:r w:rsidRPr="006D6AC9">
        <w:rPr>
          <w:rStyle w:val="eop"/>
          <w:rFonts w:ascii="Arial" w:hAnsi="Arial" w:cs="Arial"/>
          <w:b/>
          <w:bCs/>
          <w:shd w:val="clear" w:color="auto" w:fill="FFFFFF"/>
        </w:rPr>
        <w:t> </w:t>
      </w:r>
    </w:p>
    <w:p w:rsidR="00784A21" w:rsidP="00784A21" w:rsidRDefault="00784A21" w14:paraId="47836DEE" w14:textId="77777777">
      <w:pPr>
        <w:pStyle w:val="Heading2"/>
      </w:pPr>
      <w:bookmarkStart w:name="_Hlk175072467" w:id="4"/>
      <w:bookmarkStart w:name="_Hlk175068909" w:id="5"/>
      <w:bookmarkStart w:name="_Hlk175068877" w:id="6"/>
      <w:r>
        <w:lastRenderedPageBreak/>
        <w:t>Locating MSEFT discharge summaries letters</w:t>
      </w:r>
    </w:p>
    <w:p w:rsidRPr="004A5194" w:rsidR="00784A21" w:rsidP="00784A21" w:rsidRDefault="006D6AC9" w14:paraId="181D12D0" w14:textId="5A45D9DC">
      <w:pPr>
        <w:pStyle w:val="Style1"/>
      </w:pPr>
      <w:r>
        <w:rPr>
          <w:noProof/>
          <w:lang w:eastAsia="en-GB"/>
        </w:rPr>
        <mc:AlternateContent>
          <mc:Choice Requires="wps">
            <w:drawing>
              <wp:anchor distT="0" distB="0" distL="114300" distR="114300" simplePos="0" relativeHeight="251670528" behindDoc="0" locked="0" layoutInCell="1" allowOverlap="1" wp14:anchorId="47C04A3A" wp14:editId="6F074A63">
                <wp:simplePos x="0" y="0"/>
                <wp:positionH relativeFrom="column">
                  <wp:posOffset>470002</wp:posOffset>
                </wp:positionH>
                <wp:positionV relativeFrom="paragraph">
                  <wp:posOffset>1353668</wp:posOffset>
                </wp:positionV>
                <wp:extent cx="1887321" cy="476250"/>
                <wp:effectExtent l="19050" t="19050" r="17780" b="1905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7321" cy="476250"/>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37pt;margin-top:106.6pt;width:148.6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39" strokeweight="2.25pt" w14:anchorId="609BC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Ff1AIAAOYFAAAOAAAAZHJzL2Uyb0RvYy54bWysVMlu2zAQvRfoPxC8O1os27IRObCduigQ&#10;JEGSImeaoiwBFMmS9Nag/94htdhIgx6KXiSSM/Nm3mzXN8eaoz3TppIiw9FViBETVOaV2Gb4+8t6&#10;kGJkLBE54VKwDJ+YwTfzz5+uD2rGYllKnjONAESY2UFluLRWzYLA0JLVxFxJxQQIC6lrYuGqt0Gu&#10;yQHQax7EYTgODlLnSkvKjIHX20aI5x6/KBi1D0VhmEU8wxCb9V/tvxv3DebXZLbVRJUVbcMg/xBF&#10;TSoBTnuoW2IJ2unqD6i6oloaWdgrKutAFkVFmecAbKLwHZvnkijmuUByjOrTZP4fLL3fP2pU5VC7&#10;KUaC1FCjJ8gaEVvOELw5Uuxo74xtTw2tt1WUDm8n6/FgmUzTQTJcDgfTJF0OokmcLkfxYjH+kvxy&#10;6Q3O9sFBmZn36Orjj8/qUYOSuxk4Oh/HQtfuD8lBR1+pU18piARReIzSdDKMI4woyJLJOB75UoKv&#10;zlppY78yWSN3yLAGTp4L2QOVJqxOxTkTcl1x7ruBC3TIcJyOJiNvYSSvcid1ekZvNyuu0Z5AQ63X&#10;w+F02pK8UIMwuADmZ1b+ZE+cOQwunlgBOQcecePBdTvrYQmlTNioEZUkZ423aBSGHUs/H87C59cD&#10;OuQCouyxW4CPsZsMtPrOlPlh6Y3DvwXWGPcW3rMUtjeuKyH1RwAcWLWeG/0uSU1qXJY2Mj9BR2rZ&#10;jKpRdF1BBe+IsY9Ew2zCFMO+sQ/wKbiESsn2hFEp9c+P3p0+jAxIMTrArGfY/NgRzTDi3wQM0zRK&#10;Ercc/CUZTWK46EvJ5lIidvVKQvWh+yA6f3T6lnfHQsv6FdbSwnkFEREUfGeYWt1dVrbZQbDYKFss&#10;vBosBEXsnXhW1IG7rLoOfTm+Eq3aNrYwAPey2wtk9q6bG11nKeRiZ2VR+VY/57XNNywT3zjt4nPb&#10;6vLutc7ref4bAAD//wMAUEsDBBQABgAIAAAAIQBDSMi34AAAAAoBAAAPAAAAZHJzL2Rvd25yZXYu&#10;eG1sTI9BT4QwEIXvJv6HZky8GLfAGpcgZWNMPBhPyy6Jx0JHQGlLaLtUf73jSW8z817efK/cRz2x&#10;My5utEZAukmAoemsGk0v4HR8vs2BOS+NkpM1KOALHeyry4tSFsqu5oDn2veMQowrpIDB+7ng3HUD&#10;auk2dkZD2rtdtPS0Lj1Xi1wpXE88S5J7ruVo6MMgZ3wasPusgxbwNn5HWbfNx9qE8Nq0Ib7cnA5C&#10;XF/FxwdgHqP/M8MvPqFDRUytDUY5NgnY3VEVLyBLtxkwMmx3KQ0tXfI8A16V/H+F6gcAAP//AwBQ&#10;SwECLQAUAAYACAAAACEAtoM4kv4AAADhAQAAEwAAAAAAAAAAAAAAAAAAAAAAW0NvbnRlbnRfVHlw&#10;ZXNdLnhtbFBLAQItABQABgAIAAAAIQA4/SH/1gAAAJQBAAALAAAAAAAAAAAAAAAAAC8BAABfcmVs&#10;cy8ucmVsc1BLAQItABQABgAIAAAAIQB1WaFf1AIAAOYFAAAOAAAAAAAAAAAAAAAAAC4CAABkcnMv&#10;ZTJvRG9jLnhtbFBLAQItABQABgAIAAAAIQBDSMi34AAAAAoBAAAPAAAAAAAAAAAAAAAAAC4FAABk&#10;cnMvZG93bnJldi54bWxQSwUGAAAAAAQABADzAAAAOwYAAAAA&#10;"/>
            </w:pict>
          </mc:Fallback>
        </mc:AlternateContent>
      </w:r>
      <w:r w:rsidRPr="004A5194" w:rsidR="00784A21">
        <w:t xml:space="preserve">To view </w:t>
      </w:r>
      <w:r w:rsidRPr="004A5194" w:rsidR="00784A21">
        <w:rPr>
          <w:b/>
          <w:bCs/>
        </w:rPr>
        <w:t xml:space="preserve">discharge </w:t>
      </w:r>
      <w:r w:rsidR="00784A21">
        <w:rPr>
          <w:b/>
          <w:bCs/>
        </w:rPr>
        <w:t xml:space="preserve">summaries and </w:t>
      </w:r>
      <w:r w:rsidRPr="004A5194" w:rsidR="00784A21">
        <w:rPr>
          <w:b/>
          <w:bCs/>
        </w:rPr>
        <w:t>letters</w:t>
      </w:r>
      <w:r w:rsidRPr="004A5194" w:rsidR="00784A21">
        <w:t xml:space="preserve"> from Mid and South Essex Foundation Trust (MSEFT), navigate to the </w:t>
      </w:r>
      <w:r w:rsidR="00784A21">
        <w:rPr>
          <w:b/>
          <w:bCs/>
        </w:rPr>
        <w:t>c</w:t>
      </w:r>
      <w:r w:rsidRPr="004A5194" w:rsidR="00784A21">
        <w:rPr>
          <w:b/>
          <w:bCs/>
        </w:rPr>
        <w:t>orrespondence</w:t>
      </w:r>
      <w:r w:rsidRPr="004A5194" w:rsidR="00784A21">
        <w:t xml:space="preserve"> section within the clinical document viewer.</w:t>
      </w:r>
      <w:r w:rsidR="00784A21">
        <w:rPr>
          <w:noProof/>
          <w:lang w:eastAsia="en-GB"/>
        </w:rPr>
        <w:drawing>
          <wp:inline distT="0" distB="0" distL="0" distR="0" wp14:anchorId="2637E289" wp14:editId="03C1EF34">
            <wp:extent cx="4557370" cy="1858767"/>
            <wp:effectExtent l="0" t="0" r="0" b="8255"/>
            <wp:docPr id="25" name="Picture 25" descr="Screenshot of docum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document view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4445" cy="1873888"/>
                    </a:xfrm>
                    <a:prstGeom prst="rect">
                      <a:avLst/>
                    </a:prstGeom>
                    <a:noFill/>
                    <a:ln>
                      <a:noFill/>
                    </a:ln>
                  </pic:spPr>
                </pic:pic>
              </a:graphicData>
            </a:graphic>
          </wp:inline>
        </w:drawing>
      </w:r>
    </w:p>
    <w:bookmarkEnd w:id="4"/>
    <w:p w:rsidR="00784A21" w:rsidP="00784A21" w:rsidRDefault="00784A21" w14:paraId="2E6776C0" w14:textId="77777777">
      <w:pPr>
        <w:pStyle w:val="Heading2"/>
      </w:pPr>
      <w:r>
        <w:t>Error message when accessing primary care data</w:t>
      </w:r>
    </w:p>
    <w:p w:rsidR="00784A21" w:rsidP="00784A21" w:rsidRDefault="00784A21" w14:paraId="52437EA3" w14:textId="77777777">
      <w:pPr>
        <w:pStyle w:val="Heading3"/>
        <w:spacing w:after="0"/>
        <w:rPr>
          <w:b w:val="0"/>
          <w:bCs/>
        </w:rPr>
      </w:pPr>
      <w:bookmarkStart w:name="_Hlk175068929" w:id="7"/>
      <w:bookmarkEnd w:id="5"/>
      <w:r w:rsidRPr="000B3494">
        <w:rPr>
          <w:b w:val="0"/>
          <w:bCs/>
        </w:rPr>
        <w:t>Primary care data is shared via GP Connect. In the unlikely event that a person is not registered with a GP practice that has enabled GP Connect sharing, the following message may be displayed:</w:t>
      </w:r>
    </w:p>
    <w:p w:rsidRPr="008535D7" w:rsidR="00784A21" w:rsidP="00784A21" w:rsidRDefault="00784A21" w14:paraId="025E19B9" w14:textId="77777777">
      <w:r>
        <w:rPr>
          <w:noProof/>
          <w:lang w:eastAsia="en-GB"/>
        </w:rPr>
        <mc:AlternateContent>
          <mc:Choice Requires="wps">
            <w:drawing>
              <wp:anchor distT="0" distB="0" distL="114300" distR="114300" simplePos="0" relativeHeight="251669504" behindDoc="0" locked="0" layoutInCell="1" allowOverlap="1" wp14:anchorId="495FA422" wp14:editId="01563226">
                <wp:simplePos x="0" y="0"/>
                <wp:positionH relativeFrom="column">
                  <wp:posOffset>1508761</wp:posOffset>
                </wp:positionH>
                <wp:positionV relativeFrom="paragraph">
                  <wp:posOffset>96723</wp:posOffset>
                </wp:positionV>
                <wp:extent cx="2086712" cy="771525"/>
                <wp:effectExtent l="19050" t="19050" r="27940" b="285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6712" cy="771525"/>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118.8pt;margin-top:7.6pt;width:164.3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39" strokeweight="2.25pt" w14:anchorId="0E097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XT1gIAAOYFAAAOAAAAZHJzL2Uyb0RvYy54bWysVFtv2yAUfp+0/4B4T32Jc1WdKkmXaVLV&#10;Rm2nPhOMY0sYGJDbpv33HcBxoq5P015s4Fy/71xu744NR3umTS1FjpObGCMmqCxqsc3x99dVb4yR&#10;sUQUhEvBcnxiBt/NPn+6PagpS2UlecE0AifCTA8qx5W1ahpFhlasIeZGKiZAWErdEAtXvY0KTQ7g&#10;veFRGsfD6CB1obSkzBh4vQ9CPPP+y5JR+1SWhlnEcwy5Wf/V/rtx32h2S6ZbTVRV0zYN8g9ZNKQW&#10;ELRzdU8sQTtd/+WqqamWRpb2hsomkmVZU+YxAJokfofmpSKKeSxAjlEdTeb/uaWP+7VGdZHjFOgR&#10;pIEaPQNrRGw5Q/DmQLGjfTC2PQVYv5bJuH8/Wg17i2wy7mX9Rb83ycaLXjJKx4tBOp8Pv2S/Hb3R&#10;xT46KDP1EV19/PFFrTUouZuBo4txLHXj/kAOOvpKnbpKQSaIwmMaj4ejJMWIgmw0SgbpoI11tlba&#10;2K9MNsgdcqwBk8dC9gAlpHVWccGEXNWc+27gAh0gwngwGngLI3ldOKnTM3q7WXKN9gQaarXq9yeT&#10;NvCVGkDmApBfUPmTPXHmfHDxzErg3OEIEVy3s84toZQJmwRRRQoWoiWDOPYNC+79fDgLz6936DyX&#10;kGXnu3Xwse/AQKvvTJkfls44FL4LEzI4JxaMOwsfWQrbGTe1kPojZBxQtZGD/pmkQI1jaSOLE3Sk&#10;lmFUjaKrGir4QIxdEw2zCW0K+8Y+wafkEiol2xNGldQ/P3p3+jAyIMXoALOeY/NjRzTDiH8TMEyT&#10;JMvccvCXbDByo6CvJZtridg1SwnVT2CzKeqPTt/y87HUsnmDtTR3UUFEBIXYOaZWny9LG3YQLDbK&#10;5nOvBgtBEfsgXhR1zh2rrkNfj29Eq7aNLQzAozzvBTJ9181B11kKOd9ZWda+1S+8tnzDMvGN0y4+&#10;t62u717rsp5nfwAAAP//AwBQSwMEFAAGAAgAAAAhAO7rq5rgAAAACgEAAA8AAABkcnMvZG93bnJl&#10;di54bWxMj8FOwzAQRO9I/IO1SFwQdUjVFKVxKoTEAXFqaCSOTuwmgXgdxXZj+HqWE73t7oxm3xT7&#10;aEZ21rMbLAp4WCXANLZWDdgJOL6/3D8Cc16ikqNFLeBbO9iX11eFzJVd8KDPle8YhaDLpYDe+ynn&#10;3LW9NtKt7KSRtJOdjfS0zh1Xs1wo3Iw8TZKMGzkgfejlpJ973X5VwQj4GH6irJr6c6lDeKubEF/v&#10;jgchbm/i0w6Y19H/m+EPn9ChJKbGBlSOjQLS9TYjKwmbFBgZNllGQ0OHdbYFXhb8skL5CwAA//8D&#10;AFBLAQItABQABgAIAAAAIQC2gziS/gAAAOEBAAATAAAAAAAAAAAAAAAAAAAAAABbQ29udGVudF9U&#10;eXBlc10ueG1sUEsBAi0AFAAGAAgAAAAhADj9If/WAAAAlAEAAAsAAAAAAAAAAAAAAAAALwEAAF9y&#10;ZWxzLy5yZWxzUEsBAi0AFAAGAAgAAAAhAHcThdPWAgAA5gUAAA4AAAAAAAAAAAAAAAAALgIAAGRy&#10;cy9lMm9Eb2MueG1sUEsBAi0AFAAGAAgAAAAhAO7rq5rgAAAACgEAAA8AAAAAAAAAAAAAAAAAMAUA&#10;AGRycy9kb3ducmV2LnhtbFBLBQYAAAAABAAEAPMAAAA9BgAAAAA=&#10;"/>
            </w:pict>
          </mc:Fallback>
        </mc:AlternateContent>
      </w:r>
      <w:r w:rsidRPr="008535D7">
        <w:rPr>
          <w:noProof/>
          <w:lang w:eastAsia="en-GB"/>
        </w:rPr>
        <w:drawing>
          <wp:inline distT="0" distB="0" distL="0" distR="0" wp14:anchorId="2E073F1B" wp14:editId="6A2E842A">
            <wp:extent cx="3125222" cy="1075334"/>
            <wp:effectExtent l="0" t="0" r="0" b="0"/>
            <wp:docPr id="26" name="Picture 26" descr="Screenshot showing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error mess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2212"/>
                    <a:stretch/>
                  </pic:blipFill>
                  <pic:spPr bwMode="auto">
                    <a:xfrm>
                      <a:off x="0" y="0"/>
                      <a:ext cx="3151123" cy="1084246"/>
                    </a:xfrm>
                    <a:prstGeom prst="rect">
                      <a:avLst/>
                    </a:prstGeom>
                    <a:noFill/>
                    <a:ln>
                      <a:noFill/>
                    </a:ln>
                    <a:extLst>
                      <a:ext uri="{53640926-AAD7-44D8-BBD7-CCE9431645EC}">
                        <a14:shadowObscured xmlns:a14="http://schemas.microsoft.com/office/drawing/2010/main"/>
                      </a:ext>
                    </a:extLst>
                  </pic:spPr>
                </pic:pic>
              </a:graphicData>
            </a:graphic>
          </wp:inline>
        </w:drawing>
      </w:r>
    </w:p>
    <w:p w:rsidRPr="004A5194" w:rsidR="00784A21" w:rsidP="00784A21" w:rsidRDefault="00784A21" w14:paraId="6F0D6DE6" w14:textId="77777777">
      <w:pPr>
        <w:rPr>
          <w:rFonts w:asciiTheme="majorHAnsi" w:hAnsiTheme="majorHAnsi" w:eastAsiaTheme="majorEastAsia" w:cstheme="majorBidi"/>
          <w:bCs/>
        </w:rPr>
      </w:pPr>
      <w:r w:rsidRPr="004A5194">
        <w:rPr>
          <w:rFonts w:asciiTheme="majorHAnsi" w:hAnsiTheme="majorHAnsi" w:eastAsiaTheme="majorEastAsia" w:cstheme="majorBidi"/>
          <w:bCs/>
        </w:rPr>
        <w:t>This message typically indicates one of the following:</w:t>
      </w:r>
    </w:p>
    <w:p w:rsidRPr="000B3494" w:rsidR="00784A21" w:rsidP="00784A21" w:rsidRDefault="00784A21" w14:paraId="713E0A63" w14:textId="77777777">
      <w:pPr>
        <w:pStyle w:val="ListParagraph"/>
        <w:numPr>
          <w:ilvl w:val="0"/>
          <w:numId w:val="45"/>
        </w:numPr>
        <w:rPr>
          <w:rFonts w:asciiTheme="majorHAnsi" w:hAnsiTheme="majorHAnsi" w:eastAsiaTheme="majorEastAsia" w:cstheme="majorBidi"/>
          <w:bCs/>
        </w:rPr>
      </w:pPr>
      <w:r w:rsidRPr="000B3494">
        <w:rPr>
          <w:rFonts w:asciiTheme="majorHAnsi" w:hAnsiTheme="majorHAnsi" w:eastAsiaTheme="majorEastAsia" w:cstheme="majorBidi"/>
          <w:bCs/>
        </w:rPr>
        <w:t xml:space="preserve">The patient is registered with a GP practice outside of Mid and South Essex (MSE), Suffolk and </w:t>
      </w:r>
      <w:proofErr w:type="gramStart"/>
      <w:r w:rsidRPr="000B3494">
        <w:rPr>
          <w:rFonts w:asciiTheme="majorHAnsi" w:hAnsiTheme="majorHAnsi" w:eastAsiaTheme="majorEastAsia" w:cstheme="majorBidi"/>
          <w:bCs/>
        </w:rPr>
        <w:t>North East</w:t>
      </w:r>
      <w:proofErr w:type="gramEnd"/>
      <w:r w:rsidRPr="000B3494">
        <w:rPr>
          <w:rFonts w:asciiTheme="majorHAnsi" w:hAnsiTheme="majorHAnsi" w:eastAsiaTheme="majorEastAsia" w:cstheme="majorBidi"/>
          <w:bCs/>
        </w:rPr>
        <w:t xml:space="preserve"> Essex (SNEE), or Hertfordshire and West Essex (HWE), and the Shared Care Record cannot retrieve GP Connect data.</w:t>
      </w:r>
    </w:p>
    <w:p w:rsidRPr="008535D7" w:rsidR="00784A21" w:rsidP="00784A21" w:rsidRDefault="00784A21" w14:paraId="74217637" w14:textId="77777777">
      <w:pPr>
        <w:pStyle w:val="ListParagraph"/>
        <w:numPr>
          <w:ilvl w:val="0"/>
          <w:numId w:val="45"/>
        </w:numPr>
      </w:pPr>
      <w:r w:rsidRPr="000B3494">
        <w:rPr>
          <w:rFonts w:asciiTheme="majorHAnsi" w:hAnsiTheme="majorHAnsi" w:eastAsiaTheme="majorEastAsia" w:cstheme="majorBidi"/>
          <w:bCs/>
        </w:rPr>
        <w:t>The patient has moved to a new area and is no longer registered with a GP practice that has enabled GP Connect sharing.</w:t>
      </w:r>
    </w:p>
    <w:p w:rsidRPr="004A5194" w:rsidR="00784A21" w:rsidP="00784A21" w:rsidRDefault="00784A21" w14:paraId="42C11EBB" w14:textId="77777777">
      <w:pPr>
        <w:pStyle w:val="Heading3"/>
        <w:spacing w:after="0"/>
        <w:rPr>
          <w:b w:val="0"/>
          <w:bCs/>
        </w:rPr>
      </w:pPr>
      <w:r w:rsidRPr="004A5194">
        <w:rPr>
          <w:b w:val="0"/>
          <w:bCs/>
        </w:rPr>
        <w:t xml:space="preserve">In these cases, GP data will not be available, and the error message will appear in the </w:t>
      </w:r>
      <w:r>
        <w:rPr>
          <w:b w:val="0"/>
          <w:bCs/>
        </w:rPr>
        <w:t>s</w:t>
      </w:r>
      <w:r w:rsidRPr="004A5194">
        <w:rPr>
          <w:b w:val="0"/>
          <w:bCs/>
        </w:rPr>
        <w:t xml:space="preserve">ummary section under </w:t>
      </w:r>
      <w:r>
        <w:rPr>
          <w:b w:val="0"/>
          <w:bCs/>
        </w:rPr>
        <w:t>p</w:t>
      </w:r>
      <w:r w:rsidRPr="004A5194">
        <w:rPr>
          <w:b w:val="0"/>
          <w:bCs/>
        </w:rPr>
        <w:t xml:space="preserve">rimary </w:t>
      </w:r>
      <w:r>
        <w:rPr>
          <w:b w:val="0"/>
          <w:bCs/>
        </w:rPr>
        <w:t>c</w:t>
      </w:r>
      <w:r w:rsidRPr="004A5194">
        <w:rPr>
          <w:b w:val="0"/>
          <w:bCs/>
        </w:rPr>
        <w:t>are.</w:t>
      </w:r>
    </w:p>
    <w:bookmarkEnd w:id="2"/>
    <w:bookmarkEnd w:id="3"/>
    <w:bookmarkEnd w:id="6"/>
    <w:bookmarkEnd w:id="7"/>
    <w:p w:rsidR="006D6AC9" w:rsidP="00171160" w:rsidRDefault="006D6AC9" w14:paraId="44C5DCAA" w14:textId="6D61F112">
      <w:pPr>
        <w:pStyle w:val="paragraph"/>
        <w:spacing w:before="0" w:beforeAutospacing="0" w:after="0" w:afterAutospacing="0"/>
        <w:textAlignment w:val="baseline"/>
        <w:rPr>
          <w:rFonts w:cs="Times New Roman (Body CS)" w:asciiTheme="minorHAnsi" w:hAnsiTheme="minorHAnsi" w:eastAsiaTheme="minorHAnsi"/>
          <w:szCs w:val="20"/>
          <w:lang w:eastAsia="en-US"/>
        </w:rPr>
      </w:pPr>
    </w:p>
    <w:p w:rsidR="00171160" w:rsidP="00171160" w:rsidRDefault="00171160" w14:paraId="616A1E52" w14:textId="77777777">
      <w:pPr>
        <w:pStyle w:val="paragraph"/>
        <w:spacing w:before="0" w:beforeAutospacing="0" w:after="0" w:afterAutospacing="0"/>
        <w:textAlignment w:val="baseline"/>
        <w:rPr>
          <w:rStyle w:val="normaltextrun"/>
          <w:rFonts w:ascii="Arial" w:hAnsi="Arial" w:cs="Arial" w:eastAsiaTheme="majorEastAsia"/>
          <w:b/>
          <w:bCs/>
        </w:rPr>
      </w:pPr>
    </w:p>
    <w:p w:rsidRPr="006D6AC9" w:rsidR="006D6AC9" w:rsidP="006D6AC9" w:rsidRDefault="006D6AC9" w14:paraId="300D3F7C" w14:textId="3441361E">
      <w:pPr>
        <w:pStyle w:val="paragraph"/>
        <w:spacing w:before="0" w:beforeAutospacing="0" w:after="0" w:afterAutospacing="0"/>
        <w:ind w:left="735"/>
        <w:textAlignment w:val="baseline"/>
        <w:rPr>
          <w:rFonts w:ascii="Segoe UI" w:hAnsi="Segoe UI" w:cs="Segoe UI"/>
          <w:sz w:val="18"/>
          <w:szCs w:val="18"/>
        </w:rPr>
      </w:pPr>
      <w:r w:rsidRPr="006D6AC9">
        <w:rPr>
          <w:rStyle w:val="normaltextrun"/>
          <w:rFonts w:ascii="Arial" w:hAnsi="Arial" w:cs="Arial" w:eastAsiaTheme="majorEastAsia"/>
          <w:b/>
          <w:bCs/>
        </w:rPr>
        <w:t>Accessing information beyond Mid and South Essex</w:t>
      </w:r>
      <w:r w:rsidRPr="006D6AC9">
        <w:rPr>
          <w:rStyle w:val="eop"/>
          <w:rFonts w:ascii="Arial" w:hAnsi="Arial" w:cs="Arial" w:eastAsiaTheme="majorEastAsia"/>
        </w:rPr>
        <w:t> </w:t>
      </w:r>
    </w:p>
    <w:p w:rsidRPr="006D6AC9" w:rsidR="00C10C02" w:rsidP="006D6AC9" w:rsidRDefault="006D6AC9" w14:paraId="4FF9192C" w14:textId="1E843CB8">
      <w:pPr>
        <w:pStyle w:val="paragraph"/>
        <w:spacing w:before="0" w:beforeAutospacing="0" w:after="0" w:afterAutospacing="0"/>
        <w:ind w:left="735"/>
        <w:textAlignment w:val="baseline"/>
        <w:rPr>
          <w:rFonts w:ascii="Segoe UI" w:hAnsi="Segoe UI" w:cs="Segoe UI"/>
          <w:sz w:val="18"/>
          <w:szCs w:val="18"/>
        </w:rPr>
      </w:pPr>
      <w:r w:rsidRPr="006D6AC9">
        <w:rPr>
          <w:rStyle w:val="normaltextrun"/>
          <w:rFonts w:ascii="Arial" w:hAnsi="Arial" w:cs="Arial" w:eastAsiaTheme="majorEastAsia"/>
        </w:rPr>
        <w:t>You can still access patient information from East of England and Greater London via the Cerner Health Information Exchange (HIE) / SNEE Shared Care Record. The direct link to this is now located in MSE Shared Care Record, helping teams navigate between local and regional information more easily.</w:t>
      </w:r>
      <w:r w:rsidRPr="006D6AC9">
        <w:rPr>
          <w:rStyle w:val="eop"/>
          <w:rFonts w:ascii="Arial" w:hAnsi="Arial" w:cs="Arial" w:eastAsiaTheme="majorEastAsia"/>
        </w:rPr>
        <w:t> </w:t>
      </w:r>
    </w:p>
    <w:p w:rsidRPr="006D6AC9" w:rsidR="00511C94" w:rsidP="00511C94" w:rsidRDefault="00511C94" w14:paraId="07A1A0C1" w14:textId="47EEEDBB">
      <w:pPr>
        <w:pStyle w:val="Heading2"/>
        <w:rPr>
          <w:rFonts w:ascii="Arial" w:hAnsi="Arial" w:eastAsia="Times New Roman" w:cs="Times New Roman"/>
          <w:iCs w:val="0"/>
          <w:color w:val="0070C0"/>
        </w:rPr>
      </w:pPr>
      <w:r w:rsidRPr="006D6AC9">
        <w:rPr>
          <w:rFonts w:ascii="Arial" w:hAnsi="Arial" w:eastAsia="Times New Roman" w:cs="Times New Roman"/>
          <w:iCs w:val="0"/>
          <w:color w:val="0070C0"/>
        </w:rPr>
        <w:lastRenderedPageBreak/>
        <w:t>Launching the Cerner Health Information Exchange (HIE)</w:t>
      </w:r>
      <w:r w:rsidR="006D6AC9">
        <w:rPr>
          <w:rStyle w:val="Heading1Char"/>
          <w:rFonts w:ascii="Arial" w:hAnsi="Arial" w:cs="Arial"/>
          <w:b/>
          <w:bCs/>
          <w:color w:val="0070C0"/>
          <w:shd w:val="clear" w:color="auto" w:fill="FFFFFF"/>
        </w:rPr>
        <w:t xml:space="preserve"> </w:t>
      </w:r>
      <w:r w:rsidRPr="006D6AC9" w:rsidR="006D6AC9">
        <w:rPr>
          <w:rStyle w:val="normaltextrun"/>
          <w:rFonts w:ascii="Arial" w:hAnsi="Arial" w:cs="Arial"/>
          <w:bCs/>
          <w:color w:val="0070C0"/>
          <w:szCs w:val="32"/>
          <w:shd w:val="clear" w:color="auto" w:fill="FFFFFF"/>
        </w:rPr>
        <w:t xml:space="preserve">/ </w:t>
      </w:r>
      <w:r w:rsidR="006D6AC9">
        <w:rPr>
          <w:rStyle w:val="normaltextrun"/>
          <w:rFonts w:ascii="Arial" w:hAnsi="Arial" w:cs="Arial"/>
          <w:bCs/>
          <w:color w:val="0070C0"/>
          <w:szCs w:val="32"/>
          <w:shd w:val="clear" w:color="auto" w:fill="FFFFFF"/>
        </w:rPr>
        <w:t xml:space="preserve">  </w:t>
      </w:r>
      <w:r w:rsidRPr="006D6AC9" w:rsidR="006D6AC9">
        <w:rPr>
          <w:rStyle w:val="normaltextrun"/>
          <w:rFonts w:ascii="Arial" w:hAnsi="Arial" w:cs="Arial"/>
          <w:bCs/>
          <w:color w:val="0070C0"/>
          <w:szCs w:val="32"/>
          <w:shd w:val="clear" w:color="auto" w:fill="FFFFFF"/>
        </w:rPr>
        <w:t>SNEE Shared Care Record portal</w:t>
      </w:r>
      <w:r w:rsidRPr="006D6AC9" w:rsidR="006D6AC9">
        <w:rPr>
          <w:rStyle w:val="eop"/>
          <w:rFonts w:ascii="Arial" w:hAnsi="Arial" w:cs="Arial"/>
          <w:bCs/>
          <w:color w:val="0070C0"/>
          <w:szCs w:val="32"/>
          <w:shd w:val="clear" w:color="auto" w:fill="FFFFFF"/>
        </w:rPr>
        <w:t> </w:t>
      </w:r>
    </w:p>
    <w:p w:rsidR="00511C94" w:rsidP="00511C94" w:rsidRDefault="00511C94" w14:paraId="5EA0D23F" w14:textId="77777777">
      <w:pPr>
        <w:pStyle w:val="Heading3"/>
        <w:rPr>
          <w:rFonts w:eastAsia="Times New Roman"/>
          <w:b w:val="0"/>
          <w:bCs/>
        </w:rPr>
      </w:pPr>
      <w:r>
        <w:rPr>
          <w:rFonts w:eastAsia="Times New Roman"/>
          <w:b w:val="0"/>
          <w:bCs/>
        </w:rPr>
        <w:t>Load an individual’s record in the Shared Care Record.</w:t>
      </w:r>
    </w:p>
    <w:p w:rsidR="00511C94" w:rsidP="00511C94" w:rsidRDefault="00511C94" w14:paraId="5AAE9553" w14:textId="536973D3">
      <w:pPr>
        <w:pStyle w:val="Heading3"/>
        <w:rPr>
          <w:rFonts w:eastAsia="Times New Roman"/>
          <w:b w:val="0"/>
          <w:bCs/>
        </w:rPr>
      </w:pPr>
      <w:r w:rsidRPr="000B2B62">
        <w:rPr>
          <w:rFonts w:eastAsia="Times New Roman"/>
          <w:b w:val="0"/>
          <w:bCs/>
        </w:rPr>
        <w:t xml:space="preserve">Select the </w:t>
      </w:r>
      <w:r w:rsidRPr="000B2B62">
        <w:rPr>
          <w:rFonts w:eastAsia="Times New Roman"/>
        </w:rPr>
        <w:t>Launch Cerner (HIE)</w:t>
      </w:r>
      <w:r w:rsidRPr="006D6AC9" w:rsidR="006D6AC9">
        <w:rPr>
          <w:rStyle w:val="Heading1Char"/>
          <w:rFonts w:ascii="Arial" w:hAnsi="Arial" w:cs="Arial"/>
          <w:color w:val="000000"/>
          <w:shd w:val="clear" w:color="auto" w:fill="FFFFFF"/>
        </w:rPr>
        <w:t xml:space="preserve"> </w:t>
      </w:r>
      <w:r w:rsidR="006D6AC9">
        <w:rPr>
          <w:rStyle w:val="normaltextrun"/>
          <w:rFonts w:ascii="Arial" w:hAnsi="Arial" w:cs="Arial"/>
          <w:color w:val="000000"/>
          <w:shd w:val="clear" w:color="auto" w:fill="FFFFFF"/>
        </w:rPr>
        <w:t xml:space="preserve">/ </w:t>
      </w:r>
      <w:r w:rsidRPr="006D6AC9" w:rsidR="006D6AC9">
        <w:rPr>
          <w:rStyle w:val="normaltextrun"/>
          <w:rFonts w:ascii="Arial" w:hAnsi="Arial" w:cs="Arial"/>
          <w:shd w:val="clear" w:color="auto" w:fill="FFFFFF"/>
        </w:rPr>
        <w:t>SNEE Shared Care Record</w:t>
      </w:r>
      <w:r w:rsidRPr="006D6AC9">
        <w:rPr>
          <w:rFonts w:eastAsia="Times New Roman"/>
          <w:b w:val="0"/>
          <w:bCs/>
        </w:rPr>
        <w:t xml:space="preserve"> </w:t>
      </w:r>
      <w:r>
        <w:rPr>
          <w:rFonts w:eastAsia="Times New Roman"/>
          <w:b w:val="0"/>
          <w:bCs/>
        </w:rPr>
        <w:t xml:space="preserve">option next to the </w:t>
      </w:r>
      <w:r w:rsidR="00A25467">
        <w:rPr>
          <w:rFonts w:eastAsia="Times New Roman"/>
        </w:rPr>
        <w:t>S</w:t>
      </w:r>
      <w:r w:rsidRPr="000B2B62">
        <w:rPr>
          <w:rFonts w:eastAsia="Times New Roman"/>
        </w:rPr>
        <w:t xml:space="preserve">ummary </w:t>
      </w:r>
      <w:r w:rsidRPr="00A25467">
        <w:rPr>
          <w:rFonts w:eastAsia="Times New Roman"/>
          <w:b w:val="0"/>
        </w:rPr>
        <w:t>tab</w:t>
      </w:r>
      <w:r>
        <w:rPr>
          <w:rFonts w:eastAsia="Times New Roman"/>
          <w:b w:val="0"/>
          <w:bCs/>
        </w:rPr>
        <w:t>.</w:t>
      </w:r>
      <w:r>
        <w:rPr>
          <w:rFonts w:eastAsia="Times New Roman"/>
          <w:b w:val="0"/>
          <w:bCs/>
        </w:rPr>
        <w:br/>
      </w:r>
      <w:r w:rsidRPr="000B2B62">
        <w:rPr>
          <w:noProof/>
        </w:rPr>
        <w:t xml:space="preserve"> </w:t>
      </w:r>
    </w:p>
    <w:p w:rsidR="005A6CAD" w:rsidP="00D006AC" w:rsidRDefault="007C593A" w14:paraId="7F5DACEC" w14:textId="01F3986E">
      <w:pPr>
        <w:jc w:val="center"/>
      </w:pPr>
      <w:r>
        <w:rPr>
          <w:noProof/>
          <w:lang w:eastAsia="en-GB"/>
        </w:rPr>
        <mc:AlternateContent>
          <mc:Choice Requires="wps">
            <w:drawing>
              <wp:anchor distT="0" distB="0" distL="114300" distR="114300" simplePos="0" relativeHeight="251659264" behindDoc="0" locked="0" layoutInCell="1" allowOverlap="1" wp14:anchorId="69A89DDB" wp14:editId="18F67B1B">
                <wp:simplePos x="0" y="0"/>
                <wp:positionH relativeFrom="column">
                  <wp:posOffset>1420978</wp:posOffset>
                </wp:positionH>
                <wp:positionV relativeFrom="paragraph">
                  <wp:posOffset>250495</wp:posOffset>
                </wp:positionV>
                <wp:extent cx="699784" cy="169926"/>
                <wp:effectExtent l="19050" t="19050" r="24130" b="20955"/>
                <wp:wrapNone/>
                <wp:docPr id="2" name="Rectangle 2"/>
                <wp:cNvGraphicFramePr/>
                <a:graphic xmlns:a="http://schemas.openxmlformats.org/drawingml/2006/main">
                  <a:graphicData uri="http://schemas.microsoft.com/office/word/2010/wordprocessingShape">
                    <wps:wsp>
                      <wps:cNvSpPr/>
                      <wps:spPr>
                        <a:xfrm>
                          <a:off x="0" y="0"/>
                          <a:ext cx="699784" cy="169926"/>
                        </a:xfrm>
                        <a:prstGeom prst="rect">
                          <a:avLst/>
                        </a:prstGeom>
                        <a:noFill/>
                        <a:ln w="38100">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11.9pt;margin-top:19.7pt;width:55.1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39" strokeweight="3pt" w14:anchorId="5DB2B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ScjQIAAF4FAAAOAAAAZHJzL2Uyb0RvYy54bWysVEtv2zAMvg/YfxB0X/1I+ohRpwhSZBhQ&#10;dEHboWdFlmMDsqRRSpzs14+SHDfoih2GXWxRJD+Sn0je3h06SfYCbKtVSbOLlBKhuK5atS3pj5fV&#10;lxtKrGOqYlIrUdKjsPRu/vnTbW8KketGy0oAQRBli96UtHHOFElieSM6Zi+0EQqVtYaOORRhm1TA&#10;ekTvZJKn6VXSa6gMaC6sxdv7qKTzgF/XgrvvdW2FI7KkmJsLXwjfjf8m81tWbIGZpuVDGuwfsuhY&#10;qzDoCHXPHCM7aP+A6loO2uraXXDdJbquWy5CDVhNlr6r5rlhRoRakBxrRprs/4Plj/s1kLYqaU6J&#10;Yh0+0ROSxtRWCpJ7enpjC7R6NmsYJItHX+uhhs7/sQpyCJQeR0rFwRGOl1ez2fXNlBKOqgyF/Mpj&#10;Jm/OBqz7KnRH/KGkgMEDkWz/YF00PZn4WEqvWinxnhVSkb6kk5ssTYOH1bKtvNYrLWw3Swlkz/Dh&#10;V6vJZDYbAp+ZYRpSYTa+xFhUOLmjFDHAk6iRGywjjxF8V4oRlnEulMuiqmGViNGyyxQziqmHPvYe&#10;oWapENAj15jliD0AfIwdYQZ77ypCU4/OQ+l/cx49QmSt3OjctUrDR5VJrGqIHO1PJEVqPEsbXR2x&#10;c0DHkbKGr1p8wQdm3ZoBzhBOG+4F1DYaflHS44yV1P7cMRCUyG8Km3iWTad+KIMwvbzOUYBzzeZc&#10;o3bdUuNrZrhRDA9Hb+/k6ViD7l5xHSx8VFQxxTF2SbmDk7B0cfZxoXCxWAQzHETD3IN6NtyDe5Z8&#10;x70cXhmYoS0d9vOjPs0jK951Z7T1nkovdk7XbWjdN54G/nCIQyMMC8dviXM5WL2txflvAAAA//8D&#10;AFBLAwQUAAYACAAAACEAx9Ieed4AAAAJAQAADwAAAGRycy9kb3ducmV2LnhtbEyPwU7DMBBE70j8&#10;g7VI3KhDUkUlZFNVSJQDFwgIOLrxkkTE6xC7bfr3LCc4jmY086Zcz25QB5pC7xnhepGAIm687blF&#10;eH25v1qBCtGwNYNnQjhRgHV1flaawvojP9Ohjq2SEg6FQehiHAutQ9ORM2HhR2LxPv3kTBQ5tdpO&#10;5ijlbtBpkuTamZ5loTMj3XXUfNV7h/Ck/Ym321V881P9ndiP94fNIyNeXsybW1CR5vgXhl98QYdK&#10;mHZ+zzaoASFNM0GPCNnNEpQEsmwp53YIeZ6Crkr9/0H1AwAA//8DAFBLAQItABQABgAIAAAAIQC2&#10;gziS/gAAAOEBAAATAAAAAAAAAAAAAAAAAAAAAABbQ29udGVudF9UeXBlc10ueG1sUEsBAi0AFAAG&#10;AAgAAAAhADj9If/WAAAAlAEAAAsAAAAAAAAAAAAAAAAALwEAAF9yZWxzLy5yZWxzUEsBAi0AFAAG&#10;AAgAAAAhAKO2FJyNAgAAXgUAAA4AAAAAAAAAAAAAAAAALgIAAGRycy9lMm9Eb2MueG1sUEsBAi0A&#10;FAAGAAgAAAAhAMfSHnneAAAACQEAAA8AAAAAAAAAAAAAAAAA5wQAAGRycy9kb3ducmV2LnhtbFBL&#10;BQYAAAAABAAEAPMAAADyBQAAAAA=&#10;"/>
            </w:pict>
          </mc:Fallback>
        </mc:AlternateContent>
      </w:r>
      <w:r w:rsidRPr="005E0282">
        <w:rPr>
          <w:noProof/>
          <w:lang w:eastAsia="en-GB"/>
        </w:rPr>
        <w:drawing>
          <wp:inline distT="0" distB="0" distL="0" distR="0" wp14:anchorId="56E8C7E0" wp14:editId="5405F0CF">
            <wp:extent cx="4561596" cy="130210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47"/>
                    <a:srcRect b="20149"/>
                    <a:stretch/>
                  </pic:blipFill>
                  <pic:spPr bwMode="auto">
                    <a:xfrm>
                      <a:off x="0" y="0"/>
                      <a:ext cx="4605288" cy="1314578"/>
                    </a:xfrm>
                    <a:prstGeom prst="rect">
                      <a:avLst/>
                    </a:prstGeom>
                    <a:ln>
                      <a:noFill/>
                    </a:ln>
                    <a:extLst>
                      <a:ext uri="{53640926-AAD7-44D8-BBD7-CCE9431645EC}">
                        <a14:shadowObscured xmlns:a14="http://schemas.microsoft.com/office/drawing/2010/main"/>
                      </a:ext>
                    </a:extLst>
                  </pic:spPr>
                </pic:pic>
              </a:graphicData>
            </a:graphic>
          </wp:inline>
        </w:drawing>
      </w:r>
    </w:p>
    <w:p w:rsidR="00511C94" w:rsidP="00511C94" w:rsidRDefault="00511C94" w14:paraId="77ADF409" w14:textId="46347625">
      <w:pPr>
        <w:pStyle w:val="Heading3"/>
        <w:rPr>
          <w:b w:val="0"/>
          <w:bCs/>
        </w:rPr>
      </w:pPr>
      <w:r w:rsidRPr="000B2B62">
        <w:rPr>
          <w:b w:val="0"/>
          <w:bCs/>
        </w:rPr>
        <w:t xml:space="preserve">The Suffolk </w:t>
      </w:r>
      <w:r>
        <w:rPr>
          <w:b w:val="0"/>
          <w:bCs/>
        </w:rPr>
        <w:t>and</w:t>
      </w:r>
      <w:r w:rsidRPr="000B2B62">
        <w:rPr>
          <w:b w:val="0"/>
          <w:bCs/>
        </w:rPr>
        <w:t xml:space="preserve"> </w:t>
      </w:r>
      <w:proofErr w:type="gramStart"/>
      <w:r w:rsidRPr="000B2B62">
        <w:rPr>
          <w:b w:val="0"/>
          <w:bCs/>
        </w:rPr>
        <w:t>North</w:t>
      </w:r>
      <w:r>
        <w:rPr>
          <w:b w:val="0"/>
          <w:bCs/>
        </w:rPr>
        <w:t xml:space="preserve"> East</w:t>
      </w:r>
      <w:proofErr w:type="gramEnd"/>
      <w:r w:rsidRPr="000B2B62">
        <w:rPr>
          <w:b w:val="0"/>
          <w:bCs/>
        </w:rPr>
        <w:t xml:space="preserve"> Essex Cerner H</w:t>
      </w:r>
      <w:r w:rsidR="006D6AC9">
        <w:rPr>
          <w:b w:val="0"/>
          <w:bCs/>
        </w:rPr>
        <w:t>ealth Information Exchange</w:t>
      </w:r>
      <w:r w:rsidRPr="006D6AC9" w:rsidR="006D6AC9">
        <w:rPr>
          <w:b w:val="0"/>
          <w:bCs/>
        </w:rPr>
        <w:t xml:space="preserve"> </w:t>
      </w:r>
      <w:r w:rsidRPr="006D6AC9" w:rsidR="006D6AC9">
        <w:rPr>
          <w:rStyle w:val="normaltextrun"/>
          <w:rFonts w:ascii="Arial" w:hAnsi="Arial" w:cs="Arial"/>
          <w:b w:val="0"/>
          <w:bdr w:val="none" w:color="auto" w:sz="0" w:space="0" w:frame="1"/>
        </w:rPr>
        <w:t>(SNEE) / Cerner HIE</w:t>
      </w:r>
      <w:r w:rsidRPr="006D6AC9">
        <w:rPr>
          <w:b w:val="0"/>
          <w:bCs/>
        </w:rPr>
        <w:t xml:space="preserve"> system is launched for the patient in context.</w:t>
      </w:r>
    </w:p>
    <w:p w:rsidR="006D6AC9" w:rsidP="005A6CAD" w:rsidRDefault="00511C94" w14:paraId="67848938" w14:textId="23723C75">
      <w:pPr>
        <w:jc w:val="center"/>
      </w:pPr>
      <w:r w:rsidRPr="006F55A1">
        <w:rPr>
          <w:rFonts w:ascii="Arial" w:hAnsi="Arial" w:cs="Arial"/>
          <w:noProof/>
          <w:color w:val="7030A0"/>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FEB8610" wp14:editId="66FA4DB3">
            <wp:extent cx="3884371" cy="2105286"/>
            <wp:effectExtent l="0" t="0" r="1905" b="9525"/>
            <wp:docPr id="807943755" name="Picture 6" descr="A screenshot of a the SNEE Cerner Health Information Exchange system ">
              <a:extLst xmlns:a="http://schemas.openxmlformats.org/drawingml/2006/main">
                <a:ext uri="{FF2B5EF4-FFF2-40B4-BE49-F238E27FC236}">
                  <a16:creationId xmlns:a16="http://schemas.microsoft.com/office/drawing/2014/main" id="{9EB1D415-FE98-8E20-4D39-9A062CDC6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43755" name="Picture 6" descr="A screenshot of a the SNEE Cerner Health Information Exchange system ">
                      <a:extLst>
                        <a:ext uri="{FF2B5EF4-FFF2-40B4-BE49-F238E27FC236}">
                          <a16:creationId xmlns:a16="http://schemas.microsoft.com/office/drawing/2014/main" id="{9EB1D415-FE98-8E20-4D39-9A062CDC6ED2}"/>
                        </a:ext>
                      </a:extLst>
                    </pic:cNvPr>
                    <pic:cNvPicPr>
                      <a:picLocks noChangeAspect="1"/>
                    </pic:cNvPicPr>
                  </pic:nvPicPr>
                  <pic:blipFill>
                    <a:blip r:embed="rId48"/>
                    <a:stretch>
                      <a:fillRect/>
                    </a:stretch>
                  </pic:blipFill>
                  <pic:spPr>
                    <a:xfrm>
                      <a:off x="0" y="0"/>
                      <a:ext cx="3926621" cy="2128185"/>
                    </a:xfrm>
                    <a:prstGeom prst="rect">
                      <a:avLst/>
                    </a:prstGeom>
                  </pic:spPr>
                </pic:pic>
              </a:graphicData>
            </a:graphic>
          </wp:inline>
        </w:drawing>
      </w:r>
    </w:p>
    <w:p w:rsidR="006D6AC9" w:rsidP="006D6AC9" w:rsidRDefault="006D6AC9" w14:paraId="709B8617" w14:textId="19C8FDFC">
      <w:pPr>
        <w:rPr>
          <w:rStyle w:val="eop"/>
          <w:rFonts w:ascii="Arial" w:hAnsi="Arial" w:cs="Arial"/>
          <w:color w:val="000000"/>
          <w:shd w:val="clear" w:color="auto" w:fill="FFFFFF"/>
        </w:rPr>
      </w:pPr>
      <w:r w:rsidRPr="3AC0FEFD" w:rsidR="006D6AC9">
        <w:rPr>
          <w:rStyle w:val="normaltextrun"/>
          <w:rFonts w:ascii="Arial" w:hAnsi="Arial" w:cs="Arial"/>
          <w:b w:val="1"/>
          <w:bCs w:val="1"/>
          <w:i w:val="1"/>
          <w:iCs w:val="1"/>
          <w:color w:val="FF0000"/>
          <w:highlight w:val="yellow"/>
          <w:shd w:val="clear" w:color="auto" w:fill="FFFFFF"/>
        </w:rPr>
        <w:t xml:space="preserve">ALERT! </w:t>
      </w:r>
      <w:r w:rsidRPr="3AC0FEFD" w:rsidR="006D6AC9">
        <w:rPr>
          <w:rStyle w:val="normaltextrun"/>
          <w:rFonts w:ascii="Arial" w:hAnsi="Arial" w:cs="Arial"/>
          <w:i w:val="1"/>
          <w:iCs w:val="1"/>
          <w:color w:val="000000"/>
          <w:highlight w:val="yellow"/>
          <w:shd w:val="clear" w:color="auto" w:fill="FFFFFF"/>
        </w:rPr>
        <w:t>Additional</w:t>
      </w:r>
      <w:r w:rsidRPr="3AC0FEFD" w:rsidR="006D6AC9">
        <w:rPr>
          <w:rStyle w:val="normaltextrun"/>
          <w:rFonts w:ascii="Arial" w:hAnsi="Arial" w:cs="Arial"/>
          <w:i w:val="1"/>
          <w:iCs w:val="1"/>
          <w:color w:val="000000"/>
          <w:highlight w:val="yellow"/>
          <w:shd w:val="clear" w:color="auto" w:fill="FFFFFF"/>
        </w:rPr>
        <w:t xml:space="preserve"> windows will now open when launching the Shared Records portals. Please close any existing Shared Care Records windows including Cerner HIE portal, before searching for a new patient within </w:t>
      </w:r>
      <w:r w:rsidRPr="3AC0FEFD" w:rsidR="40DE80E1">
        <w:rPr>
          <w:rStyle w:val="normaltextrun"/>
          <w:rFonts w:ascii="Arial" w:hAnsi="Arial" w:cs="Arial"/>
          <w:i w:val="1"/>
          <w:iCs w:val="1"/>
          <w:color w:val="000000"/>
          <w:highlight w:val="yellow"/>
          <w:shd w:val="clear" w:color="auto" w:fill="FFFFFF"/>
        </w:rPr>
        <w:t>the EPUT Care Portal</w:t>
      </w:r>
      <w:r w:rsidRPr="3AC0FEFD" w:rsidR="006D6AC9">
        <w:rPr>
          <w:rStyle w:val="normaltextrun"/>
          <w:rFonts w:ascii="Arial" w:hAnsi="Arial" w:cs="Arial"/>
          <w:i w:val="1"/>
          <w:iCs w:val="1"/>
          <w:color w:val="000000"/>
          <w:highlight w:val="yellow"/>
          <w:shd w:val="clear" w:color="auto" w:fill="FFFFFF"/>
        </w:rPr>
        <w:t xml:space="preserve">. This is to ensure you are reviewing the correct patient data. For any </w:t>
      </w:r>
      <w:r w:rsidRPr="3AC0FEFD" w:rsidR="006D6AC9">
        <w:rPr>
          <w:rStyle w:val="normaltextrun"/>
          <w:rFonts w:ascii="Arial" w:hAnsi="Arial" w:cs="Arial"/>
          <w:i w:val="1"/>
          <w:iCs w:val="1"/>
          <w:color w:val="000000"/>
          <w:highlight w:val="yellow"/>
          <w:shd w:val="clear" w:color="auto" w:fill="FFFFFF"/>
        </w:rPr>
        <w:t>additional</w:t>
      </w:r>
      <w:r w:rsidRPr="3AC0FEFD" w:rsidR="006D6AC9">
        <w:rPr>
          <w:rStyle w:val="normaltextrun"/>
          <w:rFonts w:ascii="Arial" w:hAnsi="Arial" w:cs="Arial"/>
          <w:i w:val="1"/>
          <w:iCs w:val="1"/>
          <w:color w:val="000000"/>
          <w:highlight w:val="yellow"/>
          <w:shd w:val="clear" w:color="auto" w:fill="FFFFFF"/>
        </w:rPr>
        <w:t xml:space="preserve"> information </w:t>
      </w:r>
      <w:r w:rsidRPr="3AC0FEFD" w:rsidR="006D6AC9">
        <w:rPr>
          <w:rStyle w:val="normaltextrun"/>
          <w:rFonts w:ascii="Arial" w:hAnsi="Arial" w:cs="Arial"/>
          <w:i w:val="1"/>
          <w:iCs w:val="1"/>
          <w:color w:val="000000"/>
          <w:highlight w:val="yellow"/>
          <w:shd w:val="clear" w:color="auto" w:fill="FFFFFF"/>
        </w:rPr>
        <w:t>required</w:t>
      </w:r>
      <w:r w:rsidRPr="3AC0FEFD" w:rsidR="006D6AC9">
        <w:rPr>
          <w:rStyle w:val="normaltextrun"/>
          <w:rFonts w:ascii="Arial" w:hAnsi="Arial" w:cs="Arial"/>
          <w:i w:val="1"/>
          <w:iCs w:val="1"/>
          <w:color w:val="000000"/>
          <w:highlight w:val="yellow"/>
          <w:shd w:val="clear" w:color="auto" w:fill="FFFFFF"/>
        </w:rPr>
        <w:t xml:space="preserve"> to support your clinical decision, please contact the practitioner. </w:t>
      </w:r>
      <w:r w:rsidR="006D6AC9">
        <w:rPr>
          <w:rStyle w:val="eop"/>
          <w:rFonts w:ascii="Arial" w:hAnsi="Arial" w:cs="Arial"/>
          <w:color w:val="000000"/>
          <w:shd w:val="clear" w:color="auto" w:fill="FFFFFF"/>
        </w:rPr>
        <w:t> </w:t>
      </w:r>
    </w:p>
    <w:p w:rsidR="00171160" w:rsidP="006D6AC9" w:rsidRDefault="00171160" w14:paraId="696843B0" w14:textId="5CEC0B9C">
      <w:pPr>
        <w:rPr>
          <w:rStyle w:val="eop"/>
          <w:rFonts w:ascii="Arial" w:hAnsi="Arial" w:cs="Arial"/>
          <w:color w:val="000000"/>
          <w:shd w:val="clear" w:color="auto" w:fill="FFFFFF"/>
        </w:rPr>
      </w:pPr>
      <w:r>
        <w:rPr>
          <w:noProof/>
          <w:lang w:eastAsia="en-GB"/>
        </w:rPr>
        <w:drawing>
          <wp:anchor distT="0" distB="0" distL="114300" distR="114300" simplePos="0" relativeHeight="251674624" behindDoc="0" locked="0" layoutInCell="1" allowOverlap="1" wp14:anchorId="671ADD9C" wp14:editId="5D3B3FFA">
            <wp:simplePos x="0" y="0"/>
            <wp:positionH relativeFrom="column">
              <wp:posOffset>177165</wp:posOffset>
            </wp:positionH>
            <wp:positionV relativeFrom="paragraph">
              <wp:posOffset>39294</wp:posOffset>
            </wp:positionV>
            <wp:extent cx="6188710" cy="564515"/>
            <wp:effectExtent l="0" t="0" r="2540" b="6985"/>
            <wp:wrapNone/>
            <wp:docPr id="807943768" name="Picture 80794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43768" name="msc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88710" cy="564515"/>
                    </a:xfrm>
                    <a:prstGeom prst="rect">
                      <a:avLst/>
                    </a:prstGeom>
                  </pic:spPr>
                </pic:pic>
              </a:graphicData>
            </a:graphic>
          </wp:anchor>
        </w:drawing>
      </w:r>
    </w:p>
    <w:p w:rsidR="00171160" w:rsidP="006D6AC9" w:rsidRDefault="00171160" w14:paraId="058CE473" w14:textId="0924C701">
      <w:pPr>
        <w:rPr>
          <w:rStyle w:val="eop"/>
          <w:rFonts w:ascii="Arial" w:hAnsi="Arial" w:cs="Arial"/>
          <w:color w:val="000000"/>
          <w:shd w:val="clear" w:color="auto" w:fill="FFFFFF"/>
        </w:rPr>
      </w:pPr>
    </w:p>
    <w:p w:rsidR="00171160" w:rsidP="006D6AC9" w:rsidRDefault="00171160" w14:paraId="62F31FD1" w14:textId="24188672">
      <w:pPr>
        <w:rPr>
          <w:rStyle w:val="eop"/>
          <w:rFonts w:ascii="Arial" w:hAnsi="Arial" w:cs="Arial"/>
          <w:color w:val="000000"/>
          <w:shd w:val="clear" w:color="auto" w:fill="FFFFFF"/>
        </w:rPr>
      </w:pPr>
    </w:p>
    <w:p w:rsidR="00171160" w:rsidP="006D6AC9" w:rsidRDefault="00171160" w14:paraId="5BEA7E02" w14:textId="77777777">
      <w:pPr>
        <w:rPr>
          <w:rStyle w:val="eop"/>
          <w:rFonts w:ascii="Arial" w:hAnsi="Arial" w:cs="Arial"/>
          <w:color w:val="000000"/>
          <w:shd w:val="clear" w:color="auto" w:fill="FFFFFF"/>
        </w:rPr>
      </w:pPr>
    </w:p>
    <w:p w:rsidR="006D6AC9" w:rsidP="006D6AC9" w:rsidRDefault="006D6AC9" w14:paraId="70DFB007" w14:textId="3679F245"/>
    <w:p w:rsidRPr="005137E7" w:rsidR="002463E0" w:rsidP="002463E0" w:rsidRDefault="002463E0" w14:paraId="03E90A48" w14:textId="0A3E365D">
      <w:pPr>
        <w:pStyle w:val="Heading2"/>
        <w:rPr>
          <w:rFonts w:eastAsia="Times New Roman"/>
          <w:i/>
        </w:rPr>
      </w:pPr>
      <w:r w:rsidRPr="005137E7">
        <w:rPr>
          <w:rFonts w:eastAsia="Times New Roman"/>
        </w:rPr>
        <w:lastRenderedPageBreak/>
        <w:t>Additional resources</w:t>
      </w:r>
    </w:p>
    <w:p w:rsidRPr="002463E0" w:rsidR="002463E0" w:rsidP="002463E0" w:rsidRDefault="002463E0" w14:paraId="342E4799" w14:textId="031F203F">
      <w:pPr>
        <w:pStyle w:val="ListParagraph"/>
      </w:pPr>
      <w:r w:rsidRPr="002463E0">
        <w:rPr>
          <w:b/>
          <w:bCs/>
        </w:rPr>
        <w:t>Further information:</w:t>
      </w:r>
      <w:r w:rsidRPr="002463E0">
        <w:t xml:space="preserve"> </w:t>
      </w:r>
      <w:hyperlink w:history="1" r:id="rId50">
        <w:r w:rsidRPr="00061ABA">
          <w:rPr>
            <w:rStyle w:val="Hyperlink"/>
          </w:rPr>
          <w:t>https://midandsouthessex.ics.nhs.uk/sharedcarerecord</w:t>
        </w:r>
      </w:hyperlink>
      <w:r>
        <w:t xml:space="preserve">  </w:t>
      </w:r>
      <w:r w:rsidRPr="002463E0">
        <w:t xml:space="preserve"> </w:t>
      </w:r>
    </w:p>
    <w:p w:rsidR="00F913CD" w:rsidP="002463E0" w:rsidRDefault="002463E0" w14:paraId="5C811250" w14:textId="6A51365B">
      <w:pPr>
        <w:pStyle w:val="ListParagraph"/>
      </w:pPr>
      <w:r w:rsidRPr="002463E0">
        <w:rPr>
          <w:b/>
          <w:bCs/>
        </w:rPr>
        <w:t>Contact information for feedback:</w:t>
      </w:r>
      <w:r w:rsidRPr="002463E0">
        <w:t xml:space="preserve"> </w:t>
      </w:r>
      <w:hyperlink w:history="1" r:id="rId51">
        <w:r w:rsidRPr="00061ABA">
          <w:rPr>
            <w:rStyle w:val="Hyperlink"/>
          </w:rPr>
          <w:t>mse.sharedcarerecord@nhs.net</w:t>
        </w:r>
      </w:hyperlink>
      <w:r>
        <w:t xml:space="preserve"> </w:t>
      </w:r>
    </w:p>
    <w:p w:rsidR="00AE7C1B" w:rsidP="00AE7C1B" w:rsidRDefault="00AE7C1B" w14:paraId="205B1BBB" w14:textId="77777777">
      <w:pPr>
        <w:pStyle w:val="ListParagraph"/>
        <w:numPr>
          <w:ilvl w:val="0"/>
          <w:numId w:val="0"/>
        </w:numPr>
        <w:ind w:left="737"/>
        <w:rPr>
          <w:b/>
          <w:bCs/>
        </w:rPr>
      </w:pPr>
    </w:p>
    <w:p w:rsidRPr="002463E0" w:rsidR="00AE7C1B" w:rsidP="00AE7C1B" w:rsidRDefault="00AE7C1B" w14:paraId="6CBA3468" w14:textId="50AC1F5F">
      <w:pPr>
        <w:pStyle w:val="ListParagraph"/>
        <w:numPr>
          <w:ilvl w:val="0"/>
          <w:numId w:val="0"/>
        </w:numPr>
        <w:ind w:left="737"/>
        <w:jc w:val="center"/>
      </w:pPr>
      <w:r>
        <w:rPr>
          <w:noProof/>
        </w:rPr>
        <w:drawing>
          <wp:inline distT="0" distB="0" distL="0" distR="0" wp14:anchorId="763C5EAB" wp14:editId="0D750486">
            <wp:extent cx="4114800" cy="6886575"/>
            <wp:effectExtent l="0" t="0" r="0" b="9525"/>
            <wp:docPr id="386252024" name="Picture 1" descr="A diagram of a software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52024" name="Picture 1" descr="A diagram of a software flow&#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4114800" cy="6886575"/>
                    </a:xfrm>
                    <a:prstGeom prst="rect">
                      <a:avLst/>
                    </a:prstGeom>
                  </pic:spPr>
                </pic:pic>
              </a:graphicData>
            </a:graphic>
          </wp:inline>
        </w:drawing>
      </w:r>
    </w:p>
    <w:sectPr w:rsidRPr="002463E0" w:rsidR="00AE7C1B" w:rsidSect="006D6AC9">
      <w:headerReference w:type="default" r:id="rId53"/>
      <w:footerReference w:type="default" r:id="rId54"/>
      <w:pgSz w:w="11906" w:h="16838" w:orient="portrait"/>
      <w:pgMar w:top="1276" w:right="1080" w:bottom="1440" w:left="1080" w:header="1111" w:footer="51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4B77" w:rsidP="00EB783D" w:rsidRDefault="00584B77" w14:paraId="617AC542" w14:textId="77777777">
      <w:pPr>
        <w:spacing w:after="0"/>
      </w:pPr>
      <w:r>
        <w:separator/>
      </w:r>
    </w:p>
  </w:endnote>
  <w:endnote w:type="continuationSeparator" w:id="0">
    <w:p w:rsidR="00584B77" w:rsidP="00EB783D" w:rsidRDefault="00584B77" w14:paraId="7D96F3F6"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91472" w:rsidR="00EB783D" w:rsidP="00EB783D" w:rsidRDefault="002463E0" w14:paraId="0C4349CC" w14:textId="752780F2">
    <w:pPr>
      <w:pStyle w:val="Footer"/>
      <w:ind w:left="0"/>
    </w:pPr>
    <w:r>
      <w:rPr>
        <w:rFonts w:ascii="Arial" w:hAnsi="Arial" w:cs="Arial"/>
        <w:i/>
        <w:iCs w:val="0"/>
        <w:noProof/>
        <w:szCs w:val="24"/>
        <w:lang w:eastAsia="en-GB"/>
      </w:rPr>
      <w:drawing>
        <wp:anchor distT="0" distB="0" distL="114300" distR="114300" simplePos="0" relativeHeight="251661312" behindDoc="1" locked="0" layoutInCell="1" allowOverlap="1" wp14:anchorId="2D24B8E0" wp14:editId="4FBE1F4D">
          <wp:simplePos x="0" y="0"/>
          <wp:positionH relativeFrom="column">
            <wp:posOffset>4942421</wp:posOffset>
          </wp:positionH>
          <wp:positionV relativeFrom="paragraph">
            <wp:posOffset>-335447</wp:posOffset>
          </wp:positionV>
          <wp:extent cx="1544494" cy="862254"/>
          <wp:effectExtent l="0" t="0" r="5080" b="1905"/>
          <wp:wrapTight wrapText="bothSides">
            <wp:wrapPolygon edited="0">
              <wp:start x="0" y="0"/>
              <wp:lineTo x="0" y="21329"/>
              <wp:lineTo x="21493" y="21329"/>
              <wp:lineTo x="21493" y="0"/>
              <wp:lineTo x="0" y="0"/>
            </wp:wrapPolygon>
          </wp:wrapTight>
          <wp:docPr id="807943765" name="Picture 1"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55809" name="Picture 1" descr="A logo with colorful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4494" cy="862254"/>
                  </a:xfrm>
                  <a:prstGeom prst="rect">
                    <a:avLst/>
                  </a:prstGeom>
                </pic:spPr>
              </pic:pic>
            </a:graphicData>
          </a:graphic>
          <wp14:sizeRelH relativeFrom="page">
            <wp14:pctWidth>0</wp14:pctWidth>
          </wp14:sizeRelH>
          <wp14:sizeRelV relativeFrom="page">
            <wp14:pctHeight>0</wp14:pctHeight>
          </wp14:sizeRelV>
        </wp:anchor>
      </w:drawing>
    </w:r>
    <w:r w:rsidRPr="00C1239F" w:rsidR="00EB783D">
      <w:tab/>
    </w:r>
  </w:p>
  <w:p w:rsidR="00EB783D" w:rsidRDefault="00EB783D" w14:paraId="0C72C8C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4B77" w:rsidP="00EB783D" w:rsidRDefault="00584B77" w14:paraId="557E05DA" w14:textId="77777777">
      <w:pPr>
        <w:spacing w:after="0"/>
      </w:pPr>
      <w:r>
        <w:separator/>
      </w:r>
    </w:p>
  </w:footnote>
  <w:footnote w:type="continuationSeparator" w:id="0">
    <w:p w:rsidR="00584B77" w:rsidP="00EB783D" w:rsidRDefault="00584B77" w14:paraId="22EF7250"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B783D" w:rsidP="00EB783D" w:rsidRDefault="00CF71A9" w14:paraId="284F5294" w14:textId="0CD6D400">
    <w:pPr>
      <w:pStyle w:val="Header"/>
      <w:ind w:left="0"/>
    </w:pPr>
    <w:r>
      <w:rPr>
        <w:noProof/>
      </w:rPr>
      <w:drawing>
        <wp:anchor distT="0" distB="0" distL="114300" distR="114300" simplePos="0" relativeHeight="251662336" behindDoc="0" locked="0" layoutInCell="1" allowOverlap="1" wp14:anchorId="0C9B8F3E" wp14:editId="3BA2A3EB">
          <wp:simplePos x="0" y="0"/>
          <wp:positionH relativeFrom="column">
            <wp:posOffset>5699811</wp:posOffset>
          </wp:positionH>
          <wp:positionV relativeFrom="paragraph">
            <wp:posOffset>-742645</wp:posOffset>
          </wp:positionV>
          <wp:extent cx="1005840" cy="1005840"/>
          <wp:effectExtent l="0" t="0" r="3810" b="0"/>
          <wp:wrapNone/>
          <wp:docPr id="119620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anchor>
      </w:drawing>
    </w:r>
    <w:r w:rsidR="006073EE">
      <w:rPr>
        <w:noProof/>
        <w:lang w:eastAsia="en-GB"/>
      </w:rPr>
      <w:drawing>
        <wp:anchor distT="0" distB="0" distL="114300" distR="114300" simplePos="0" relativeHeight="251659264" behindDoc="1" locked="0" layoutInCell="1" allowOverlap="1" wp14:anchorId="752ADBA9" wp14:editId="2D9AFB92">
          <wp:simplePos x="0" y="0"/>
          <wp:positionH relativeFrom="column">
            <wp:posOffset>-533731</wp:posOffset>
          </wp:positionH>
          <wp:positionV relativeFrom="paragraph">
            <wp:posOffset>-634365</wp:posOffset>
          </wp:positionV>
          <wp:extent cx="2167890" cy="716280"/>
          <wp:effectExtent l="0" t="0" r="3810" b="7620"/>
          <wp:wrapNone/>
          <wp:docPr id="807943764" name="Picture 8079437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18B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2E87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28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07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B4FE5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EDA8CBC0"/>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37FC4F2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278E54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E9FCE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E84A7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39C2047"/>
    <w:multiLevelType w:val="multilevel"/>
    <w:tmpl w:val="184EE138"/>
    <w:lvl w:ilvl="0">
      <w:start w:val="1"/>
      <w:numFmt w:val="bullet"/>
      <w:lvlText w:val=""/>
      <w:lvlJc w:val="left"/>
      <w:pPr>
        <w:ind w:left="1494" w:hanging="360"/>
      </w:pPr>
      <w:rPr>
        <w:rFonts w:hint="default" w:ascii="Symbol" w:hAnsi="Symbol"/>
      </w:rPr>
    </w:lvl>
    <w:lvl w:ilvl="1">
      <w:start w:val="1"/>
      <w:numFmt w:val="decimal"/>
      <w:lvlText w:val="%1.%2."/>
      <w:lvlJc w:val="left"/>
      <w:pPr>
        <w:ind w:left="1566" w:hanging="432"/>
      </w:pPr>
    </w:lvl>
    <w:lvl w:ilvl="2">
      <w:start w:val="1"/>
      <w:numFmt w:val="decimal"/>
      <w:lvlText w:val="%1.%2.%3."/>
      <w:lvlJc w:val="left"/>
      <w:pPr>
        <w:ind w:left="1998" w:hanging="504"/>
      </w:pPr>
    </w:lvl>
    <w:lvl w:ilvl="3">
      <w:start w:val="1"/>
      <w:numFmt w:val="decimal"/>
      <w:lvlText w:val="%1.%2.%3.%4."/>
      <w:lvlJc w:val="left"/>
      <w:pPr>
        <w:ind w:left="2502" w:hanging="648"/>
      </w:pPr>
    </w:lvl>
    <w:lvl w:ilvl="4">
      <w:start w:val="1"/>
      <w:numFmt w:val="decimal"/>
      <w:lvlText w:val="%1.%2.%3.%4.%5."/>
      <w:lvlJc w:val="left"/>
      <w:pPr>
        <w:ind w:left="3006" w:hanging="792"/>
      </w:pPr>
    </w:lvl>
    <w:lvl w:ilvl="5">
      <w:start w:val="1"/>
      <w:numFmt w:val="decimal"/>
      <w:lvlText w:val="%1.%2.%3.%4.%5.%6."/>
      <w:lvlJc w:val="left"/>
      <w:pPr>
        <w:ind w:left="3510" w:hanging="936"/>
      </w:pPr>
    </w:lvl>
    <w:lvl w:ilvl="6">
      <w:start w:val="1"/>
      <w:numFmt w:val="decimal"/>
      <w:lvlText w:val="%1.%2.%3.%4.%5.%6.%7."/>
      <w:lvlJc w:val="left"/>
      <w:pPr>
        <w:ind w:left="4014" w:hanging="1080"/>
      </w:pPr>
    </w:lvl>
    <w:lvl w:ilvl="7">
      <w:start w:val="1"/>
      <w:numFmt w:val="decimal"/>
      <w:lvlText w:val="%1.%2.%3.%4.%5.%6.%7.%8."/>
      <w:lvlJc w:val="left"/>
      <w:pPr>
        <w:ind w:left="4518" w:hanging="1224"/>
      </w:pPr>
    </w:lvl>
    <w:lvl w:ilvl="8">
      <w:start w:val="1"/>
      <w:numFmt w:val="decimal"/>
      <w:lvlText w:val="%1.%2.%3.%4.%5.%6.%7.%8.%9."/>
      <w:lvlJc w:val="left"/>
      <w:pPr>
        <w:ind w:left="5094" w:hanging="1440"/>
      </w:pPr>
    </w:lvl>
  </w:abstractNum>
  <w:abstractNum w:abstractNumId="11" w15:restartNumberingAfterBreak="0">
    <w:nsid w:val="07F731B4"/>
    <w:multiLevelType w:val="hybridMultilevel"/>
    <w:tmpl w:val="98800296"/>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12" w15:restartNumberingAfterBreak="0">
    <w:nsid w:val="0A395155"/>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hint="default" w:ascii="Symbol" w:hAnsi="Symbol"/>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415884"/>
    <w:multiLevelType w:val="multilevel"/>
    <w:tmpl w:val="4F4EE53A"/>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2B73B4"/>
    <w:multiLevelType w:val="multilevel"/>
    <w:tmpl w:val="C0028E6E"/>
    <w:styleLink w:val="CurrentList7"/>
    <w:lvl w:ilvl="0">
      <w:start w:val="1"/>
      <w:numFmt w:val="bullet"/>
      <w:lvlText w:val=""/>
      <w:lvlJc w:val="left"/>
      <w:pPr>
        <w:ind w:left="1134"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179E36E2"/>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hint="default" w:ascii="Symbol" w:hAnsi="Symbol"/>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9048A7"/>
    <w:multiLevelType w:val="hybridMultilevel"/>
    <w:tmpl w:val="454E38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48068A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8A18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7A001F"/>
    <w:multiLevelType w:val="hybridMultilevel"/>
    <w:tmpl w:val="CB982FAE"/>
    <w:lvl w:ilvl="0" w:tplc="08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B4E034F"/>
    <w:multiLevelType w:val="hybridMultilevel"/>
    <w:tmpl w:val="313C47C4"/>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22" w15:restartNumberingAfterBreak="0">
    <w:nsid w:val="2C3F25EB"/>
    <w:multiLevelType w:val="multilevel"/>
    <w:tmpl w:val="EB26C74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4D6C7C"/>
    <w:multiLevelType w:val="multilevel"/>
    <w:tmpl w:val="3354824E"/>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2274C77"/>
    <w:multiLevelType w:val="hybridMultilevel"/>
    <w:tmpl w:val="6382C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7160478"/>
    <w:multiLevelType w:val="hybridMultilevel"/>
    <w:tmpl w:val="218A258C"/>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27" w15:restartNumberingAfterBreak="0">
    <w:nsid w:val="41343233"/>
    <w:multiLevelType w:val="multilevel"/>
    <w:tmpl w:val="6DAE4FCA"/>
    <w:lvl w:ilvl="0">
      <w:start w:val="1"/>
      <w:numFmt w:val="decimal"/>
      <w:pStyle w:val="Heading2"/>
      <w:lvlText w:val="%1."/>
      <w:lvlJc w:val="left"/>
      <w:pPr>
        <w:ind w:left="1134" w:hanging="1134"/>
      </w:pPr>
      <w:rPr>
        <w:rFonts w:hint="default"/>
        <w:i w:val="0"/>
        <w:iCs w:val="0"/>
      </w:rPr>
    </w:lvl>
    <w:lvl w:ilvl="1">
      <w:start w:val="1"/>
      <w:numFmt w:val="decimal"/>
      <w:pStyle w:val="Heading3"/>
      <w:lvlText w:val="%1.%2."/>
      <w:lvlJc w:val="left"/>
      <w:pPr>
        <w:ind w:left="1134" w:hanging="1134"/>
      </w:pPr>
      <w:rPr>
        <w:rFonts w:hint="default"/>
        <w:b w:val="0"/>
        <w:bCs/>
        <w:i w:val="0"/>
        <w:iCs w:val="0"/>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7FF3A2F"/>
    <w:multiLevelType w:val="multilevel"/>
    <w:tmpl w:val="0B10C15E"/>
    <w:styleLink w:val="CurrentList8"/>
    <w:lvl w:ilvl="0">
      <w:start w:val="1"/>
      <w:numFmt w:val="bullet"/>
      <w:lvlText w:val=""/>
      <w:lvlJc w:val="left"/>
      <w:pPr>
        <w:ind w:left="1304"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4CD66687"/>
    <w:multiLevelType w:val="hybridMultilevel"/>
    <w:tmpl w:val="17184B4E"/>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30" w15:restartNumberingAfterBreak="0">
    <w:nsid w:val="4F5234F3"/>
    <w:multiLevelType w:val="hybridMultilevel"/>
    <w:tmpl w:val="AAC4C68A"/>
    <w:lvl w:ilvl="0" w:tplc="3B6C0EA2">
      <w:start w:val="1"/>
      <w:numFmt w:val="bullet"/>
      <w:lvlText w:val=""/>
      <w:lvlJc w:val="left"/>
      <w:pPr>
        <w:ind w:left="720" w:firstLine="414"/>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31"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24302A"/>
    <w:multiLevelType w:val="hybridMultilevel"/>
    <w:tmpl w:val="DDC6B266"/>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33"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07283C"/>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hint="default" w:ascii="Symbol" w:hAnsi="Symbol"/>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073608"/>
    <w:multiLevelType w:val="hybridMultilevel"/>
    <w:tmpl w:val="F7842DB2"/>
    <w:lvl w:ilvl="0" w:tplc="08090001">
      <w:start w:val="1"/>
      <w:numFmt w:val="bullet"/>
      <w:lvlText w:val=""/>
      <w:lvlJc w:val="left"/>
      <w:pPr>
        <w:ind w:left="1495"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8" w15:restartNumberingAfterBreak="0">
    <w:nsid w:val="71965502"/>
    <w:multiLevelType w:val="hybridMultilevel"/>
    <w:tmpl w:val="77AA41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2D1141B"/>
    <w:multiLevelType w:val="hybridMultilevel"/>
    <w:tmpl w:val="018CB658"/>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3764C28"/>
    <w:multiLevelType w:val="hybridMultilevel"/>
    <w:tmpl w:val="4D3418AE"/>
    <w:lvl w:ilvl="0" w:tplc="074643BE">
      <w:start w:val="1"/>
      <w:numFmt w:val="bullet"/>
      <w:pStyle w:val="ListParagraph"/>
      <w:lvlText w:val=""/>
      <w:lvlJc w:val="left"/>
      <w:pPr>
        <w:ind w:left="4286" w:hanging="340"/>
      </w:pPr>
      <w:rPr>
        <w:rFonts w:hint="default" w:ascii="Symbol" w:hAnsi="Symbol"/>
      </w:rPr>
    </w:lvl>
    <w:lvl w:ilvl="1" w:tplc="08090003" w:tentative="1">
      <w:start w:val="1"/>
      <w:numFmt w:val="bullet"/>
      <w:lvlText w:val="o"/>
      <w:lvlJc w:val="left"/>
      <w:pPr>
        <w:ind w:left="4252" w:hanging="360"/>
      </w:pPr>
      <w:rPr>
        <w:rFonts w:hint="default" w:ascii="Courier New" w:hAnsi="Courier New" w:cs="Courier New"/>
      </w:rPr>
    </w:lvl>
    <w:lvl w:ilvl="2" w:tplc="08090005" w:tentative="1">
      <w:start w:val="1"/>
      <w:numFmt w:val="bullet"/>
      <w:lvlText w:val=""/>
      <w:lvlJc w:val="left"/>
      <w:pPr>
        <w:ind w:left="4972" w:hanging="360"/>
      </w:pPr>
      <w:rPr>
        <w:rFonts w:hint="default" w:ascii="Wingdings" w:hAnsi="Wingdings"/>
      </w:rPr>
    </w:lvl>
    <w:lvl w:ilvl="3" w:tplc="08090001" w:tentative="1">
      <w:start w:val="1"/>
      <w:numFmt w:val="bullet"/>
      <w:lvlText w:val=""/>
      <w:lvlJc w:val="left"/>
      <w:pPr>
        <w:ind w:left="5692" w:hanging="360"/>
      </w:pPr>
      <w:rPr>
        <w:rFonts w:hint="default" w:ascii="Symbol" w:hAnsi="Symbol"/>
      </w:rPr>
    </w:lvl>
    <w:lvl w:ilvl="4" w:tplc="08090003" w:tentative="1">
      <w:start w:val="1"/>
      <w:numFmt w:val="bullet"/>
      <w:lvlText w:val="o"/>
      <w:lvlJc w:val="left"/>
      <w:pPr>
        <w:ind w:left="6412" w:hanging="360"/>
      </w:pPr>
      <w:rPr>
        <w:rFonts w:hint="default" w:ascii="Courier New" w:hAnsi="Courier New" w:cs="Courier New"/>
      </w:rPr>
    </w:lvl>
    <w:lvl w:ilvl="5" w:tplc="08090005" w:tentative="1">
      <w:start w:val="1"/>
      <w:numFmt w:val="bullet"/>
      <w:lvlText w:val=""/>
      <w:lvlJc w:val="left"/>
      <w:pPr>
        <w:ind w:left="7132" w:hanging="360"/>
      </w:pPr>
      <w:rPr>
        <w:rFonts w:hint="default" w:ascii="Wingdings" w:hAnsi="Wingdings"/>
      </w:rPr>
    </w:lvl>
    <w:lvl w:ilvl="6" w:tplc="08090001" w:tentative="1">
      <w:start w:val="1"/>
      <w:numFmt w:val="bullet"/>
      <w:lvlText w:val=""/>
      <w:lvlJc w:val="left"/>
      <w:pPr>
        <w:ind w:left="7852" w:hanging="360"/>
      </w:pPr>
      <w:rPr>
        <w:rFonts w:hint="default" w:ascii="Symbol" w:hAnsi="Symbol"/>
      </w:rPr>
    </w:lvl>
    <w:lvl w:ilvl="7" w:tplc="08090003" w:tentative="1">
      <w:start w:val="1"/>
      <w:numFmt w:val="bullet"/>
      <w:lvlText w:val="o"/>
      <w:lvlJc w:val="left"/>
      <w:pPr>
        <w:ind w:left="8572" w:hanging="360"/>
      </w:pPr>
      <w:rPr>
        <w:rFonts w:hint="default" w:ascii="Courier New" w:hAnsi="Courier New" w:cs="Courier New"/>
      </w:rPr>
    </w:lvl>
    <w:lvl w:ilvl="8" w:tplc="08090005" w:tentative="1">
      <w:start w:val="1"/>
      <w:numFmt w:val="bullet"/>
      <w:lvlText w:val=""/>
      <w:lvlJc w:val="left"/>
      <w:pPr>
        <w:ind w:left="9292" w:hanging="360"/>
      </w:pPr>
      <w:rPr>
        <w:rFonts w:hint="default" w:ascii="Wingdings" w:hAnsi="Wingdings"/>
      </w:rPr>
    </w:lvl>
  </w:abstractNum>
  <w:abstractNum w:abstractNumId="41" w15:restartNumberingAfterBreak="0">
    <w:nsid w:val="786059EC"/>
    <w:multiLevelType w:val="multilevel"/>
    <w:tmpl w:val="2510381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BF6446"/>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hint="default" w:ascii="Symbol" w:hAnsi="Symbol"/>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C8001C3"/>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hint="default" w:ascii="Symbol" w:hAnsi="Symbol"/>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ECD60EE"/>
    <w:multiLevelType w:val="hybridMultilevel"/>
    <w:tmpl w:val="8A5081FA"/>
    <w:lvl w:ilvl="0" w:tplc="926015AA">
      <w:start w:val="3"/>
      <w:numFmt w:val="bullet"/>
      <w:lvlText w:val=""/>
      <w:lvlJc w:val="left"/>
      <w:pPr>
        <w:ind w:left="1097" w:hanging="360"/>
      </w:pPr>
      <w:rPr>
        <w:rFonts w:hint="default" w:ascii="Symbol" w:hAnsi="Symbol" w:eastAsiaTheme="minorEastAsia" w:cstheme="minorBidi"/>
      </w:rPr>
    </w:lvl>
    <w:lvl w:ilvl="1" w:tplc="08090003" w:tentative="1">
      <w:start w:val="1"/>
      <w:numFmt w:val="bullet"/>
      <w:lvlText w:val="o"/>
      <w:lvlJc w:val="left"/>
      <w:pPr>
        <w:ind w:left="1817" w:hanging="360"/>
      </w:pPr>
      <w:rPr>
        <w:rFonts w:hint="default" w:ascii="Courier New" w:hAnsi="Courier New" w:cs="Courier New"/>
      </w:rPr>
    </w:lvl>
    <w:lvl w:ilvl="2" w:tplc="08090005" w:tentative="1">
      <w:start w:val="1"/>
      <w:numFmt w:val="bullet"/>
      <w:lvlText w:val=""/>
      <w:lvlJc w:val="left"/>
      <w:pPr>
        <w:ind w:left="2537" w:hanging="360"/>
      </w:pPr>
      <w:rPr>
        <w:rFonts w:hint="default" w:ascii="Wingdings" w:hAnsi="Wingdings"/>
      </w:rPr>
    </w:lvl>
    <w:lvl w:ilvl="3" w:tplc="08090001" w:tentative="1">
      <w:start w:val="1"/>
      <w:numFmt w:val="bullet"/>
      <w:lvlText w:val=""/>
      <w:lvlJc w:val="left"/>
      <w:pPr>
        <w:ind w:left="3257" w:hanging="360"/>
      </w:pPr>
      <w:rPr>
        <w:rFonts w:hint="default" w:ascii="Symbol" w:hAnsi="Symbol"/>
      </w:rPr>
    </w:lvl>
    <w:lvl w:ilvl="4" w:tplc="08090003" w:tentative="1">
      <w:start w:val="1"/>
      <w:numFmt w:val="bullet"/>
      <w:lvlText w:val="o"/>
      <w:lvlJc w:val="left"/>
      <w:pPr>
        <w:ind w:left="3977" w:hanging="360"/>
      </w:pPr>
      <w:rPr>
        <w:rFonts w:hint="default" w:ascii="Courier New" w:hAnsi="Courier New" w:cs="Courier New"/>
      </w:rPr>
    </w:lvl>
    <w:lvl w:ilvl="5" w:tplc="08090005" w:tentative="1">
      <w:start w:val="1"/>
      <w:numFmt w:val="bullet"/>
      <w:lvlText w:val=""/>
      <w:lvlJc w:val="left"/>
      <w:pPr>
        <w:ind w:left="4697" w:hanging="360"/>
      </w:pPr>
      <w:rPr>
        <w:rFonts w:hint="default" w:ascii="Wingdings" w:hAnsi="Wingdings"/>
      </w:rPr>
    </w:lvl>
    <w:lvl w:ilvl="6" w:tplc="08090001" w:tentative="1">
      <w:start w:val="1"/>
      <w:numFmt w:val="bullet"/>
      <w:lvlText w:val=""/>
      <w:lvlJc w:val="left"/>
      <w:pPr>
        <w:ind w:left="5417" w:hanging="360"/>
      </w:pPr>
      <w:rPr>
        <w:rFonts w:hint="default" w:ascii="Symbol" w:hAnsi="Symbol"/>
      </w:rPr>
    </w:lvl>
    <w:lvl w:ilvl="7" w:tplc="08090003" w:tentative="1">
      <w:start w:val="1"/>
      <w:numFmt w:val="bullet"/>
      <w:lvlText w:val="o"/>
      <w:lvlJc w:val="left"/>
      <w:pPr>
        <w:ind w:left="6137" w:hanging="360"/>
      </w:pPr>
      <w:rPr>
        <w:rFonts w:hint="default" w:ascii="Courier New" w:hAnsi="Courier New" w:cs="Courier New"/>
      </w:rPr>
    </w:lvl>
    <w:lvl w:ilvl="8" w:tplc="08090005" w:tentative="1">
      <w:start w:val="1"/>
      <w:numFmt w:val="bullet"/>
      <w:lvlText w:val=""/>
      <w:lvlJc w:val="left"/>
      <w:pPr>
        <w:ind w:left="6857" w:hanging="360"/>
      </w:pPr>
      <w:rPr>
        <w:rFonts w:hint="default" w:ascii="Wingdings" w:hAnsi="Wingdings"/>
      </w:rPr>
    </w:lvl>
  </w:abstractNum>
  <w:num w:numId="1" w16cid:durableId="768623799">
    <w:abstractNumId w:val="0"/>
  </w:num>
  <w:num w:numId="2" w16cid:durableId="1456212325">
    <w:abstractNumId w:val="1"/>
  </w:num>
  <w:num w:numId="3" w16cid:durableId="2077701816">
    <w:abstractNumId w:val="2"/>
  </w:num>
  <w:num w:numId="4" w16cid:durableId="1542550923">
    <w:abstractNumId w:val="3"/>
  </w:num>
  <w:num w:numId="5" w16cid:durableId="693503081">
    <w:abstractNumId w:val="8"/>
  </w:num>
  <w:num w:numId="6" w16cid:durableId="704253631">
    <w:abstractNumId w:val="4"/>
  </w:num>
  <w:num w:numId="7" w16cid:durableId="711418268">
    <w:abstractNumId w:val="5"/>
  </w:num>
  <w:num w:numId="8" w16cid:durableId="376439690">
    <w:abstractNumId w:val="6"/>
  </w:num>
  <w:num w:numId="9" w16cid:durableId="506790393">
    <w:abstractNumId w:val="7"/>
  </w:num>
  <w:num w:numId="10" w16cid:durableId="2092773958">
    <w:abstractNumId w:val="9"/>
  </w:num>
  <w:num w:numId="11" w16cid:durableId="2027171458">
    <w:abstractNumId w:val="18"/>
  </w:num>
  <w:num w:numId="12" w16cid:durableId="667832757">
    <w:abstractNumId w:val="27"/>
  </w:num>
  <w:num w:numId="13" w16cid:durableId="1768232218">
    <w:abstractNumId w:val="17"/>
  </w:num>
  <w:num w:numId="14" w16cid:durableId="1586496700">
    <w:abstractNumId w:val="33"/>
  </w:num>
  <w:num w:numId="15" w16cid:durableId="317921456">
    <w:abstractNumId w:val="23"/>
  </w:num>
  <w:num w:numId="16" w16cid:durableId="637107669">
    <w:abstractNumId w:val="36"/>
  </w:num>
  <w:num w:numId="17" w16cid:durableId="1338075262">
    <w:abstractNumId w:val="20"/>
  </w:num>
  <w:num w:numId="18" w16cid:durableId="90975083">
    <w:abstractNumId w:val="31"/>
  </w:num>
  <w:num w:numId="19" w16cid:durableId="1181966165">
    <w:abstractNumId w:val="13"/>
  </w:num>
  <w:num w:numId="20" w16cid:durableId="1784886019">
    <w:abstractNumId w:val="35"/>
  </w:num>
  <w:num w:numId="21" w16cid:durableId="399601170">
    <w:abstractNumId w:val="25"/>
  </w:num>
  <w:num w:numId="22" w16cid:durableId="1682470779">
    <w:abstractNumId w:val="24"/>
  </w:num>
  <w:num w:numId="23" w16cid:durableId="1105806404">
    <w:abstractNumId w:val="30"/>
  </w:num>
  <w:num w:numId="24" w16cid:durableId="130749630">
    <w:abstractNumId w:val="19"/>
  </w:num>
  <w:num w:numId="25" w16cid:durableId="2024627263">
    <w:abstractNumId w:val="21"/>
  </w:num>
  <w:num w:numId="26" w16cid:durableId="645277376">
    <w:abstractNumId w:val="40"/>
  </w:num>
  <w:num w:numId="27" w16cid:durableId="208029841">
    <w:abstractNumId w:val="14"/>
  </w:num>
  <w:num w:numId="28" w16cid:durableId="1799060739">
    <w:abstractNumId w:val="28"/>
  </w:num>
  <w:num w:numId="29" w16cid:durableId="1341159290">
    <w:abstractNumId w:val="22"/>
  </w:num>
  <w:num w:numId="30" w16cid:durableId="1611662844">
    <w:abstractNumId w:val="41"/>
  </w:num>
  <w:num w:numId="31" w16cid:durableId="808086376">
    <w:abstractNumId w:val="37"/>
  </w:num>
  <w:num w:numId="32" w16cid:durableId="1320694584">
    <w:abstractNumId w:val="38"/>
  </w:num>
  <w:num w:numId="33" w16cid:durableId="1450973357">
    <w:abstractNumId w:val="16"/>
  </w:num>
  <w:num w:numId="34" w16cid:durableId="772550116">
    <w:abstractNumId w:val="29"/>
  </w:num>
  <w:num w:numId="35" w16cid:durableId="348288985">
    <w:abstractNumId w:val="39"/>
  </w:num>
  <w:num w:numId="36" w16cid:durableId="568615415">
    <w:abstractNumId w:val="32"/>
  </w:num>
  <w:num w:numId="37" w16cid:durableId="1732998687">
    <w:abstractNumId w:val="26"/>
  </w:num>
  <w:num w:numId="38" w16cid:durableId="953244040">
    <w:abstractNumId w:val="11"/>
  </w:num>
  <w:num w:numId="39" w16cid:durableId="958221307">
    <w:abstractNumId w:val="10"/>
  </w:num>
  <w:num w:numId="40" w16cid:durableId="1199274481">
    <w:abstractNumId w:val="15"/>
  </w:num>
  <w:num w:numId="41" w16cid:durableId="969017324">
    <w:abstractNumId w:val="12"/>
  </w:num>
  <w:num w:numId="42" w16cid:durableId="1759402796">
    <w:abstractNumId w:val="43"/>
  </w:num>
  <w:num w:numId="43" w16cid:durableId="401484004">
    <w:abstractNumId w:val="34"/>
  </w:num>
  <w:num w:numId="44" w16cid:durableId="1407847942">
    <w:abstractNumId w:val="42"/>
  </w:num>
  <w:num w:numId="45" w16cid:durableId="76830838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3E0"/>
    <w:rsid w:val="00005E44"/>
    <w:rsid w:val="00033ADA"/>
    <w:rsid w:val="00044BB3"/>
    <w:rsid w:val="00053CDD"/>
    <w:rsid w:val="000665B0"/>
    <w:rsid w:val="00094FB7"/>
    <w:rsid w:val="000D46B7"/>
    <w:rsid w:val="000F560D"/>
    <w:rsid w:val="00127110"/>
    <w:rsid w:val="001372BC"/>
    <w:rsid w:val="00137B4C"/>
    <w:rsid w:val="00171160"/>
    <w:rsid w:val="00182901"/>
    <w:rsid w:val="0018348A"/>
    <w:rsid w:val="00186694"/>
    <w:rsid w:val="0018700C"/>
    <w:rsid w:val="001B214F"/>
    <w:rsid w:val="001B581D"/>
    <w:rsid w:val="001D2701"/>
    <w:rsid w:val="001E2848"/>
    <w:rsid w:val="001E6545"/>
    <w:rsid w:val="001F2DC3"/>
    <w:rsid w:val="00201DAA"/>
    <w:rsid w:val="00207481"/>
    <w:rsid w:val="00225AB9"/>
    <w:rsid w:val="002463E0"/>
    <w:rsid w:val="00250FB0"/>
    <w:rsid w:val="00253D0E"/>
    <w:rsid w:val="00254FFE"/>
    <w:rsid w:val="00256456"/>
    <w:rsid w:val="002B3D11"/>
    <w:rsid w:val="00324D0B"/>
    <w:rsid w:val="00331F09"/>
    <w:rsid w:val="00343A4F"/>
    <w:rsid w:val="00375378"/>
    <w:rsid w:val="00375DF6"/>
    <w:rsid w:val="00377160"/>
    <w:rsid w:val="003771EC"/>
    <w:rsid w:val="00380135"/>
    <w:rsid w:val="003A0076"/>
    <w:rsid w:val="003A663C"/>
    <w:rsid w:val="003B39A3"/>
    <w:rsid w:val="003C6732"/>
    <w:rsid w:val="003C6E42"/>
    <w:rsid w:val="003D7671"/>
    <w:rsid w:val="00434C8F"/>
    <w:rsid w:val="004673C2"/>
    <w:rsid w:val="004A1ADD"/>
    <w:rsid w:val="004A4C30"/>
    <w:rsid w:val="00511C94"/>
    <w:rsid w:val="00514203"/>
    <w:rsid w:val="00540F0A"/>
    <w:rsid w:val="005467EF"/>
    <w:rsid w:val="00546A28"/>
    <w:rsid w:val="00562866"/>
    <w:rsid w:val="00584B77"/>
    <w:rsid w:val="00584E86"/>
    <w:rsid w:val="005A6CAD"/>
    <w:rsid w:val="005B426F"/>
    <w:rsid w:val="005E330D"/>
    <w:rsid w:val="006073EE"/>
    <w:rsid w:val="00610177"/>
    <w:rsid w:val="006134A1"/>
    <w:rsid w:val="006606C1"/>
    <w:rsid w:val="0068694C"/>
    <w:rsid w:val="006A3B30"/>
    <w:rsid w:val="006B3E9C"/>
    <w:rsid w:val="006B4695"/>
    <w:rsid w:val="006C474C"/>
    <w:rsid w:val="006D6AC9"/>
    <w:rsid w:val="006E2DA3"/>
    <w:rsid w:val="00706434"/>
    <w:rsid w:val="00716D9A"/>
    <w:rsid w:val="00730BDD"/>
    <w:rsid w:val="00732AFE"/>
    <w:rsid w:val="0073323B"/>
    <w:rsid w:val="00741D9B"/>
    <w:rsid w:val="00757FF0"/>
    <w:rsid w:val="00781F15"/>
    <w:rsid w:val="00784A21"/>
    <w:rsid w:val="00787AC8"/>
    <w:rsid w:val="00792593"/>
    <w:rsid w:val="007C593A"/>
    <w:rsid w:val="007D2821"/>
    <w:rsid w:val="008069BB"/>
    <w:rsid w:val="00812DE9"/>
    <w:rsid w:val="008237E6"/>
    <w:rsid w:val="00826D33"/>
    <w:rsid w:val="008344D6"/>
    <w:rsid w:val="00843CF9"/>
    <w:rsid w:val="00844D34"/>
    <w:rsid w:val="008507F0"/>
    <w:rsid w:val="0085203B"/>
    <w:rsid w:val="00860481"/>
    <w:rsid w:val="008C430E"/>
    <w:rsid w:val="008C4849"/>
    <w:rsid w:val="008E3B51"/>
    <w:rsid w:val="008E4397"/>
    <w:rsid w:val="009102C2"/>
    <w:rsid w:val="00914E09"/>
    <w:rsid w:val="009219C7"/>
    <w:rsid w:val="00952768"/>
    <w:rsid w:val="0096475D"/>
    <w:rsid w:val="00967546"/>
    <w:rsid w:val="009A7716"/>
    <w:rsid w:val="009B27BD"/>
    <w:rsid w:val="009C506B"/>
    <w:rsid w:val="009D1227"/>
    <w:rsid w:val="009F02D2"/>
    <w:rsid w:val="009F46DD"/>
    <w:rsid w:val="00A16E5D"/>
    <w:rsid w:val="00A23003"/>
    <w:rsid w:val="00A25467"/>
    <w:rsid w:val="00A51956"/>
    <w:rsid w:val="00A5534C"/>
    <w:rsid w:val="00A768C7"/>
    <w:rsid w:val="00AA22F5"/>
    <w:rsid w:val="00AA67AD"/>
    <w:rsid w:val="00AB4480"/>
    <w:rsid w:val="00AE7C1B"/>
    <w:rsid w:val="00AF1A2F"/>
    <w:rsid w:val="00B047A2"/>
    <w:rsid w:val="00B11D3D"/>
    <w:rsid w:val="00B218EE"/>
    <w:rsid w:val="00B31CD9"/>
    <w:rsid w:val="00B420E7"/>
    <w:rsid w:val="00B63CC5"/>
    <w:rsid w:val="00B80EAE"/>
    <w:rsid w:val="00BB42FA"/>
    <w:rsid w:val="00C10C02"/>
    <w:rsid w:val="00C23FB6"/>
    <w:rsid w:val="00C31806"/>
    <w:rsid w:val="00C4088C"/>
    <w:rsid w:val="00C819CD"/>
    <w:rsid w:val="00CD2C47"/>
    <w:rsid w:val="00CF71A9"/>
    <w:rsid w:val="00D006AC"/>
    <w:rsid w:val="00D31E40"/>
    <w:rsid w:val="00D627A4"/>
    <w:rsid w:val="00D9038F"/>
    <w:rsid w:val="00DD7B4B"/>
    <w:rsid w:val="00DE3EFB"/>
    <w:rsid w:val="00E23D89"/>
    <w:rsid w:val="00E365C4"/>
    <w:rsid w:val="00E53F81"/>
    <w:rsid w:val="00E765FA"/>
    <w:rsid w:val="00E839CB"/>
    <w:rsid w:val="00E90CB2"/>
    <w:rsid w:val="00EB3F99"/>
    <w:rsid w:val="00EB44FF"/>
    <w:rsid w:val="00EB783D"/>
    <w:rsid w:val="00ED3B79"/>
    <w:rsid w:val="00EF04A7"/>
    <w:rsid w:val="00F14F7D"/>
    <w:rsid w:val="00F24841"/>
    <w:rsid w:val="00F66569"/>
    <w:rsid w:val="00F913CD"/>
    <w:rsid w:val="00FB3C48"/>
    <w:rsid w:val="00FC7C60"/>
    <w:rsid w:val="00FD2B5D"/>
    <w:rsid w:val="3AC0FEFD"/>
    <w:rsid w:val="40DE8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781D0"/>
  <w15:docId w15:val="{1CE9D516-D9F8-45CF-B1A5-227246A1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63E0"/>
    <w:pPr>
      <w:spacing w:after="240" w:line="288" w:lineRule="auto"/>
      <w:ind w:left="737"/>
    </w:pPr>
    <w:rPr>
      <w:rFonts w:eastAsiaTheme="minorEastAsia"/>
      <w:iCs/>
      <w:szCs w:val="20"/>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hAnsiTheme="majorHAnsi" w:eastAsiaTheme="majorEastAsia" w:cstheme="majorBidi"/>
      <w:b/>
      <w:sz w:val="32"/>
      <w:szCs w:val="32"/>
    </w:rPr>
  </w:style>
  <w:style w:type="paragraph" w:styleId="Heading2">
    <w:name w:val="heading 2"/>
    <w:basedOn w:val="Normal"/>
    <w:next w:val="Normal"/>
    <w:link w:val="Heading2Char"/>
    <w:uiPriority w:val="9"/>
    <w:unhideWhenUsed/>
    <w:qFormat/>
    <w:rsid w:val="002463E0"/>
    <w:pPr>
      <w:keepNext/>
      <w:keepLines/>
      <w:numPr>
        <w:numId w:val="12"/>
      </w:numPr>
      <w:spacing w:before="500" w:line="240" w:lineRule="auto"/>
      <w:ind w:left="0" w:firstLine="0"/>
      <w:outlineLvl w:val="1"/>
    </w:pPr>
    <w:rPr>
      <w:rFonts w:asciiTheme="majorHAnsi" w:hAnsiTheme="majorHAnsi" w:eastAsiaTheme="majorEastAsia" w:cstheme="majorBidi"/>
      <w:b/>
      <w:color w:val="005EB8" w:themeColor="accent2"/>
      <w:sz w:val="32"/>
      <w:szCs w:val="26"/>
    </w:rPr>
  </w:style>
  <w:style w:type="paragraph" w:styleId="Heading3">
    <w:name w:val="heading 3"/>
    <w:basedOn w:val="Normal"/>
    <w:next w:val="Normal"/>
    <w:link w:val="Heading3Char"/>
    <w:uiPriority w:val="9"/>
    <w:unhideWhenUsed/>
    <w:qFormat/>
    <w:rsid w:val="00044BB3"/>
    <w:pPr>
      <w:keepNext/>
      <w:keepLines/>
      <w:numPr>
        <w:ilvl w:val="1"/>
        <w:numId w:val="12"/>
      </w:numPr>
      <w:spacing w:before="120" w:after="120" w:line="240" w:lineRule="auto"/>
      <w:ind w:left="720" w:hanging="720"/>
      <w:outlineLvl w:val="2"/>
    </w:pPr>
    <w:rPr>
      <w:rFonts w:asciiTheme="majorHAnsi" w:hAnsiTheme="majorHAnsi" w:eastAsiaTheme="majorEastAsia"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hAnsiTheme="majorHAnsi" w:eastAsiaTheme="majorEastAsia" w:cstheme="majorBidi"/>
      <w:b/>
      <w:iCs w:val="0"/>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hAnsiTheme="majorHAnsi" w:eastAsiaTheme="majorEastAsia"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hAnsiTheme="majorHAnsi" w:eastAsiaTheme="majorEastAsia"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hAnsiTheme="majorHAnsi" w:eastAsiaTheme="majorEastAsia" w:cstheme="majorBidi"/>
      <w:i/>
      <w:iCs w:val="0"/>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hAnsiTheme="majorHAnsi" w:eastAsiaTheme="majorEastAsia"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hAnsiTheme="majorHAnsi" w:eastAsiaTheme="majorEastAsia" w:cstheme="majorBidi"/>
      <w:i/>
      <w:iCs w:val="0"/>
      <w:color w:val="463E40"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31F09"/>
    <w:rPr>
      <w:rFonts w:asciiTheme="majorHAnsi" w:hAnsiTheme="majorHAnsi" w:eastAsiaTheme="majorEastAsia" w:cstheme="majorBidi"/>
      <w:b/>
      <w:color w:val="231F20" w:themeColor="text1"/>
      <w:sz w:val="32"/>
      <w:szCs w:val="32"/>
    </w:rPr>
  </w:style>
  <w:style w:type="paragraph" w:styleId="Title">
    <w:name w:val="Title"/>
    <w:basedOn w:val="Normal"/>
    <w:next w:val="Normal"/>
    <w:link w:val="TitleChar"/>
    <w:uiPriority w:val="10"/>
    <w:qFormat/>
    <w:rsid w:val="00186694"/>
    <w:pPr>
      <w:spacing w:before="240"/>
      <w:ind w:left="0"/>
      <w:contextualSpacing/>
    </w:pPr>
    <w:rPr>
      <w:rFonts w:asciiTheme="majorHAnsi" w:hAnsiTheme="majorHAnsi" w:eastAsiaTheme="majorEastAsia" w:cstheme="majorBidi"/>
      <w:b/>
      <w:color w:val="005EB8" w:themeColor="accent2"/>
      <w:spacing w:val="-10"/>
      <w:kern w:val="28"/>
      <w:sz w:val="56"/>
      <w:szCs w:val="56"/>
    </w:rPr>
  </w:style>
  <w:style w:type="character" w:styleId="TitleChar" w:customStyle="1">
    <w:name w:val="Title Char"/>
    <w:basedOn w:val="DefaultParagraphFont"/>
    <w:link w:val="Title"/>
    <w:uiPriority w:val="10"/>
    <w:rsid w:val="00186694"/>
    <w:rPr>
      <w:rFonts w:asciiTheme="majorHAnsi" w:hAnsiTheme="majorHAnsi" w:eastAsiaTheme="majorEastAsia" w:cstheme="majorBidi"/>
      <w:b/>
      <w:color w:val="005EB8" w:themeColor="accent2"/>
      <w:spacing w:val="-10"/>
      <w:kern w:val="28"/>
      <w:sz w:val="56"/>
      <w:szCs w:val="56"/>
    </w:rPr>
  </w:style>
  <w:style w:type="character" w:styleId="Heading2Char" w:customStyle="1">
    <w:name w:val="Heading 2 Char"/>
    <w:basedOn w:val="DefaultParagraphFont"/>
    <w:link w:val="Heading2"/>
    <w:uiPriority w:val="9"/>
    <w:rsid w:val="002463E0"/>
    <w:rPr>
      <w:rFonts w:asciiTheme="majorHAnsi" w:hAnsiTheme="majorHAnsi" w:eastAsiaTheme="majorEastAsia" w:cstheme="majorBidi"/>
      <w:b/>
      <w:color w:val="005EB8" w:themeColor="accent2"/>
      <w:sz w:val="32"/>
      <w:szCs w:val="26"/>
    </w:rPr>
  </w:style>
  <w:style w:type="character" w:styleId="Heading3Char" w:customStyle="1">
    <w:name w:val="Heading 3 Char"/>
    <w:basedOn w:val="DefaultParagraphFont"/>
    <w:link w:val="Heading3"/>
    <w:uiPriority w:val="9"/>
    <w:rsid w:val="00044BB3"/>
    <w:rPr>
      <w:rFonts w:asciiTheme="majorHAnsi" w:hAnsiTheme="majorHAnsi" w:eastAsiaTheme="majorEastAsia" w:cstheme="majorBidi"/>
      <w:b/>
      <w:iCs/>
      <w:szCs w:val="20"/>
    </w:rPr>
  </w:style>
  <w:style w:type="paragraph" w:styleId="BodyText">
    <w:name w:val="Body Text"/>
    <w:basedOn w:val="Normal"/>
    <w:link w:val="BodyTextChar"/>
    <w:uiPriority w:val="99"/>
    <w:unhideWhenUsed/>
    <w:rsid w:val="001D2701"/>
    <w:pPr>
      <w:spacing w:after="120"/>
    </w:pPr>
  </w:style>
  <w:style w:type="character" w:styleId="BodyTextChar" w:customStyle="1">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styleId="BodyText2Char" w:customStyle="1">
    <w:name w:val="Body Text 2 Char"/>
    <w:basedOn w:val="DefaultParagraphFont"/>
    <w:link w:val="BodyText2"/>
    <w:uiPriority w:val="99"/>
    <w:rsid w:val="001D2701"/>
  </w:style>
  <w:style w:type="paragraph" w:styleId="Style2" w:customStyle="1">
    <w:name w:val="Style2"/>
    <w:basedOn w:val="Normal"/>
    <w:qFormat/>
    <w:rsid w:val="008E4397"/>
    <w:pPr>
      <w:numPr>
        <w:ilvl w:val="2"/>
        <w:numId w:val="12"/>
      </w:numPr>
      <w:contextualSpacing/>
    </w:pPr>
  </w:style>
  <w:style w:type="character" w:styleId="Heading4Char" w:customStyle="1">
    <w:name w:val="Heading 4 Char"/>
    <w:basedOn w:val="DefaultParagraphFont"/>
    <w:link w:val="Heading4"/>
    <w:uiPriority w:val="9"/>
    <w:rsid w:val="00201DAA"/>
    <w:rPr>
      <w:rFonts w:asciiTheme="majorHAnsi" w:hAnsiTheme="majorHAnsi" w:eastAsiaTheme="majorEastAsia" w:cstheme="majorBidi"/>
      <w:b/>
      <w:iCs/>
      <w:color w:val="231F20" w:themeColor="text1"/>
    </w:rPr>
  </w:style>
  <w:style w:type="numbering" w:styleId="CurrentList1" w:customStyle="1">
    <w:name w:val="Current List1"/>
    <w:uiPriority w:val="99"/>
    <w:rsid w:val="001D2701"/>
    <w:pPr>
      <w:numPr>
        <w:numId w:val="14"/>
      </w:numPr>
    </w:pPr>
  </w:style>
  <w:style w:type="numbering" w:styleId="CurrentList2" w:customStyle="1">
    <w:name w:val="Current List2"/>
    <w:uiPriority w:val="99"/>
    <w:rsid w:val="00254FFE"/>
    <w:pPr>
      <w:numPr>
        <w:numId w:val="16"/>
      </w:numPr>
    </w:pPr>
  </w:style>
  <w:style w:type="numbering" w:styleId="CurrentList3" w:customStyle="1">
    <w:name w:val="Current List3"/>
    <w:uiPriority w:val="99"/>
    <w:rsid w:val="00254FFE"/>
    <w:pPr>
      <w:numPr>
        <w:numId w:val="17"/>
      </w:numPr>
    </w:pPr>
  </w:style>
  <w:style w:type="numbering" w:styleId="CurrentList4" w:customStyle="1">
    <w:name w:val="Current List4"/>
    <w:uiPriority w:val="99"/>
    <w:rsid w:val="00B31CD9"/>
    <w:pPr>
      <w:numPr>
        <w:numId w:val="18"/>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styleId="CurrentList5" w:customStyle="1">
    <w:name w:val="Current List5"/>
    <w:uiPriority w:val="99"/>
    <w:rsid w:val="00033ADA"/>
    <w:pPr>
      <w:numPr>
        <w:numId w:val="20"/>
      </w:numPr>
    </w:pPr>
  </w:style>
  <w:style w:type="paragraph" w:styleId="Header">
    <w:name w:val="header"/>
    <w:basedOn w:val="Normal"/>
    <w:link w:val="HeaderChar"/>
    <w:uiPriority w:val="99"/>
    <w:unhideWhenUsed/>
    <w:rsid w:val="00EB783D"/>
    <w:pPr>
      <w:tabs>
        <w:tab w:val="center" w:pos="4513"/>
        <w:tab w:val="right" w:pos="9026"/>
      </w:tabs>
      <w:spacing w:after="0"/>
    </w:pPr>
  </w:style>
  <w:style w:type="character" w:styleId="HeaderChar" w:customStyle="1">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after="0"/>
    </w:pPr>
  </w:style>
  <w:style w:type="character" w:styleId="FooterChar" w:customStyle="1">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styleId="NoSpacingChar" w:customStyle="1">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463E0"/>
    <w:pPr>
      <w:numPr>
        <w:numId w:val="26"/>
      </w:numPr>
      <w:ind w:left="737" w:firstLine="0"/>
      <w:contextualSpacing/>
    </w:pPr>
    <w:rPr>
      <w:rFonts w:cs="Times New Roman (Body CS)"/>
    </w:rPr>
  </w:style>
  <w:style w:type="paragraph" w:styleId="Style1" w:customStyle="1">
    <w:name w:val="Style1"/>
    <w:basedOn w:val="Heading3"/>
    <w:qFormat/>
    <w:rsid w:val="009C506B"/>
    <w:pPr>
      <w:keepNext w:val="0"/>
      <w:keepLines w:val="0"/>
      <w:widowControl w:val="0"/>
      <w:spacing w:before="200" w:after="200"/>
    </w:pPr>
    <w:rPr>
      <w:b w:val="0"/>
    </w:rPr>
  </w:style>
  <w:style w:type="numbering" w:styleId="CurrentList6" w:customStyle="1">
    <w:name w:val="Current List6"/>
    <w:uiPriority w:val="99"/>
    <w:rsid w:val="00F913CD"/>
    <w:pPr>
      <w:numPr>
        <w:numId w:val="22"/>
      </w:numPr>
    </w:pPr>
  </w:style>
  <w:style w:type="numbering" w:styleId="CurrentList7" w:customStyle="1">
    <w:name w:val="Current List7"/>
    <w:uiPriority w:val="99"/>
    <w:rsid w:val="006B3E9C"/>
    <w:pPr>
      <w:numPr>
        <w:numId w:val="27"/>
      </w:numPr>
    </w:pPr>
  </w:style>
  <w:style w:type="numbering" w:styleId="CurrentList8" w:customStyle="1">
    <w:name w:val="Current List8"/>
    <w:uiPriority w:val="99"/>
    <w:rsid w:val="006B3E9C"/>
    <w:pPr>
      <w:numPr>
        <w:numId w:val="28"/>
      </w:numPr>
    </w:pPr>
  </w:style>
  <w:style w:type="character" w:styleId="Heading5Char" w:customStyle="1">
    <w:name w:val="Heading 5 Char"/>
    <w:basedOn w:val="DefaultParagraphFont"/>
    <w:link w:val="Heading5"/>
    <w:uiPriority w:val="9"/>
    <w:rsid w:val="001372BC"/>
    <w:rPr>
      <w:rFonts w:asciiTheme="majorHAnsi" w:hAnsiTheme="majorHAnsi" w:eastAsiaTheme="majorEastAsia" w:cstheme="majorBidi"/>
      <w:color w:val="005EB8" w:themeColor="accent2"/>
    </w:rPr>
  </w:style>
  <w:style w:type="character" w:styleId="Heading6Char" w:customStyle="1">
    <w:name w:val="Heading 6 Char"/>
    <w:basedOn w:val="DefaultParagraphFont"/>
    <w:link w:val="Heading6"/>
    <w:uiPriority w:val="9"/>
    <w:rsid w:val="001372BC"/>
    <w:rPr>
      <w:rFonts w:asciiTheme="majorHAnsi" w:hAnsiTheme="majorHAnsi" w:eastAsiaTheme="majorEastAsia" w:cstheme="majorBidi"/>
      <w:color w:val="231F20" w:themeColor="text1"/>
    </w:rPr>
  </w:style>
  <w:style w:type="character" w:styleId="Heading7Char" w:customStyle="1">
    <w:name w:val="Heading 7 Char"/>
    <w:basedOn w:val="DefaultParagraphFont"/>
    <w:link w:val="Heading7"/>
    <w:uiPriority w:val="9"/>
    <w:semiHidden/>
    <w:rsid w:val="006606C1"/>
    <w:rPr>
      <w:rFonts w:asciiTheme="majorHAnsi" w:hAnsiTheme="majorHAnsi" w:eastAsiaTheme="majorEastAsia" w:cstheme="majorBidi"/>
      <w:i/>
      <w:iCs/>
      <w:color w:val="001743" w:themeColor="accent1" w:themeShade="7F"/>
    </w:rPr>
  </w:style>
  <w:style w:type="character" w:styleId="Heading8Char" w:customStyle="1">
    <w:name w:val="Heading 8 Char"/>
    <w:basedOn w:val="DefaultParagraphFont"/>
    <w:link w:val="Heading8"/>
    <w:uiPriority w:val="9"/>
    <w:semiHidden/>
    <w:rsid w:val="006606C1"/>
    <w:rPr>
      <w:rFonts w:asciiTheme="majorHAnsi" w:hAnsiTheme="majorHAnsi" w:eastAsiaTheme="majorEastAsia" w:cstheme="majorBidi"/>
      <w:color w:val="463E40" w:themeColor="text1" w:themeTint="D8"/>
      <w:sz w:val="21"/>
      <w:szCs w:val="21"/>
    </w:rPr>
  </w:style>
  <w:style w:type="character" w:styleId="Heading9Char" w:customStyle="1">
    <w:name w:val="Heading 9 Char"/>
    <w:basedOn w:val="DefaultParagraphFont"/>
    <w:link w:val="Heading9"/>
    <w:uiPriority w:val="9"/>
    <w:semiHidden/>
    <w:rsid w:val="006606C1"/>
    <w:rPr>
      <w:rFonts w:asciiTheme="majorHAnsi" w:hAnsiTheme="majorHAnsi" w:eastAsiaTheme="majorEastAsia"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rPr>
  </w:style>
  <w:style w:type="character" w:styleId="CommentTextChar" w:customStyle="1">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styleId="CommentSubjectChar" w:customStyle="1">
    <w:name w:val="Comment Subject Char"/>
    <w:basedOn w:val="CommentTextChar"/>
    <w:link w:val="CommentSubject"/>
    <w:uiPriority w:val="99"/>
    <w:semiHidden/>
    <w:rsid w:val="00137B4C"/>
    <w:rPr>
      <w:b/>
      <w:bCs/>
      <w:sz w:val="20"/>
      <w:szCs w:val="20"/>
    </w:rPr>
  </w:style>
  <w:style w:type="paragraph" w:styleId="Subtitle">
    <w:name w:val="Subtitle"/>
    <w:basedOn w:val="Normal"/>
    <w:next w:val="Normal"/>
    <w:link w:val="SubtitleChar"/>
    <w:uiPriority w:val="11"/>
    <w:qFormat/>
    <w:rsid w:val="002463E0"/>
    <w:pPr>
      <w:pBdr>
        <w:bottom w:val="dotted" w:color="005EB8" w:themeColor="accent2" w:sz="8" w:space="10"/>
      </w:pBdr>
      <w:spacing w:before="200" w:after="900" w:line="240" w:lineRule="auto"/>
      <w:jc w:val="center"/>
    </w:pPr>
    <w:rPr>
      <w:rFonts w:asciiTheme="majorHAnsi" w:hAnsiTheme="majorHAnsi" w:eastAsiaTheme="majorEastAsia" w:cstheme="majorBidi"/>
      <w:color w:val="002E5B" w:themeColor="accent2" w:themeShade="7F"/>
      <w:szCs w:val="24"/>
    </w:rPr>
  </w:style>
  <w:style w:type="character" w:styleId="SubtitleChar" w:customStyle="1">
    <w:name w:val="Subtitle Char"/>
    <w:basedOn w:val="DefaultParagraphFont"/>
    <w:link w:val="Subtitle"/>
    <w:uiPriority w:val="11"/>
    <w:rsid w:val="002463E0"/>
    <w:rPr>
      <w:rFonts w:asciiTheme="majorHAnsi" w:hAnsiTheme="majorHAnsi" w:eastAsiaTheme="majorEastAsia" w:cstheme="majorBidi"/>
      <w:i/>
      <w:iCs/>
      <w:color w:val="002E5B" w:themeColor="accent2" w:themeShade="7F"/>
    </w:rPr>
  </w:style>
  <w:style w:type="character" w:styleId="UnresolvedMention1" w:customStyle="1">
    <w:name w:val="Unresolved Mention1"/>
    <w:basedOn w:val="DefaultParagraphFont"/>
    <w:uiPriority w:val="99"/>
    <w:semiHidden/>
    <w:unhideWhenUsed/>
    <w:rsid w:val="002463E0"/>
    <w:rPr>
      <w:color w:val="605E5C"/>
      <w:shd w:val="clear" w:color="auto" w:fill="E1DFDD"/>
    </w:rPr>
  </w:style>
  <w:style w:type="paragraph" w:styleId="Revision">
    <w:name w:val="Revision"/>
    <w:hidden/>
    <w:uiPriority w:val="99"/>
    <w:semiHidden/>
    <w:rsid w:val="002463E0"/>
    <w:rPr>
      <w:rFonts w:eastAsiaTheme="minorEastAsia"/>
      <w:iCs/>
      <w:szCs w:val="20"/>
    </w:rPr>
  </w:style>
  <w:style w:type="character" w:styleId="normaltextrun" w:customStyle="1">
    <w:name w:val="normaltextrun"/>
    <w:basedOn w:val="DefaultParagraphFont"/>
    <w:rsid w:val="006D6AC9"/>
  </w:style>
  <w:style w:type="character" w:styleId="eop" w:customStyle="1">
    <w:name w:val="eop"/>
    <w:basedOn w:val="DefaultParagraphFont"/>
    <w:rsid w:val="006D6AC9"/>
  </w:style>
  <w:style w:type="paragraph" w:styleId="paragraph" w:customStyle="1">
    <w:name w:val="paragraph"/>
    <w:basedOn w:val="Normal"/>
    <w:rsid w:val="006D6AC9"/>
    <w:pPr>
      <w:spacing w:before="100" w:beforeAutospacing="1" w:after="100" w:afterAutospacing="1" w:line="240" w:lineRule="auto"/>
      <w:ind w:left="0"/>
    </w:pPr>
    <w:rPr>
      <w:rFonts w:ascii="Times New Roman" w:hAnsi="Times New Roman" w:eastAsia="Times New Roman" w:cs="Times New Roman"/>
      <w:iCs w:val="0"/>
      <w:szCs w:val="24"/>
      <w:lang w:eastAsia="en-GB"/>
    </w:rPr>
  </w:style>
  <w:style w:type="character" w:styleId="FollowedHyperlink">
    <w:name w:val="FollowedHyperlink"/>
    <w:basedOn w:val="DefaultParagraphFont"/>
    <w:uiPriority w:val="99"/>
    <w:semiHidden/>
    <w:unhideWhenUsed/>
    <w:rsid w:val="006D6AC9"/>
    <w:rPr>
      <w:color w:val="00A3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89536">
      <w:bodyDiv w:val="1"/>
      <w:marLeft w:val="0"/>
      <w:marRight w:val="0"/>
      <w:marTop w:val="0"/>
      <w:marBottom w:val="0"/>
      <w:divBdr>
        <w:top w:val="none" w:sz="0" w:space="0" w:color="auto"/>
        <w:left w:val="none" w:sz="0" w:space="0" w:color="auto"/>
        <w:bottom w:val="none" w:sz="0" w:space="0" w:color="auto"/>
        <w:right w:val="none" w:sz="0" w:space="0" w:color="auto"/>
      </w:divBdr>
    </w:div>
    <w:div w:id="700589053">
      <w:bodyDiv w:val="1"/>
      <w:marLeft w:val="0"/>
      <w:marRight w:val="0"/>
      <w:marTop w:val="0"/>
      <w:marBottom w:val="0"/>
      <w:divBdr>
        <w:top w:val="none" w:sz="0" w:space="0" w:color="auto"/>
        <w:left w:val="none" w:sz="0" w:space="0" w:color="auto"/>
        <w:bottom w:val="none" w:sz="0" w:space="0" w:color="auto"/>
        <w:right w:val="none" w:sz="0" w:space="0" w:color="auto"/>
      </w:divBdr>
    </w:div>
    <w:div w:id="766002121">
      <w:bodyDiv w:val="1"/>
      <w:marLeft w:val="0"/>
      <w:marRight w:val="0"/>
      <w:marTop w:val="0"/>
      <w:marBottom w:val="0"/>
      <w:divBdr>
        <w:top w:val="none" w:sz="0" w:space="0" w:color="auto"/>
        <w:left w:val="none" w:sz="0" w:space="0" w:color="auto"/>
        <w:bottom w:val="none" w:sz="0" w:space="0" w:color="auto"/>
        <w:right w:val="none" w:sz="0" w:space="0" w:color="auto"/>
      </w:divBdr>
      <w:divsChild>
        <w:div w:id="892303278">
          <w:marLeft w:val="0"/>
          <w:marRight w:val="0"/>
          <w:marTop w:val="0"/>
          <w:marBottom w:val="0"/>
          <w:divBdr>
            <w:top w:val="none" w:sz="0" w:space="0" w:color="auto"/>
            <w:left w:val="none" w:sz="0" w:space="0" w:color="auto"/>
            <w:bottom w:val="none" w:sz="0" w:space="0" w:color="auto"/>
            <w:right w:val="none" w:sz="0" w:space="0" w:color="auto"/>
          </w:divBdr>
        </w:div>
        <w:div w:id="76362947">
          <w:marLeft w:val="0"/>
          <w:marRight w:val="0"/>
          <w:marTop w:val="0"/>
          <w:marBottom w:val="0"/>
          <w:divBdr>
            <w:top w:val="none" w:sz="0" w:space="0" w:color="auto"/>
            <w:left w:val="none" w:sz="0" w:space="0" w:color="auto"/>
            <w:bottom w:val="none" w:sz="0" w:space="0" w:color="auto"/>
            <w:right w:val="none" w:sz="0" w:space="0" w:color="auto"/>
          </w:divBdr>
        </w:div>
      </w:divsChild>
    </w:div>
    <w:div w:id="1468475017">
      <w:bodyDiv w:val="1"/>
      <w:marLeft w:val="0"/>
      <w:marRight w:val="0"/>
      <w:marTop w:val="0"/>
      <w:marBottom w:val="0"/>
      <w:divBdr>
        <w:top w:val="none" w:sz="0" w:space="0" w:color="auto"/>
        <w:left w:val="none" w:sz="0" w:space="0" w:color="auto"/>
        <w:bottom w:val="none" w:sz="0" w:space="0" w:color="auto"/>
        <w:right w:val="none" w:sz="0" w:space="0" w:color="auto"/>
      </w:divBdr>
    </w:div>
    <w:div w:id="2019693051">
      <w:bodyDiv w:val="1"/>
      <w:marLeft w:val="0"/>
      <w:marRight w:val="0"/>
      <w:marTop w:val="0"/>
      <w:marBottom w:val="0"/>
      <w:divBdr>
        <w:top w:val="none" w:sz="0" w:space="0" w:color="auto"/>
        <w:left w:val="none" w:sz="0" w:space="0" w:color="auto"/>
        <w:bottom w:val="none" w:sz="0" w:space="0" w:color="auto"/>
        <w:right w:val="none" w:sz="0" w:space="0" w:color="auto"/>
      </w:divBdr>
    </w:div>
    <w:div w:id="2141678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jpg" Id="rId18" /><Relationship Type="http://schemas.openxmlformats.org/officeDocument/2006/relationships/image" Target="media/image15.png" Id="rId26" /><Relationship Type="http://schemas.openxmlformats.org/officeDocument/2006/relationships/image" Target="media/image28.png"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image" Target="media/image26.png" Id="rId42" /><Relationship Type="http://schemas.openxmlformats.org/officeDocument/2006/relationships/image" Target="media/image33.png" Id="rId47" /><Relationship Type="http://schemas.openxmlformats.org/officeDocument/2006/relationships/hyperlink" Target="https://midandsouthessex.ics.nhs.uk/sharedcarerecord"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9.png" Id="rId40" /><Relationship Type="http://schemas.openxmlformats.org/officeDocument/2006/relationships/image" Target="media/image31.png" Id="rId45" /><Relationship Type="http://schemas.openxmlformats.org/officeDocument/2006/relationships/header" Target="header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image" Target="media/image20.png" Id="rId31" /><Relationship Type="http://schemas.openxmlformats.org/officeDocument/2006/relationships/image" Target="media/image30.png" Id="rId44" /><Relationship Type="http://schemas.openxmlformats.org/officeDocument/2006/relationships/image" Target="media/image36.jp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27.png" Id="rId43" /><Relationship Type="http://schemas.openxmlformats.org/officeDocument/2006/relationships/image" Target="media/image34.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mailto:mse.sharedcarerecord@nhs.net"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6.jp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32.png" Id="rId46" /><Relationship Type="http://schemas.openxmlformats.org/officeDocument/2006/relationships/image" Target="media/image9.png" Id="rId20" /><Relationship Type="http://schemas.openxmlformats.org/officeDocument/2006/relationships/image" Target="media/image25.jpeg"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07/relationships/hdphoto" Target="media/hdphoto1.wdp"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35.png" Id="rId49" /></Relationships>
</file>

<file path=word/_rels/footer1.xml.rels><?xml version="1.0" encoding="UTF-8" standalone="yes"?>
<Relationships xmlns="http://schemas.openxmlformats.org/package/2006/relationships"><Relationship Id="rId1" Type="http://schemas.openxmlformats.org/officeDocument/2006/relationships/image" Target="media/image39.jp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listjoe\Documents\Custom%20Office%20Templates\MSE%20ICS%20basic%20word%20template.dotx" TargetMode="External"/></Relationships>
</file>

<file path=word/theme/theme1.xml><?xml version="1.0" encoding="utf-8"?>
<a:theme xmlns:a="http://schemas.openxmlformats.org/drawingml/2006/main" xmlns:thm15="http://schemas.microsoft.com/office/thememl/2012/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3bd5cf-3523-47ae-a6a8-716c1d934a70">
      <Terms xmlns="http://schemas.microsoft.com/office/infopath/2007/PartnerControls"/>
    </lcf76f155ced4ddcb4097134ff3c332f>
    <TaxCatchAll xmlns="fe076c37-8d4f-4344-b958-1743506f93b7"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1CBB836DBD824D8372BA0AD47C994D" ma:contentTypeVersion="18" ma:contentTypeDescription="Create a new document." ma:contentTypeScope="" ma:versionID="7411cc64379501aa403b302a4d16a0e8">
  <xsd:schema xmlns:xsd="http://www.w3.org/2001/XMLSchema" xmlns:xs="http://www.w3.org/2001/XMLSchema" xmlns:p="http://schemas.microsoft.com/office/2006/metadata/properties" xmlns:ns1="http://schemas.microsoft.com/sharepoint/v3" xmlns:ns2="633bd5cf-3523-47ae-a6a8-716c1d934a70" xmlns:ns3="fe076c37-8d4f-4344-b958-1743506f93b7" targetNamespace="http://schemas.microsoft.com/office/2006/metadata/properties" ma:root="true" ma:fieldsID="9bbc42bd4a681b2a917e9ae4e0f518d2" ns1:_="" ns2:_="" ns3:_="">
    <xsd:import namespace="http://schemas.microsoft.com/sharepoint/v3"/>
    <xsd:import namespace="633bd5cf-3523-47ae-a6a8-716c1d934a70"/>
    <xsd:import namespace="fe076c37-8d4f-4344-b958-1743506f93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bd5cf-3523-47ae-a6a8-716c1d93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76c37-8d4f-4344-b958-1743506f93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8abfb2f-eb7c-48f4-91be-740f202273fd}" ma:internalName="TaxCatchAll" ma:showField="CatchAllData" ma:web="fe076c37-8d4f-4344-b958-1743506f9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C2543-C20D-43A6-B175-99AF83AF44CD}">
  <ds:schemaRefs>
    <ds:schemaRef ds:uri="http://purl.org/dc/dcmitype/"/>
    <ds:schemaRef ds:uri="633bd5cf-3523-47ae-a6a8-716c1d934a70"/>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fe076c37-8d4f-4344-b958-1743506f93b7"/>
    <ds:schemaRef ds:uri="http://www.w3.org/XML/1998/namespace"/>
    <ds:schemaRef ds:uri="http://purl.org/dc/terms/"/>
  </ds:schemaRefs>
</ds:datastoreItem>
</file>

<file path=customXml/itemProps2.xml><?xml version="1.0" encoding="utf-8"?>
<ds:datastoreItem xmlns:ds="http://schemas.openxmlformats.org/officeDocument/2006/customXml" ds:itemID="{9E06D54A-7730-4429-9156-972D0A425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3bd5cf-3523-47ae-a6a8-716c1d934a70"/>
    <ds:schemaRef ds:uri="fe076c37-8d4f-4344-b958-1743506f9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4.xml><?xml version="1.0" encoding="utf-8"?>
<ds:datastoreItem xmlns:ds="http://schemas.openxmlformats.org/officeDocument/2006/customXml" ds:itemID="{DA6EC678-A734-47A8-8D88-611A995CF53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MSE ICS basic word template</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Nellist Joe (06Q) Mid Essex CCG</dc:creator>
  <keywords/>
  <dc:description/>
  <lastModifiedBy>ROSSELL, Sophie (ESSEX PARTNERSHIP UNIVERSITY NHS FOUNDATION TRUST)</lastModifiedBy>
  <revision>9</revision>
  <lastPrinted>2021-12-03T14:01:00.0000000Z</lastPrinted>
  <dcterms:created xsi:type="dcterms:W3CDTF">2026-01-21T15:50:00.0000000Z</dcterms:created>
  <dcterms:modified xsi:type="dcterms:W3CDTF">2026-03-09T18:48:26.3403950Z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0x010100F41CBB836DBD824D8372BA0AD47C994D</vt:lpwstr>
  </property>
  <property fmtid="{D5CDD505-2E9C-101B-9397-08002B2CF9AE}" pid="3" name="MediaServiceImageTags">
    <vt:lpwstr/>
  </property>
  <property fmtid="{D5CDD505-2E9C-101B-9397-08002B2CF9AE}" pid="4" name="IntranetKeywords">
    <vt:lpwstr>6;#MSE|e2a38f45-20b0-427a-808a-97dee85b2f9f</vt:lpwstr>
  </property>
</Properties>
</file>